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0D55B" w14:textId="53E8ABD3" w:rsidR="00460252" w:rsidRDefault="00F85E85" w:rsidP="00CE2327">
      <w:pPr>
        <w:pStyle w:val="Title"/>
      </w:pPr>
      <w:bookmarkStart w:id="0" w:name="_Toc227828564"/>
      <w:bookmarkStart w:id="1" w:name="_Toc233788628"/>
      <w:r>
        <w:t>W</w:t>
      </w:r>
      <w:r w:rsidR="006858CD">
        <w:t xml:space="preserve">ashington All Payer Claims Database </w:t>
      </w:r>
      <w:bookmarkEnd w:id="0"/>
      <w:r w:rsidR="003D5C05">
        <w:t xml:space="preserve">Release Upon Request </w:t>
      </w:r>
      <w:r w:rsidR="0074082F">
        <w:t>Data Use Agreement</w:t>
      </w:r>
      <w:bookmarkEnd w:id="1"/>
    </w:p>
    <w:sdt>
      <w:sdtPr>
        <w:rPr>
          <w:rFonts w:asciiTheme="minorHAnsi" w:eastAsiaTheme="minorHAnsi" w:hAnsiTheme="minorHAnsi" w:cstheme="minorBidi"/>
          <w:color w:val="auto"/>
          <w:sz w:val="20"/>
          <w:szCs w:val="22"/>
        </w:rPr>
        <w:id w:val="-1531187473"/>
        <w:docPartObj>
          <w:docPartGallery w:val="Table of Contents"/>
          <w:docPartUnique/>
        </w:docPartObj>
      </w:sdtPr>
      <w:sdtEndPr>
        <w:rPr>
          <w:b/>
          <w:bCs/>
          <w:noProof/>
        </w:rPr>
      </w:sdtEndPr>
      <w:sdtContent>
        <w:p w14:paraId="623AEF67" w14:textId="4E3B41F3" w:rsidR="00BB3970" w:rsidRDefault="00BB3970">
          <w:pPr>
            <w:pStyle w:val="TOCHeading"/>
          </w:pPr>
          <w:r>
            <w:t>Contents</w:t>
          </w:r>
        </w:p>
        <w:p w14:paraId="6779022F" w14:textId="75B066CA" w:rsidR="001434F5" w:rsidRDefault="00BB3970">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33788628" w:history="1">
            <w:r w:rsidR="001434F5" w:rsidRPr="005F6BDB">
              <w:rPr>
                <w:rStyle w:val="Hyperlink"/>
                <w:noProof/>
              </w:rPr>
              <w:t>DRAFT Washington All Payer Claims Database Release Upon Request Data Use Agreement</w:t>
            </w:r>
            <w:r w:rsidR="001434F5">
              <w:rPr>
                <w:noProof/>
                <w:webHidden/>
              </w:rPr>
              <w:tab/>
            </w:r>
            <w:r w:rsidR="001434F5">
              <w:rPr>
                <w:noProof/>
                <w:webHidden/>
              </w:rPr>
              <w:fldChar w:fldCharType="begin"/>
            </w:r>
            <w:r w:rsidR="001434F5">
              <w:rPr>
                <w:noProof/>
                <w:webHidden/>
              </w:rPr>
              <w:instrText xml:space="preserve"> PAGEREF _Toc233788628 \h </w:instrText>
            </w:r>
            <w:r w:rsidR="001434F5">
              <w:rPr>
                <w:noProof/>
                <w:webHidden/>
              </w:rPr>
            </w:r>
            <w:r w:rsidR="001434F5">
              <w:rPr>
                <w:noProof/>
                <w:webHidden/>
              </w:rPr>
              <w:fldChar w:fldCharType="separate"/>
            </w:r>
            <w:r w:rsidR="001434F5">
              <w:rPr>
                <w:noProof/>
                <w:webHidden/>
              </w:rPr>
              <w:t>1</w:t>
            </w:r>
            <w:r w:rsidR="001434F5">
              <w:rPr>
                <w:noProof/>
                <w:webHidden/>
              </w:rPr>
              <w:fldChar w:fldCharType="end"/>
            </w:r>
          </w:hyperlink>
        </w:p>
        <w:p w14:paraId="2855C61A" w14:textId="21AB4178" w:rsidR="001434F5" w:rsidRDefault="001434F5">
          <w:pPr>
            <w:pStyle w:val="TOC1"/>
            <w:tabs>
              <w:tab w:val="right" w:leader="dot" w:pos="9350"/>
            </w:tabs>
            <w:rPr>
              <w:rFonts w:eastAsiaTheme="minorEastAsia"/>
              <w:noProof/>
              <w:kern w:val="2"/>
              <w:sz w:val="24"/>
              <w:szCs w:val="24"/>
              <w14:ligatures w14:val="standardContextual"/>
            </w:rPr>
          </w:pPr>
          <w:hyperlink w:anchor="_Toc233788629" w:history="1">
            <w:r w:rsidRPr="005F6BDB">
              <w:rPr>
                <w:rStyle w:val="Hyperlink"/>
                <w:noProof/>
              </w:rPr>
              <w:t>WA-APCD data use agreement (DUA)</w:t>
            </w:r>
            <w:r>
              <w:rPr>
                <w:noProof/>
                <w:webHidden/>
              </w:rPr>
              <w:tab/>
            </w:r>
            <w:r>
              <w:rPr>
                <w:noProof/>
                <w:webHidden/>
              </w:rPr>
              <w:fldChar w:fldCharType="begin"/>
            </w:r>
            <w:r>
              <w:rPr>
                <w:noProof/>
                <w:webHidden/>
              </w:rPr>
              <w:instrText xml:space="preserve"> PAGEREF _Toc233788629 \h </w:instrText>
            </w:r>
            <w:r>
              <w:rPr>
                <w:noProof/>
                <w:webHidden/>
              </w:rPr>
            </w:r>
            <w:r>
              <w:rPr>
                <w:noProof/>
                <w:webHidden/>
              </w:rPr>
              <w:fldChar w:fldCharType="separate"/>
            </w:r>
            <w:r>
              <w:rPr>
                <w:noProof/>
                <w:webHidden/>
              </w:rPr>
              <w:t>3</w:t>
            </w:r>
            <w:r>
              <w:rPr>
                <w:noProof/>
                <w:webHidden/>
              </w:rPr>
              <w:fldChar w:fldCharType="end"/>
            </w:r>
          </w:hyperlink>
        </w:p>
        <w:p w14:paraId="7D9DA50A" w14:textId="608E011D" w:rsidR="001434F5" w:rsidRDefault="001434F5">
          <w:pPr>
            <w:pStyle w:val="TOC2"/>
            <w:tabs>
              <w:tab w:val="right" w:leader="dot" w:pos="9350"/>
            </w:tabs>
            <w:rPr>
              <w:rFonts w:eastAsiaTheme="minorEastAsia"/>
              <w:noProof/>
              <w:kern w:val="2"/>
              <w:sz w:val="24"/>
              <w:szCs w:val="24"/>
              <w14:ligatures w14:val="standardContextual"/>
            </w:rPr>
          </w:pPr>
          <w:hyperlink w:anchor="_Toc233788630" w:history="1">
            <w:r w:rsidRPr="005F6BDB">
              <w:rPr>
                <w:rStyle w:val="Hyperlink"/>
                <w:noProof/>
                <w:lang w:bidi="en-US"/>
              </w:rPr>
              <w:t>Section 1. Attachments and exhibits</w:t>
            </w:r>
            <w:r>
              <w:rPr>
                <w:noProof/>
                <w:webHidden/>
              </w:rPr>
              <w:tab/>
            </w:r>
            <w:r>
              <w:rPr>
                <w:noProof/>
                <w:webHidden/>
              </w:rPr>
              <w:fldChar w:fldCharType="begin"/>
            </w:r>
            <w:r>
              <w:rPr>
                <w:noProof/>
                <w:webHidden/>
              </w:rPr>
              <w:instrText xml:space="preserve"> PAGEREF _Toc233788630 \h </w:instrText>
            </w:r>
            <w:r>
              <w:rPr>
                <w:noProof/>
                <w:webHidden/>
              </w:rPr>
            </w:r>
            <w:r>
              <w:rPr>
                <w:noProof/>
                <w:webHidden/>
              </w:rPr>
              <w:fldChar w:fldCharType="separate"/>
            </w:r>
            <w:r>
              <w:rPr>
                <w:noProof/>
                <w:webHidden/>
              </w:rPr>
              <w:t>4</w:t>
            </w:r>
            <w:r>
              <w:rPr>
                <w:noProof/>
                <w:webHidden/>
              </w:rPr>
              <w:fldChar w:fldCharType="end"/>
            </w:r>
          </w:hyperlink>
        </w:p>
        <w:p w14:paraId="23D1696B" w14:textId="67439688" w:rsidR="001434F5" w:rsidRDefault="001434F5">
          <w:pPr>
            <w:pStyle w:val="TOC3"/>
            <w:tabs>
              <w:tab w:val="right" w:leader="dot" w:pos="9350"/>
            </w:tabs>
            <w:rPr>
              <w:rFonts w:eastAsiaTheme="minorEastAsia"/>
              <w:noProof/>
              <w:kern w:val="2"/>
              <w:sz w:val="24"/>
              <w:szCs w:val="24"/>
              <w14:ligatures w14:val="standardContextual"/>
            </w:rPr>
          </w:pPr>
          <w:hyperlink w:anchor="_Toc233788631" w:history="1">
            <w:r w:rsidRPr="005F6BDB">
              <w:rPr>
                <w:rStyle w:val="Hyperlink"/>
                <w:noProof/>
                <w:lang w:bidi="en-US"/>
              </w:rPr>
              <w:t>Covered project(s)</w:t>
            </w:r>
            <w:r>
              <w:rPr>
                <w:noProof/>
                <w:webHidden/>
              </w:rPr>
              <w:tab/>
            </w:r>
            <w:r>
              <w:rPr>
                <w:noProof/>
                <w:webHidden/>
              </w:rPr>
              <w:fldChar w:fldCharType="begin"/>
            </w:r>
            <w:r>
              <w:rPr>
                <w:noProof/>
                <w:webHidden/>
              </w:rPr>
              <w:instrText xml:space="preserve"> PAGEREF _Toc233788631 \h </w:instrText>
            </w:r>
            <w:r>
              <w:rPr>
                <w:noProof/>
                <w:webHidden/>
              </w:rPr>
            </w:r>
            <w:r>
              <w:rPr>
                <w:noProof/>
                <w:webHidden/>
              </w:rPr>
              <w:fldChar w:fldCharType="separate"/>
            </w:r>
            <w:r>
              <w:rPr>
                <w:noProof/>
                <w:webHidden/>
              </w:rPr>
              <w:t>4</w:t>
            </w:r>
            <w:r>
              <w:rPr>
                <w:noProof/>
                <w:webHidden/>
              </w:rPr>
              <w:fldChar w:fldCharType="end"/>
            </w:r>
          </w:hyperlink>
        </w:p>
        <w:p w14:paraId="33C60038" w14:textId="4A4EC553" w:rsidR="001434F5" w:rsidRDefault="001434F5">
          <w:pPr>
            <w:pStyle w:val="TOC2"/>
            <w:tabs>
              <w:tab w:val="right" w:leader="dot" w:pos="9350"/>
            </w:tabs>
            <w:rPr>
              <w:rFonts w:eastAsiaTheme="minorEastAsia"/>
              <w:noProof/>
              <w:kern w:val="2"/>
              <w:sz w:val="24"/>
              <w:szCs w:val="24"/>
              <w14:ligatures w14:val="standardContextual"/>
            </w:rPr>
          </w:pPr>
          <w:hyperlink w:anchor="_Toc233788632" w:history="1">
            <w:r w:rsidRPr="005F6BDB">
              <w:rPr>
                <w:rStyle w:val="Hyperlink"/>
                <w:noProof/>
              </w:rPr>
              <w:t>Section 2. Permitted data uses and purposes</w:t>
            </w:r>
            <w:r>
              <w:rPr>
                <w:noProof/>
                <w:webHidden/>
              </w:rPr>
              <w:tab/>
            </w:r>
            <w:r>
              <w:rPr>
                <w:noProof/>
                <w:webHidden/>
              </w:rPr>
              <w:fldChar w:fldCharType="begin"/>
            </w:r>
            <w:r>
              <w:rPr>
                <w:noProof/>
                <w:webHidden/>
              </w:rPr>
              <w:instrText xml:space="preserve"> PAGEREF _Toc233788632 \h </w:instrText>
            </w:r>
            <w:r>
              <w:rPr>
                <w:noProof/>
                <w:webHidden/>
              </w:rPr>
            </w:r>
            <w:r>
              <w:rPr>
                <w:noProof/>
                <w:webHidden/>
              </w:rPr>
              <w:fldChar w:fldCharType="separate"/>
            </w:r>
            <w:r>
              <w:rPr>
                <w:noProof/>
                <w:webHidden/>
              </w:rPr>
              <w:t>5</w:t>
            </w:r>
            <w:r>
              <w:rPr>
                <w:noProof/>
                <w:webHidden/>
              </w:rPr>
              <w:fldChar w:fldCharType="end"/>
            </w:r>
          </w:hyperlink>
        </w:p>
        <w:p w14:paraId="4E032FB9" w14:textId="2D993E6C" w:rsidR="001434F5" w:rsidRDefault="001434F5">
          <w:pPr>
            <w:pStyle w:val="TOC2"/>
            <w:tabs>
              <w:tab w:val="right" w:leader="dot" w:pos="9350"/>
            </w:tabs>
            <w:rPr>
              <w:rFonts w:eastAsiaTheme="minorEastAsia"/>
              <w:noProof/>
              <w:kern w:val="2"/>
              <w:sz w:val="24"/>
              <w:szCs w:val="24"/>
              <w14:ligatures w14:val="standardContextual"/>
            </w:rPr>
          </w:pPr>
          <w:hyperlink w:anchor="_Toc233788633" w:history="1">
            <w:r w:rsidRPr="005F6BDB">
              <w:rPr>
                <w:rStyle w:val="Hyperlink"/>
                <w:noProof/>
              </w:rPr>
              <w:t>Section 3. Data analysis and display</w:t>
            </w:r>
            <w:r>
              <w:rPr>
                <w:noProof/>
                <w:webHidden/>
              </w:rPr>
              <w:tab/>
            </w:r>
            <w:r>
              <w:rPr>
                <w:noProof/>
                <w:webHidden/>
              </w:rPr>
              <w:fldChar w:fldCharType="begin"/>
            </w:r>
            <w:r>
              <w:rPr>
                <w:noProof/>
                <w:webHidden/>
              </w:rPr>
              <w:instrText xml:space="preserve"> PAGEREF _Toc233788633 \h </w:instrText>
            </w:r>
            <w:r>
              <w:rPr>
                <w:noProof/>
                <w:webHidden/>
              </w:rPr>
            </w:r>
            <w:r>
              <w:rPr>
                <w:noProof/>
                <w:webHidden/>
              </w:rPr>
              <w:fldChar w:fldCharType="separate"/>
            </w:r>
            <w:r>
              <w:rPr>
                <w:noProof/>
                <w:webHidden/>
              </w:rPr>
              <w:t>6</w:t>
            </w:r>
            <w:r>
              <w:rPr>
                <w:noProof/>
                <w:webHidden/>
              </w:rPr>
              <w:fldChar w:fldCharType="end"/>
            </w:r>
          </w:hyperlink>
        </w:p>
        <w:p w14:paraId="6B4A9BB4" w14:textId="74409222" w:rsidR="001434F5" w:rsidRDefault="001434F5">
          <w:pPr>
            <w:pStyle w:val="TOC2"/>
            <w:tabs>
              <w:tab w:val="right" w:leader="dot" w:pos="9350"/>
            </w:tabs>
            <w:rPr>
              <w:rFonts w:eastAsiaTheme="minorEastAsia"/>
              <w:noProof/>
              <w:kern w:val="2"/>
              <w:sz w:val="24"/>
              <w:szCs w:val="24"/>
              <w14:ligatures w14:val="standardContextual"/>
            </w:rPr>
          </w:pPr>
          <w:hyperlink w:anchor="_Toc233788634" w:history="1">
            <w:r w:rsidRPr="005F6BDB">
              <w:rPr>
                <w:rStyle w:val="Hyperlink"/>
                <w:noProof/>
              </w:rPr>
              <w:t>Section 4. Data privacy and security obligations</w:t>
            </w:r>
            <w:r>
              <w:rPr>
                <w:noProof/>
                <w:webHidden/>
              </w:rPr>
              <w:tab/>
            </w:r>
            <w:r>
              <w:rPr>
                <w:noProof/>
                <w:webHidden/>
              </w:rPr>
              <w:fldChar w:fldCharType="begin"/>
            </w:r>
            <w:r>
              <w:rPr>
                <w:noProof/>
                <w:webHidden/>
              </w:rPr>
              <w:instrText xml:space="preserve"> PAGEREF _Toc233788634 \h </w:instrText>
            </w:r>
            <w:r>
              <w:rPr>
                <w:noProof/>
                <w:webHidden/>
              </w:rPr>
            </w:r>
            <w:r>
              <w:rPr>
                <w:noProof/>
                <w:webHidden/>
              </w:rPr>
              <w:fldChar w:fldCharType="separate"/>
            </w:r>
            <w:r>
              <w:rPr>
                <w:noProof/>
                <w:webHidden/>
              </w:rPr>
              <w:t>7</w:t>
            </w:r>
            <w:r>
              <w:rPr>
                <w:noProof/>
                <w:webHidden/>
              </w:rPr>
              <w:fldChar w:fldCharType="end"/>
            </w:r>
          </w:hyperlink>
        </w:p>
        <w:p w14:paraId="28443DE1" w14:textId="0128EEAE" w:rsidR="001434F5" w:rsidRDefault="001434F5">
          <w:pPr>
            <w:pStyle w:val="TOC2"/>
            <w:tabs>
              <w:tab w:val="right" w:leader="dot" w:pos="9350"/>
            </w:tabs>
            <w:rPr>
              <w:rFonts w:eastAsiaTheme="minorEastAsia"/>
              <w:noProof/>
              <w:kern w:val="2"/>
              <w:sz w:val="24"/>
              <w:szCs w:val="24"/>
              <w14:ligatures w14:val="standardContextual"/>
            </w:rPr>
          </w:pPr>
          <w:hyperlink w:anchor="_Toc233788635" w:history="1">
            <w:r w:rsidRPr="005F6BDB">
              <w:rPr>
                <w:rStyle w:val="Hyperlink"/>
                <w:noProof/>
              </w:rPr>
              <w:t>Section 5. Ownership, treatment of subpoenas and unauthorized uses, disclosures or security incidents</w:t>
            </w:r>
            <w:r>
              <w:rPr>
                <w:noProof/>
                <w:webHidden/>
              </w:rPr>
              <w:tab/>
            </w:r>
            <w:r>
              <w:rPr>
                <w:noProof/>
                <w:webHidden/>
              </w:rPr>
              <w:fldChar w:fldCharType="begin"/>
            </w:r>
            <w:r>
              <w:rPr>
                <w:noProof/>
                <w:webHidden/>
              </w:rPr>
              <w:instrText xml:space="preserve"> PAGEREF _Toc233788635 \h </w:instrText>
            </w:r>
            <w:r>
              <w:rPr>
                <w:noProof/>
                <w:webHidden/>
              </w:rPr>
            </w:r>
            <w:r>
              <w:rPr>
                <w:noProof/>
                <w:webHidden/>
              </w:rPr>
              <w:fldChar w:fldCharType="separate"/>
            </w:r>
            <w:r>
              <w:rPr>
                <w:noProof/>
                <w:webHidden/>
              </w:rPr>
              <w:t>8</w:t>
            </w:r>
            <w:r>
              <w:rPr>
                <w:noProof/>
                <w:webHidden/>
              </w:rPr>
              <w:fldChar w:fldCharType="end"/>
            </w:r>
          </w:hyperlink>
        </w:p>
        <w:p w14:paraId="5D06B362" w14:textId="6E3A696F" w:rsidR="001434F5" w:rsidRDefault="001434F5">
          <w:pPr>
            <w:pStyle w:val="TOC2"/>
            <w:tabs>
              <w:tab w:val="right" w:leader="dot" w:pos="9350"/>
            </w:tabs>
            <w:rPr>
              <w:rFonts w:eastAsiaTheme="minorEastAsia"/>
              <w:noProof/>
              <w:kern w:val="2"/>
              <w:sz w:val="24"/>
              <w:szCs w:val="24"/>
              <w14:ligatures w14:val="standardContextual"/>
            </w:rPr>
          </w:pPr>
          <w:hyperlink w:anchor="_Toc233788636" w:history="1">
            <w:r w:rsidRPr="005F6BDB">
              <w:rPr>
                <w:rStyle w:val="Hyperlink"/>
                <w:noProof/>
              </w:rPr>
              <w:t>Seciton 6. Term and termination of agreement</w:t>
            </w:r>
            <w:r>
              <w:rPr>
                <w:noProof/>
                <w:webHidden/>
              </w:rPr>
              <w:tab/>
            </w:r>
            <w:r>
              <w:rPr>
                <w:noProof/>
                <w:webHidden/>
              </w:rPr>
              <w:fldChar w:fldCharType="begin"/>
            </w:r>
            <w:r>
              <w:rPr>
                <w:noProof/>
                <w:webHidden/>
              </w:rPr>
              <w:instrText xml:space="preserve"> PAGEREF _Toc233788636 \h </w:instrText>
            </w:r>
            <w:r>
              <w:rPr>
                <w:noProof/>
                <w:webHidden/>
              </w:rPr>
            </w:r>
            <w:r>
              <w:rPr>
                <w:noProof/>
                <w:webHidden/>
              </w:rPr>
              <w:fldChar w:fldCharType="separate"/>
            </w:r>
            <w:r>
              <w:rPr>
                <w:noProof/>
                <w:webHidden/>
              </w:rPr>
              <w:t>10</w:t>
            </w:r>
            <w:r>
              <w:rPr>
                <w:noProof/>
                <w:webHidden/>
              </w:rPr>
              <w:fldChar w:fldCharType="end"/>
            </w:r>
          </w:hyperlink>
        </w:p>
        <w:p w14:paraId="651C9DDA" w14:textId="5A9F06EE" w:rsidR="001434F5" w:rsidRDefault="001434F5">
          <w:pPr>
            <w:pStyle w:val="TOC2"/>
            <w:tabs>
              <w:tab w:val="right" w:leader="dot" w:pos="9350"/>
            </w:tabs>
            <w:rPr>
              <w:rFonts w:eastAsiaTheme="minorEastAsia"/>
              <w:noProof/>
              <w:kern w:val="2"/>
              <w:sz w:val="24"/>
              <w:szCs w:val="24"/>
              <w14:ligatures w14:val="standardContextual"/>
            </w:rPr>
          </w:pPr>
          <w:hyperlink w:anchor="_Toc233788637" w:history="1">
            <w:r w:rsidRPr="005F6BDB">
              <w:rPr>
                <w:rStyle w:val="Hyperlink"/>
                <w:noProof/>
              </w:rPr>
              <w:t>Section 7. Authority</w:t>
            </w:r>
            <w:r>
              <w:rPr>
                <w:noProof/>
                <w:webHidden/>
              </w:rPr>
              <w:tab/>
            </w:r>
            <w:r>
              <w:rPr>
                <w:noProof/>
                <w:webHidden/>
              </w:rPr>
              <w:fldChar w:fldCharType="begin"/>
            </w:r>
            <w:r>
              <w:rPr>
                <w:noProof/>
                <w:webHidden/>
              </w:rPr>
              <w:instrText xml:space="preserve"> PAGEREF _Toc233788637 \h </w:instrText>
            </w:r>
            <w:r>
              <w:rPr>
                <w:noProof/>
                <w:webHidden/>
              </w:rPr>
            </w:r>
            <w:r>
              <w:rPr>
                <w:noProof/>
                <w:webHidden/>
              </w:rPr>
              <w:fldChar w:fldCharType="separate"/>
            </w:r>
            <w:r>
              <w:rPr>
                <w:noProof/>
                <w:webHidden/>
              </w:rPr>
              <w:t>11</w:t>
            </w:r>
            <w:r>
              <w:rPr>
                <w:noProof/>
                <w:webHidden/>
              </w:rPr>
              <w:fldChar w:fldCharType="end"/>
            </w:r>
          </w:hyperlink>
        </w:p>
        <w:p w14:paraId="15E09994" w14:textId="3826DF4F" w:rsidR="001434F5" w:rsidRDefault="001434F5">
          <w:pPr>
            <w:pStyle w:val="TOC2"/>
            <w:tabs>
              <w:tab w:val="right" w:leader="dot" w:pos="9350"/>
            </w:tabs>
            <w:rPr>
              <w:rFonts w:eastAsiaTheme="minorEastAsia"/>
              <w:noProof/>
              <w:kern w:val="2"/>
              <w:sz w:val="24"/>
              <w:szCs w:val="24"/>
              <w14:ligatures w14:val="standardContextual"/>
            </w:rPr>
          </w:pPr>
          <w:hyperlink w:anchor="_Toc233788638" w:history="1">
            <w:r w:rsidRPr="005F6BDB">
              <w:rPr>
                <w:rStyle w:val="Hyperlink"/>
                <w:noProof/>
              </w:rPr>
              <w:t>Exhibit A. WA-APCD data application(s)</w:t>
            </w:r>
            <w:r>
              <w:rPr>
                <w:noProof/>
                <w:webHidden/>
              </w:rPr>
              <w:tab/>
            </w:r>
            <w:r>
              <w:rPr>
                <w:noProof/>
                <w:webHidden/>
              </w:rPr>
              <w:fldChar w:fldCharType="begin"/>
            </w:r>
            <w:r>
              <w:rPr>
                <w:noProof/>
                <w:webHidden/>
              </w:rPr>
              <w:instrText xml:space="preserve"> PAGEREF _Toc233788638 \h </w:instrText>
            </w:r>
            <w:r>
              <w:rPr>
                <w:noProof/>
                <w:webHidden/>
              </w:rPr>
            </w:r>
            <w:r>
              <w:rPr>
                <w:noProof/>
                <w:webHidden/>
              </w:rPr>
              <w:fldChar w:fldCharType="separate"/>
            </w:r>
            <w:r>
              <w:rPr>
                <w:noProof/>
                <w:webHidden/>
              </w:rPr>
              <w:t>18</w:t>
            </w:r>
            <w:r>
              <w:rPr>
                <w:noProof/>
                <w:webHidden/>
              </w:rPr>
              <w:fldChar w:fldCharType="end"/>
            </w:r>
          </w:hyperlink>
        </w:p>
        <w:p w14:paraId="64706D06" w14:textId="45CC390A" w:rsidR="001434F5" w:rsidRDefault="001434F5">
          <w:pPr>
            <w:pStyle w:val="TOC2"/>
            <w:tabs>
              <w:tab w:val="right" w:leader="dot" w:pos="9350"/>
            </w:tabs>
            <w:rPr>
              <w:rFonts w:eastAsiaTheme="minorEastAsia"/>
              <w:noProof/>
              <w:kern w:val="2"/>
              <w:sz w:val="24"/>
              <w:szCs w:val="24"/>
              <w14:ligatures w14:val="standardContextual"/>
            </w:rPr>
          </w:pPr>
          <w:hyperlink w:anchor="_Toc233788639" w:history="1">
            <w:r w:rsidRPr="005F6BDB">
              <w:rPr>
                <w:rStyle w:val="Hyperlink"/>
                <w:noProof/>
              </w:rPr>
              <w:t>Section 1. Data applicant information and type of request</w:t>
            </w:r>
            <w:r>
              <w:rPr>
                <w:noProof/>
                <w:webHidden/>
              </w:rPr>
              <w:tab/>
            </w:r>
            <w:r>
              <w:rPr>
                <w:noProof/>
                <w:webHidden/>
              </w:rPr>
              <w:fldChar w:fldCharType="begin"/>
            </w:r>
            <w:r>
              <w:rPr>
                <w:noProof/>
                <w:webHidden/>
              </w:rPr>
              <w:instrText xml:space="preserve"> PAGEREF _Toc233788639 \h </w:instrText>
            </w:r>
            <w:r>
              <w:rPr>
                <w:noProof/>
                <w:webHidden/>
              </w:rPr>
            </w:r>
            <w:r>
              <w:rPr>
                <w:noProof/>
                <w:webHidden/>
              </w:rPr>
              <w:fldChar w:fldCharType="separate"/>
            </w:r>
            <w:r>
              <w:rPr>
                <w:noProof/>
                <w:webHidden/>
              </w:rPr>
              <w:t>18</w:t>
            </w:r>
            <w:r>
              <w:rPr>
                <w:noProof/>
                <w:webHidden/>
              </w:rPr>
              <w:fldChar w:fldCharType="end"/>
            </w:r>
          </w:hyperlink>
        </w:p>
        <w:p w14:paraId="48136A1A" w14:textId="2BBF60B5" w:rsidR="001434F5" w:rsidRDefault="001434F5">
          <w:pPr>
            <w:pStyle w:val="TOC3"/>
            <w:tabs>
              <w:tab w:val="right" w:leader="dot" w:pos="9350"/>
            </w:tabs>
            <w:rPr>
              <w:rFonts w:eastAsiaTheme="minorEastAsia"/>
              <w:noProof/>
              <w:kern w:val="2"/>
              <w:sz w:val="24"/>
              <w:szCs w:val="24"/>
              <w14:ligatures w14:val="standardContextual"/>
            </w:rPr>
          </w:pPr>
          <w:hyperlink w:anchor="_Toc233788640" w:history="1">
            <w:r w:rsidRPr="005F6BDB">
              <w:rPr>
                <w:rStyle w:val="Hyperlink"/>
                <w:noProof/>
              </w:rPr>
              <w:t>Applicant category</w:t>
            </w:r>
            <w:r>
              <w:rPr>
                <w:noProof/>
                <w:webHidden/>
              </w:rPr>
              <w:tab/>
            </w:r>
            <w:r>
              <w:rPr>
                <w:noProof/>
                <w:webHidden/>
              </w:rPr>
              <w:fldChar w:fldCharType="begin"/>
            </w:r>
            <w:r>
              <w:rPr>
                <w:noProof/>
                <w:webHidden/>
              </w:rPr>
              <w:instrText xml:space="preserve"> PAGEREF _Toc233788640 \h </w:instrText>
            </w:r>
            <w:r>
              <w:rPr>
                <w:noProof/>
                <w:webHidden/>
              </w:rPr>
            </w:r>
            <w:r>
              <w:rPr>
                <w:noProof/>
                <w:webHidden/>
              </w:rPr>
              <w:fldChar w:fldCharType="separate"/>
            </w:r>
            <w:r>
              <w:rPr>
                <w:noProof/>
                <w:webHidden/>
              </w:rPr>
              <w:t>18</w:t>
            </w:r>
            <w:r>
              <w:rPr>
                <w:noProof/>
                <w:webHidden/>
              </w:rPr>
              <w:fldChar w:fldCharType="end"/>
            </w:r>
          </w:hyperlink>
        </w:p>
        <w:p w14:paraId="2BDA4901" w14:textId="2851A9F5" w:rsidR="001434F5" w:rsidRDefault="001434F5">
          <w:pPr>
            <w:pStyle w:val="TOC3"/>
            <w:tabs>
              <w:tab w:val="right" w:leader="dot" w:pos="9350"/>
            </w:tabs>
            <w:rPr>
              <w:rFonts w:eastAsiaTheme="minorEastAsia"/>
              <w:noProof/>
              <w:kern w:val="2"/>
              <w:sz w:val="24"/>
              <w:szCs w:val="24"/>
              <w14:ligatures w14:val="standardContextual"/>
            </w:rPr>
          </w:pPr>
          <w:hyperlink w:anchor="_Toc233788641" w:history="1">
            <w:r w:rsidRPr="005F6BDB">
              <w:rPr>
                <w:rStyle w:val="Hyperlink"/>
                <w:noProof/>
              </w:rPr>
              <w:t>Type of request</w:t>
            </w:r>
            <w:r>
              <w:rPr>
                <w:noProof/>
                <w:webHidden/>
              </w:rPr>
              <w:tab/>
            </w:r>
            <w:r>
              <w:rPr>
                <w:noProof/>
                <w:webHidden/>
              </w:rPr>
              <w:fldChar w:fldCharType="begin"/>
            </w:r>
            <w:r>
              <w:rPr>
                <w:noProof/>
                <w:webHidden/>
              </w:rPr>
              <w:instrText xml:space="preserve"> PAGEREF _Toc233788641 \h </w:instrText>
            </w:r>
            <w:r>
              <w:rPr>
                <w:noProof/>
                <w:webHidden/>
              </w:rPr>
            </w:r>
            <w:r>
              <w:rPr>
                <w:noProof/>
                <w:webHidden/>
              </w:rPr>
              <w:fldChar w:fldCharType="separate"/>
            </w:r>
            <w:r>
              <w:rPr>
                <w:noProof/>
                <w:webHidden/>
              </w:rPr>
              <w:t>18</w:t>
            </w:r>
            <w:r>
              <w:rPr>
                <w:noProof/>
                <w:webHidden/>
              </w:rPr>
              <w:fldChar w:fldCharType="end"/>
            </w:r>
          </w:hyperlink>
        </w:p>
        <w:p w14:paraId="702F71DE" w14:textId="5C693F91" w:rsidR="001434F5" w:rsidRDefault="001434F5">
          <w:pPr>
            <w:pStyle w:val="TOC2"/>
            <w:tabs>
              <w:tab w:val="right" w:leader="dot" w:pos="9350"/>
            </w:tabs>
            <w:rPr>
              <w:rFonts w:eastAsiaTheme="minorEastAsia"/>
              <w:noProof/>
              <w:kern w:val="2"/>
              <w:sz w:val="24"/>
              <w:szCs w:val="24"/>
              <w14:ligatures w14:val="standardContextual"/>
            </w:rPr>
          </w:pPr>
          <w:hyperlink w:anchor="_Toc233788642" w:history="1">
            <w:r w:rsidRPr="005F6BDB">
              <w:rPr>
                <w:rStyle w:val="Hyperlink"/>
                <w:noProof/>
              </w:rPr>
              <w:t>Section 2. Project Information</w:t>
            </w:r>
            <w:r>
              <w:rPr>
                <w:noProof/>
                <w:webHidden/>
              </w:rPr>
              <w:tab/>
            </w:r>
            <w:r>
              <w:rPr>
                <w:noProof/>
                <w:webHidden/>
              </w:rPr>
              <w:fldChar w:fldCharType="begin"/>
            </w:r>
            <w:r>
              <w:rPr>
                <w:noProof/>
                <w:webHidden/>
              </w:rPr>
              <w:instrText xml:space="preserve"> PAGEREF _Toc233788642 \h </w:instrText>
            </w:r>
            <w:r>
              <w:rPr>
                <w:noProof/>
                <w:webHidden/>
              </w:rPr>
            </w:r>
            <w:r>
              <w:rPr>
                <w:noProof/>
                <w:webHidden/>
              </w:rPr>
              <w:fldChar w:fldCharType="separate"/>
            </w:r>
            <w:r>
              <w:rPr>
                <w:noProof/>
                <w:webHidden/>
              </w:rPr>
              <w:t>20</w:t>
            </w:r>
            <w:r>
              <w:rPr>
                <w:noProof/>
                <w:webHidden/>
              </w:rPr>
              <w:fldChar w:fldCharType="end"/>
            </w:r>
          </w:hyperlink>
        </w:p>
        <w:p w14:paraId="67304EED" w14:textId="5EFB5006" w:rsidR="001434F5" w:rsidRDefault="001434F5">
          <w:pPr>
            <w:pStyle w:val="TOC3"/>
            <w:tabs>
              <w:tab w:val="right" w:leader="dot" w:pos="9350"/>
            </w:tabs>
            <w:rPr>
              <w:rFonts w:eastAsiaTheme="minorEastAsia"/>
              <w:noProof/>
              <w:kern w:val="2"/>
              <w:sz w:val="24"/>
              <w:szCs w:val="24"/>
              <w14:ligatures w14:val="standardContextual"/>
            </w:rPr>
          </w:pPr>
          <w:hyperlink w:anchor="_Toc233788643" w:history="1">
            <w:r w:rsidRPr="005F6BDB">
              <w:rPr>
                <w:rStyle w:val="Hyperlink"/>
                <w:noProof/>
              </w:rPr>
              <w:t>Project title and timeline</w:t>
            </w:r>
            <w:r>
              <w:rPr>
                <w:noProof/>
                <w:webHidden/>
              </w:rPr>
              <w:tab/>
            </w:r>
            <w:r>
              <w:rPr>
                <w:noProof/>
                <w:webHidden/>
              </w:rPr>
              <w:fldChar w:fldCharType="begin"/>
            </w:r>
            <w:r>
              <w:rPr>
                <w:noProof/>
                <w:webHidden/>
              </w:rPr>
              <w:instrText xml:space="preserve"> PAGEREF _Toc233788643 \h </w:instrText>
            </w:r>
            <w:r>
              <w:rPr>
                <w:noProof/>
                <w:webHidden/>
              </w:rPr>
            </w:r>
            <w:r>
              <w:rPr>
                <w:noProof/>
                <w:webHidden/>
              </w:rPr>
              <w:fldChar w:fldCharType="separate"/>
            </w:r>
            <w:r>
              <w:rPr>
                <w:noProof/>
                <w:webHidden/>
              </w:rPr>
              <w:t>20</w:t>
            </w:r>
            <w:r>
              <w:rPr>
                <w:noProof/>
                <w:webHidden/>
              </w:rPr>
              <w:fldChar w:fldCharType="end"/>
            </w:r>
          </w:hyperlink>
        </w:p>
        <w:p w14:paraId="4350CEE9" w14:textId="4A4F5A90" w:rsidR="001434F5" w:rsidRDefault="001434F5">
          <w:pPr>
            <w:pStyle w:val="TOC3"/>
            <w:tabs>
              <w:tab w:val="right" w:leader="dot" w:pos="9350"/>
            </w:tabs>
            <w:rPr>
              <w:rFonts w:eastAsiaTheme="minorEastAsia"/>
              <w:noProof/>
              <w:kern w:val="2"/>
              <w:sz w:val="24"/>
              <w:szCs w:val="24"/>
              <w14:ligatures w14:val="standardContextual"/>
            </w:rPr>
          </w:pPr>
          <w:hyperlink w:anchor="_Toc233788644" w:history="1">
            <w:r w:rsidRPr="005F6BDB">
              <w:rPr>
                <w:rStyle w:val="Hyperlink"/>
                <w:noProof/>
              </w:rPr>
              <w:t>Intended use</w:t>
            </w:r>
            <w:r>
              <w:rPr>
                <w:noProof/>
                <w:webHidden/>
              </w:rPr>
              <w:tab/>
            </w:r>
            <w:r>
              <w:rPr>
                <w:noProof/>
                <w:webHidden/>
              </w:rPr>
              <w:fldChar w:fldCharType="begin"/>
            </w:r>
            <w:r>
              <w:rPr>
                <w:noProof/>
                <w:webHidden/>
              </w:rPr>
              <w:instrText xml:space="preserve"> PAGEREF _Toc233788644 \h </w:instrText>
            </w:r>
            <w:r>
              <w:rPr>
                <w:noProof/>
                <w:webHidden/>
              </w:rPr>
            </w:r>
            <w:r>
              <w:rPr>
                <w:noProof/>
                <w:webHidden/>
              </w:rPr>
              <w:fldChar w:fldCharType="separate"/>
            </w:r>
            <w:r>
              <w:rPr>
                <w:noProof/>
                <w:webHidden/>
              </w:rPr>
              <w:t>20</w:t>
            </w:r>
            <w:r>
              <w:rPr>
                <w:noProof/>
                <w:webHidden/>
              </w:rPr>
              <w:fldChar w:fldCharType="end"/>
            </w:r>
          </w:hyperlink>
        </w:p>
        <w:p w14:paraId="0E1EA14E" w14:textId="24AB80BC" w:rsidR="001434F5" w:rsidRDefault="001434F5">
          <w:pPr>
            <w:pStyle w:val="TOC2"/>
            <w:tabs>
              <w:tab w:val="right" w:leader="dot" w:pos="9350"/>
            </w:tabs>
            <w:rPr>
              <w:rFonts w:eastAsiaTheme="minorEastAsia"/>
              <w:noProof/>
              <w:kern w:val="2"/>
              <w:sz w:val="24"/>
              <w:szCs w:val="24"/>
              <w14:ligatures w14:val="standardContextual"/>
            </w:rPr>
          </w:pPr>
          <w:hyperlink w:anchor="_Toc233788645" w:history="1">
            <w:r w:rsidRPr="005F6BDB">
              <w:rPr>
                <w:rStyle w:val="Hyperlink"/>
                <w:noProof/>
              </w:rPr>
              <w:t>Section 3. Additional information for data file requests</w:t>
            </w:r>
            <w:r>
              <w:rPr>
                <w:noProof/>
                <w:webHidden/>
              </w:rPr>
              <w:tab/>
            </w:r>
            <w:r>
              <w:rPr>
                <w:noProof/>
                <w:webHidden/>
              </w:rPr>
              <w:fldChar w:fldCharType="begin"/>
            </w:r>
            <w:r>
              <w:rPr>
                <w:noProof/>
                <w:webHidden/>
              </w:rPr>
              <w:instrText xml:space="preserve"> PAGEREF _Toc233788645 \h </w:instrText>
            </w:r>
            <w:r>
              <w:rPr>
                <w:noProof/>
                <w:webHidden/>
              </w:rPr>
            </w:r>
            <w:r>
              <w:rPr>
                <w:noProof/>
                <w:webHidden/>
              </w:rPr>
              <w:fldChar w:fldCharType="separate"/>
            </w:r>
            <w:r>
              <w:rPr>
                <w:noProof/>
                <w:webHidden/>
              </w:rPr>
              <w:t>21</w:t>
            </w:r>
            <w:r>
              <w:rPr>
                <w:noProof/>
                <w:webHidden/>
              </w:rPr>
              <w:fldChar w:fldCharType="end"/>
            </w:r>
          </w:hyperlink>
        </w:p>
        <w:p w14:paraId="481EECF3" w14:textId="7247E078" w:rsidR="001434F5" w:rsidRDefault="001434F5">
          <w:pPr>
            <w:pStyle w:val="TOC3"/>
            <w:tabs>
              <w:tab w:val="right" w:leader="dot" w:pos="9350"/>
            </w:tabs>
            <w:rPr>
              <w:rFonts w:eastAsiaTheme="minorEastAsia"/>
              <w:noProof/>
              <w:kern w:val="2"/>
              <w:sz w:val="24"/>
              <w:szCs w:val="24"/>
              <w14:ligatures w14:val="standardContextual"/>
            </w:rPr>
          </w:pPr>
          <w:hyperlink w:anchor="_Toc233788646" w:history="1">
            <w:r w:rsidRPr="005F6BDB">
              <w:rPr>
                <w:rStyle w:val="Hyperlink"/>
                <w:noProof/>
              </w:rPr>
              <w:t>Data recipient information</w:t>
            </w:r>
            <w:r>
              <w:rPr>
                <w:noProof/>
                <w:webHidden/>
              </w:rPr>
              <w:tab/>
            </w:r>
            <w:r>
              <w:rPr>
                <w:noProof/>
                <w:webHidden/>
              </w:rPr>
              <w:fldChar w:fldCharType="begin"/>
            </w:r>
            <w:r>
              <w:rPr>
                <w:noProof/>
                <w:webHidden/>
              </w:rPr>
              <w:instrText xml:space="preserve"> PAGEREF _Toc233788646 \h </w:instrText>
            </w:r>
            <w:r>
              <w:rPr>
                <w:noProof/>
                <w:webHidden/>
              </w:rPr>
            </w:r>
            <w:r>
              <w:rPr>
                <w:noProof/>
                <w:webHidden/>
              </w:rPr>
              <w:fldChar w:fldCharType="separate"/>
            </w:r>
            <w:r>
              <w:rPr>
                <w:noProof/>
                <w:webHidden/>
              </w:rPr>
              <w:t>21</w:t>
            </w:r>
            <w:r>
              <w:rPr>
                <w:noProof/>
                <w:webHidden/>
              </w:rPr>
              <w:fldChar w:fldCharType="end"/>
            </w:r>
          </w:hyperlink>
        </w:p>
        <w:p w14:paraId="65750848" w14:textId="78CE1AD1" w:rsidR="001434F5" w:rsidRDefault="001434F5">
          <w:pPr>
            <w:pStyle w:val="TOC2"/>
            <w:tabs>
              <w:tab w:val="right" w:leader="dot" w:pos="9350"/>
            </w:tabs>
            <w:rPr>
              <w:rFonts w:eastAsiaTheme="minorEastAsia"/>
              <w:noProof/>
              <w:kern w:val="2"/>
              <w:sz w:val="24"/>
              <w:szCs w:val="24"/>
              <w14:ligatures w14:val="standardContextual"/>
            </w:rPr>
          </w:pPr>
          <w:hyperlink w:anchor="_Toc233788647" w:history="1">
            <w:r w:rsidRPr="005F6BDB">
              <w:rPr>
                <w:rStyle w:val="Hyperlink"/>
                <w:noProof/>
              </w:rPr>
              <w:t>Section 4. Information dissemination</w:t>
            </w:r>
            <w:r>
              <w:rPr>
                <w:noProof/>
                <w:webHidden/>
              </w:rPr>
              <w:tab/>
            </w:r>
            <w:r>
              <w:rPr>
                <w:noProof/>
                <w:webHidden/>
              </w:rPr>
              <w:fldChar w:fldCharType="begin"/>
            </w:r>
            <w:r>
              <w:rPr>
                <w:noProof/>
                <w:webHidden/>
              </w:rPr>
              <w:instrText xml:space="preserve"> PAGEREF _Toc233788647 \h </w:instrText>
            </w:r>
            <w:r>
              <w:rPr>
                <w:noProof/>
                <w:webHidden/>
              </w:rPr>
            </w:r>
            <w:r>
              <w:rPr>
                <w:noProof/>
                <w:webHidden/>
              </w:rPr>
              <w:fldChar w:fldCharType="separate"/>
            </w:r>
            <w:r>
              <w:rPr>
                <w:noProof/>
                <w:webHidden/>
              </w:rPr>
              <w:t>22</w:t>
            </w:r>
            <w:r>
              <w:rPr>
                <w:noProof/>
                <w:webHidden/>
              </w:rPr>
              <w:fldChar w:fldCharType="end"/>
            </w:r>
          </w:hyperlink>
        </w:p>
        <w:p w14:paraId="55CBA279" w14:textId="76CF1E25" w:rsidR="001434F5" w:rsidRDefault="001434F5">
          <w:pPr>
            <w:pStyle w:val="TOC2"/>
            <w:tabs>
              <w:tab w:val="right" w:leader="dot" w:pos="9350"/>
            </w:tabs>
            <w:rPr>
              <w:rFonts w:eastAsiaTheme="minorEastAsia"/>
              <w:noProof/>
              <w:kern w:val="2"/>
              <w:sz w:val="24"/>
              <w:szCs w:val="24"/>
              <w14:ligatures w14:val="standardContextual"/>
            </w:rPr>
          </w:pPr>
          <w:hyperlink w:anchor="_Toc233788648" w:history="1">
            <w:r w:rsidRPr="005F6BDB">
              <w:rPr>
                <w:rStyle w:val="Hyperlink"/>
                <w:noProof/>
              </w:rPr>
              <w:t>Section 5. This section is not used</w:t>
            </w:r>
            <w:r>
              <w:rPr>
                <w:noProof/>
                <w:webHidden/>
              </w:rPr>
              <w:tab/>
            </w:r>
            <w:r>
              <w:rPr>
                <w:noProof/>
                <w:webHidden/>
              </w:rPr>
              <w:fldChar w:fldCharType="begin"/>
            </w:r>
            <w:r>
              <w:rPr>
                <w:noProof/>
                <w:webHidden/>
              </w:rPr>
              <w:instrText xml:space="preserve"> PAGEREF _Toc233788648 \h </w:instrText>
            </w:r>
            <w:r>
              <w:rPr>
                <w:noProof/>
                <w:webHidden/>
              </w:rPr>
            </w:r>
            <w:r>
              <w:rPr>
                <w:noProof/>
                <w:webHidden/>
              </w:rPr>
              <w:fldChar w:fldCharType="separate"/>
            </w:r>
            <w:r>
              <w:rPr>
                <w:noProof/>
                <w:webHidden/>
              </w:rPr>
              <w:t>23</w:t>
            </w:r>
            <w:r>
              <w:rPr>
                <w:noProof/>
                <w:webHidden/>
              </w:rPr>
              <w:fldChar w:fldCharType="end"/>
            </w:r>
          </w:hyperlink>
        </w:p>
        <w:p w14:paraId="0024E084" w14:textId="4312523E" w:rsidR="001434F5" w:rsidRDefault="001434F5">
          <w:pPr>
            <w:pStyle w:val="TOC2"/>
            <w:tabs>
              <w:tab w:val="right" w:leader="dot" w:pos="9350"/>
            </w:tabs>
            <w:rPr>
              <w:rFonts w:eastAsiaTheme="minorEastAsia"/>
              <w:noProof/>
              <w:kern w:val="2"/>
              <w:sz w:val="24"/>
              <w:szCs w:val="24"/>
              <w14:ligatures w14:val="standardContextual"/>
            </w:rPr>
          </w:pPr>
          <w:hyperlink w:anchor="_Toc233788649" w:history="1">
            <w:r w:rsidRPr="005F6BDB">
              <w:rPr>
                <w:rStyle w:val="Hyperlink"/>
                <w:noProof/>
              </w:rPr>
              <w:t>Section 6. Use of additional organizations</w:t>
            </w:r>
            <w:r>
              <w:rPr>
                <w:noProof/>
                <w:webHidden/>
              </w:rPr>
              <w:tab/>
            </w:r>
            <w:r>
              <w:rPr>
                <w:noProof/>
                <w:webHidden/>
              </w:rPr>
              <w:fldChar w:fldCharType="begin"/>
            </w:r>
            <w:r>
              <w:rPr>
                <w:noProof/>
                <w:webHidden/>
              </w:rPr>
              <w:instrText xml:space="preserve"> PAGEREF _Toc233788649 \h </w:instrText>
            </w:r>
            <w:r>
              <w:rPr>
                <w:noProof/>
                <w:webHidden/>
              </w:rPr>
            </w:r>
            <w:r>
              <w:rPr>
                <w:noProof/>
                <w:webHidden/>
              </w:rPr>
              <w:fldChar w:fldCharType="separate"/>
            </w:r>
            <w:r>
              <w:rPr>
                <w:noProof/>
                <w:webHidden/>
              </w:rPr>
              <w:t>24</w:t>
            </w:r>
            <w:r>
              <w:rPr>
                <w:noProof/>
                <w:webHidden/>
              </w:rPr>
              <w:fldChar w:fldCharType="end"/>
            </w:r>
          </w:hyperlink>
        </w:p>
        <w:p w14:paraId="21C5D24A" w14:textId="169E8EAA" w:rsidR="001434F5" w:rsidRDefault="001434F5">
          <w:pPr>
            <w:pStyle w:val="TOC2"/>
            <w:tabs>
              <w:tab w:val="right" w:leader="dot" w:pos="9350"/>
            </w:tabs>
            <w:rPr>
              <w:rFonts w:eastAsiaTheme="minorEastAsia"/>
              <w:noProof/>
              <w:kern w:val="2"/>
              <w:sz w:val="24"/>
              <w:szCs w:val="24"/>
              <w14:ligatures w14:val="standardContextual"/>
            </w:rPr>
          </w:pPr>
          <w:hyperlink w:anchor="_Toc233788650" w:history="1">
            <w:r w:rsidRPr="005F6BDB">
              <w:rPr>
                <w:rStyle w:val="Hyperlink"/>
                <w:noProof/>
              </w:rPr>
              <w:t>Section 7. Data security, transmission, and storage</w:t>
            </w:r>
            <w:r>
              <w:rPr>
                <w:noProof/>
                <w:webHidden/>
              </w:rPr>
              <w:tab/>
            </w:r>
            <w:r>
              <w:rPr>
                <w:noProof/>
                <w:webHidden/>
              </w:rPr>
              <w:fldChar w:fldCharType="begin"/>
            </w:r>
            <w:r>
              <w:rPr>
                <w:noProof/>
                <w:webHidden/>
              </w:rPr>
              <w:instrText xml:space="preserve"> PAGEREF _Toc233788650 \h </w:instrText>
            </w:r>
            <w:r>
              <w:rPr>
                <w:noProof/>
                <w:webHidden/>
              </w:rPr>
            </w:r>
            <w:r>
              <w:rPr>
                <w:noProof/>
                <w:webHidden/>
              </w:rPr>
              <w:fldChar w:fldCharType="separate"/>
            </w:r>
            <w:r>
              <w:rPr>
                <w:noProof/>
                <w:webHidden/>
              </w:rPr>
              <w:t>25</w:t>
            </w:r>
            <w:r>
              <w:rPr>
                <w:noProof/>
                <w:webHidden/>
              </w:rPr>
              <w:fldChar w:fldCharType="end"/>
            </w:r>
          </w:hyperlink>
        </w:p>
        <w:p w14:paraId="3D212C6A" w14:textId="68D5855C" w:rsidR="001434F5" w:rsidRDefault="001434F5">
          <w:pPr>
            <w:pStyle w:val="TOC2"/>
            <w:tabs>
              <w:tab w:val="right" w:leader="dot" w:pos="9350"/>
            </w:tabs>
            <w:rPr>
              <w:rFonts w:eastAsiaTheme="minorEastAsia"/>
              <w:noProof/>
              <w:kern w:val="2"/>
              <w:sz w:val="24"/>
              <w:szCs w:val="24"/>
              <w14:ligatures w14:val="standardContextual"/>
            </w:rPr>
          </w:pPr>
          <w:hyperlink w:anchor="_Toc233788651" w:history="1">
            <w:r w:rsidRPr="005F6BDB">
              <w:rPr>
                <w:rStyle w:val="Hyperlink"/>
                <w:noProof/>
              </w:rPr>
              <w:t>Attachment A. Additional organizations or individuals</w:t>
            </w:r>
            <w:r>
              <w:rPr>
                <w:noProof/>
                <w:webHidden/>
              </w:rPr>
              <w:tab/>
            </w:r>
            <w:r>
              <w:rPr>
                <w:noProof/>
                <w:webHidden/>
              </w:rPr>
              <w:fldChar w:fldCharType="begin"/>
            </w:r>
            <w:r>
              <w:rPr>
                <w:noProof/>
                <w:webHidden/>
              </w:rPr>
              <w:instrText xml:space="preserve"> PAGEREF _Toc233788651 \h </w:instrText>
            </w:r>
            <w:r>
              <w:rPr>
                <w:noProof/>
                <w:webHidden/>
              </w:rPr>
            </w:r>
            <w:r>
              <w:rPr>
                <w:noProof/>
                <w:webHidden/>
              </w:rPr>
              <w:fldChar w:fldCharType="separate"/>
            </w:r>
            <w:r>
              <w:rPr>
                <w:noProof/>
                <w:webHidden/>
              </w:rPr>
              <w:t>26</w:t>
            </w:r>
            <w:r>
              <w:rPr>
                <w:noProof/>
                <w:webHidden/>
              </w:rPr>
              <w:fldChar w:fldCharType="end"/>
            </w:r>
          </w:hyperlink>
        </w:p>
        <w:p w14:paraId="3CB1A3F8" w14:textId="189B1FAF" w:rsidR="001434F5" w:rsidRDefault="001434F5">
          <w:pPr>
            <w:pStyle w:val="TOC3"/>
            <w:tabs>
              <w:tab w:val="right" w:leader="dot" w:pos="9350"/>
            </w:tabs>
            <w:rPr>
              <w:rFonts w:eastAsiaTheme="minorEastAsia"/>
              <w:noProof/>
              <w:kern w:val="2"/>
              <w:sz w:val="24"/>
              <w:szCs w:val="24"/>
              <w14:ligatures w14:val="standardContextual"/>
            </w:rPr>
          </w:pPr>
          <w:hyperlink w:anchor="_Toc233788652" w:history="1">
            <w:r w:rsidRPr="005F6BDB">
              <w:rPr>
                <w:rStyle w:val="Hyperlink"/>
                <w:noProof/>
              </w:rPr>
              <w:t>Additional organizaiton #Click or tap here to enter text.</w:t>
            </w:r>
            <w:r>
              <w:rPr>
                <w:noProof/>
                <w:webHidden/>
              </w:rPr>
              <w:tab/>
            </w:r>
            <w:r>
              <w:rPr>
                <w:noProof/>
                <w:webHidden/>
              </w:rPr>
              <w:fldChar w:fldCharType="begin"/>
            </w:r>
            <w:r>
              <w:rPr>
                <w:noProof/>
                <w:webHidden/>
              </w:rPr>
              <w:instrText xml:space="preserve"> PAGEREF _Toc233788652 \h </w:instrText>
            </w:r>
            <w:r>
              <w:rPr>
                <w:noProof/>
                <w:webHidden/>
              </w:rPr>
            </w:r>
            <w:r>
              <w:rPr>
                <w:noProof/>
                <w:webHidden/>
              </w:rPr>
              <w:fldChar w:fldCharType="separate"/>
            </w:r>
            <w:r>
              <w:rPr>
                <w:noProof/>
                <w:webHidden/>
              </w:rPr>
              <w:t>26</w:t>
            </w:r>
            <w:r>
              <w:rPr>
                <w:noProof/>
                <w:webHidden/>
              </w:rPr>
              <w:fldChar w:fldCharType="end"/>
            </w:r>
          </w:hyperlink>
        </w:p>
        <w:p w14:paraId="05EC232F" w14:textId="38D2AB9A" w:rsidR="001434F5" w:rsidRDefault="001434F5">
          <w:pPr>
            <w:pStyle w:val="TOC2"/>
            <w:tabs>
              <w:tab w:val="right" w:leader="dot" w:pos="9350"/>
            </w:tabs>
            <w:rPr>
              <w:rFonts w:eastAsiaTheme="minorEastAsia"/>
              <w:noProof/>
              <w:kern w:val="2"/>
              <w:sz w:val="24"/>
              <w:szCs w:val="24"/>
              <w14:ligatures w14:val="standardContextual"/>
            </w:rPr>
          </w:pPr>
          <w:hyperlink w:anchor="_Toc233788653" w:history="1">
            <w:r w:rsidRPr="005F6BDB">
              <w:rPr>
                <w:rStyle w:val="Hyperlink"/>
                <w:noProof/>
              </w:rPr>
              <w:t>Exhibit C. Attestation of WA-APCD rules and policies</w:t>
            </w:r>
            <w:r>
              <w:rPr>
                <w:noProof/>
                <w:webHidden/>
              </w:rPr>
              <w:tab/>
            </w:r>
            <w:r>
              <w:rPr>
                <w:noProof/>
                <w:webHidden/>
              </w:rPr>
              <w:fldChar w:fldCharType="begin"/>
            </w:r>
            <w:r>
              <w:rPr>
                <w:noProof/>
                <w:webHidden/>
              </w:rPr>
              <w:instrText xml:space="preserve"> PAGEREF _Toc233788653 \h </w:instrText>
            </w:r>
            <w:r>
              <w:rPr>
                <w:noProof/>
                <w:webHidden/>
              </w:rPr>
            </w:r>
            <w:r>
              <w:rPr>
                <w:noProof/>
                <w:webHidden/>
              </w:rPr>
              <w:fldChar w:fldCharType="separate"/>
            </w:r>
            <w:r>
              <w:rPr>
                <w:noProof/>
                <w:webHidden/>
              </w:rPr>
              <w:t>27</w:t>
            </w:r>
            <w:r>
              <w:rPr>
                <w:noProof/>
                <w:webHidden/>
              </w:rPr>
              <w:fldChar w:fldCharType="end"/>
            </w:r>
          </w:hyperlink>
        </w:p>
        <w:p w14:paraId="4F0E7D7E" w14:textId="053BA1A5" w:rsidR="001434F5" w:rsidRDefault="001434F5">
          <w:pPr>
            <w:pStyle w:val="TOC3"/>
            <w:tabs>
              <w:tab w:val="right" w:leader="dot" w:pos="9350"/>
            </w:tabs>
            <w:rPr>
              <w:rFonts w:eastAsiaTheme="minorEastAsia"/>
              <w:noProof/>
              <w:kern w:val="2"/>
              <w:sz w:val="24"/>
              <w:szCs w:val="24"/>
              <w14:ligatures w14:val="standardContextual"/>
            </w:rPr>
          </w:pPr>
          <w:hyperlink w:anchor="_Toc233788654" w:history="1">
            <w:r w:rsidRPr="005F6BDB">
              <w:rPr>
                <w:rStyle w:val="Hyperlink"/>
                <w:noProof/>
              </w:rPr>
              <w:t>Attestation</w:t>
            </w:r>
            <w:r>
              <w:rPr>
                <w:noProof/>
                <w:webHidden/>
              </w:rPr>
              <w:tab/>
            </w:r>
            <w:r>
              <w:rPr>
                <w:noProof/>
                <w:webHidden/>
              </w:rPr>
              <w:fldChar w:fldCharType="begin"/>
            </w:r>
            <w:r>
              <w:rPr>
                <w:noProof/>
                <w:webHidden/>
              </w:rPr>
              <w:instrText xml:space="preserve"> PAGEREF _Toc233788654 \h </w:instrText>
            </w:r>
            <w:r>
              <w:rPr>
                <w:noProof/>
                <w:webHidden/>
              </w:rPr>
            </w:r>
            <w:r>
              <w:rPr>
                <w:noProof/>
                <w:webHidden/>
              </w:rPr>
              <w:fldChar w:fldCharType="separate"/>
            </w:r>
            <w:r>
              <w:rPr>
                <w:noProof/>
                <w:webHidden/>
              </w:rPr>
              <w:t>27</w:t>
            </w:r>
            <w:r>
              <w:rPr>
                <w:noProof/>
                <w:webHidden/>
              </w:rPr>
              <w:fldChar w:fldCharType="end"/>
            </w:r>
          </w:hyperlink>
        </w:p>
        <w:p w14:paraId="79F1262F" w14:textId="48D0C2AD" w:rsidR="001434F5" w:rsidRDefault="001434F5">
          <w:pPr>
            <w:pStyle w:val="TOC2"/>
            <w:tabs>
              <w:tab w:val="right" w:leader="dot" w:pos="9350"/>
            </w:tabs>
            <w:rPr>
              <w:rFonts w:eastAsiaTheme="minorEastAsia"/>
              <w:noProof/>
              <w:kern w:val="2"/>
              <w:sz w:val="24"/>
              <w:szCs w:val="24"/>
              <w14:ligatures w14:val="standardContextual"/>
            </w:rPr>
          </w:pPr>
          <w:hyperlink w:anchor="_Toc233788655" w:history="1">
            <w:r w:rsidRPr="005F6BDB">
              <w:rPr>
                <w:rStyle w:val="Hyperlink"/>
                <w:noProof/>
              </w:rPr>
              <w:t>Exhibit D. Confidentiality agreement</w:t>
            </w:r>
            <w:r>
              <w:rPr>
                <w:noProof/>
                <w:webHidden/>
              </w:rPr>
              <w:tab/>
            </w:r>
            <w:r>
              <w:rPr>
                <w:noProof/>
                <w:webHidden/>
              </w:rPr>
              <w:fldChar w:fldCharType="begin"/>
            </w:r>
            <w:r>
              <w:rPr>
                <w:noProof/>
                <w:webHidden/>
              </w:rPr>
              <w:instrText xml:space="preserve"> PAGEREF _Toc233788655 \h </w:instrText>
            </w:r>
            <w:r>
              <w:rPr>
                <w:noProof/>
                <w:webHidden/>
              </w:rPr>
            </w:r>
            <w:r>
              <w:rPr>
                <w:noProof/>
                <w:webHidden/>
              </w:rPr>
              <w:fldChar w:fldCharType="separate"/>
            </w:r>
            <w:r>
              <w:rPr>
                <w:noProof/>
                <w:webHidden/>
              </w:rPr>
              <w:t>28</w:t>
            </w:r>
            <w:r>
              <w:rPr>
                <w:noProof/>
                <w:webHidden/>
              </w:rPr>
              <w:fldChar w:fldCharType="end"/>
            </w:r>
          </w:hyperlink>
        </w:p>
        <w:p w14:paraId="3352C9FE" w14:textId="45A9103E" w:rsidR="001434F5" w:rsidRDefault="001434F5">
          <w:pPr>
            <w:pStyle w:val="TOC2"/>
            <w:tabs>
              <w:tab w:val="right" w:leader="dot" w:pos="9350"/>
            </w:tabs>
            <w:rPr>
              <w:rFonts w:eastAsiaTheme="minorEastAsia"/>
              <w:noProof/>
              <w:kern w:val="2"/>
              <w:sz w:val="24"/>
              <w:szCs w:val="24"/>
              <w14:ligatures w14:val="standardContextual"/>
            </w:rPr>
          </w:pPr>
          <w:hyperlink w:anchor="_Toc233788656" w:history="1">
            <w:r w:rsidRPr="005F6BDB">
              <w:rPr>
                <w:rStyle w:val="Hyperlink"/>
                <w:noProof/>
              </w:rPr>
              <w:t>Exhibit E. Certificate of project completion and data destruction</w:t>
            </w:r>
            <w:r>
              <w:rPr>
                <w:noProof/>
                <w:webHidden/>
              </w:rPr>
              <w:tab/>
            </w:r>
            <w:r>
              <w:rPr>
                <w:noProof/>
                <w:webHidden/>
              </w:rPr>
              <w:fldChar w:fldCharType="begin"/>
            </w:r>
            <w:r>
              <w:rPr>
                <w:noProof/>
                <w:webHidden/>
              </w:rPr>
              <w:instrText xml:space="preserve"> PAGEREF _Toc233788656 \h </w:instrText>
            </w:r>
            <w:r>
              <w:rPr>
                <w:noProof/>
                <w:webHidden/>
              </w:rPr>
            </w:r>
            <w:r>
              <w:rPr>
                <w:noProof/>
                <w:webHidden/>
              </w:rPr>
              <w:fldChar w:fldCharType="separate"/>
            </w:r>
            <w:r>
              <w:rPr>
                <w:noProof/>
                <w:webHidden/>
              </w:rPr>
              <w:t>29</w:t>
            </w:r>
            <w:r>
              <w:rPr>
                <w:noProof/>
                <w:webHidden/>
              </w:rPr>
              <w:fldChar w:fldCharType="end"/>
            </w:r>
          </w:hyperlink>
        </w:p>
        <w:p w14:paraId="0A1BE4ED" w14:textId="2F9DD35A" w:rsidR="001434F5" w:rsidRDefault="001434F5">
          <w:pPr>
            <w:pStyle w:val="TOC2"/>
            <w:tabs>
              <w:tab w:val="right" w:leader="dot" w:pos="9350"/>
            </w:tabs>
            <w:rPr>
              <w:rFonts w:eastAsiaTheme="minorEastAsia"/>
              <w:noProof/>
              <w:kern w:val="2"/>
              <w:sz w:val="24"/>
              <w:szCs w:val="24"/>
              <w14:ligatures w14:val="standardContextual"/>
            </w:rPr>
          </w:pPr>
          <w:hyperlink w:anchor="_Toc233788657" w:history="1">
            <w:r w:rsidRPr="005F6BDB">
              <w:rPr>
                <w:rStyle w:val="Hyperlink"/>
                <w:noProof/>
              </w:rPr>
              <w:t>Exhibit F. Certificate of continued need and compliance</w:t>
            </w:r>
            <w:r>
              <w:rPr>
                <w:noProof/>
                <w:webHidden/>
              </w:rPr>
              <w:tab/>
            </w:r>
            <w:r>
              <w:rPr>
                <w:noProof/>
                <w:webHidden/>
              </w:rPr>
              <w:fldChar w:fldCharType="begin"/>
            </w:r>
            <w:r>
              <w:rPr>
                <w:noProof/>
                <w:webHidden/>
              </w:rPr>
              <w:instrText xml:space="preserve"> PAGEREF _Toc233788657 \h </w:instrText>
            </w:r>
            <w:r>
              <w:rPr>
                <w:noProof/>
                <w:webHidden/>
              </w:rPr>
            </w:r>
            <w:r>
              <w:rPr>
                <w:noProof/>
                <w:webHidden/>
              </w:rPr>
              <w:fldChar w:fldCharType="separate"/>
            </w:r>
            <w:r>
              <w:rPr>
                <w:noProof/>
                <w:webHidden/>
              </w:rPr>
              <w:t>30</w:t>
            </w:r>
            <w:r>
              <w:rPr>
                <w:noProof/>
                <w:webHidden/>
              </w:rPr>
              <w:fldChar w:fldCharType="end"/>
            </w:r>
          </w:hyperlink>
        </w:p>
        <w:p w14:paraId="6B2A0ECB" w14:textId="30DD9CCF" w:rsidR="001434F5" w:rsidRDefault="001434F5">
          <w:pPr>
            <w:pStyle w:val="TOC3"/>
            <w:tabs>
              <w:tab w:val="right" w:leader="dot" w:pos="9350"/>
            </w:tabs>
            <w:rPr>
              <w:rFonts w:eastAsiaTheme="minorEastAsia"/>
              <w:noProof/>
              <w:kern w:val="2"/>
              <w:sz w:val="24"/>
              <w:szCs w:val="24"/>
              <w14:ligatures w14:val="standardContextual"/>
            </w:rPr>
          </w:pPr>
          <w:hyperlink w:anchor="_Toc233788658" w:history="1">
            <w:r w:rsidRPr="005F6BDB">
              <w:rPr>
                <w:rStyle w:val="Hyperlink"/>
                <w:noProof/>
              </w:rPr>
              <w:t>The Recipient hereby certifies:</w:t>
            </w:r>
            <w:r>
              <w:rPr>
                <w:noProof/>
                <w:webHidden/>
              </w:rPr>
              <w:tab/>
            </w:r>
            <w:r>
              <w:rPr>
                <w:noProof/>
                <w:webHidden/>
              </w:rPr>
              <w:fldChar w:fldCharType="begin"/>
            </w:r>
            <w:r>
              <w:rPr>
                <w:noProof/>
                <w:webHidden/>
              </w:rPr>
              <w:instrText xml:space="preserve"> PAGEREF _Toc233788658 \h </w:instrText>
            </w:r>
            <w:r>
              <w:rPr>
                <w:noProof/>
                <w:webHidden/>
              </w:rPr>
            </w:r>
            <w:r>
              <w:rPr>
                <w:noProof/>
                <w:webHidden/>
              </w:rPr>
              <w:fldChar w:fldCharType="separate"/>
            </w:r>
            <w:r>
              <w:rPr>
                <w:noProof/>
                <w:webHidden/>
              </w:rPr>
              <w:t>30</w:t>
            </w:r>
            <w:r>
              <w:rPr>
                <w:noProof/>
                <w:webHidden/>
              </w:rPr>
              <w:fldChar w:fldCharType="end"/>
            </w:r>
          </w:hyperlink>
        </w:p>
        <w:p w14:paraId="47867283" w14:textId="58A60E70" w:rsidR="001434F5" w:rsidRDefault="001434F5">
          <w:pPr>
            <w:pStyle w:val="TOC3"/>
            <w:tabs>
              <w:tab w:val="right" w:leader="dot" w:pos="9350"/>
            </w:tabs>
            <w:rPr>
              <w:rFonts w:eastAsiaTheme="minorEastAsia"/>
              <w:noProof/>
              <w:kern w:val="2"/>
              <w:sz w:val="24"/>
              <w:szCs w:val="24"/>
              <w14:ligatures w14:val="standardContextual"/>
            </w:rPr>
          </w:pPr>
          <w:hyperlink w:anchor="_Toc233788659" w:history="1">
            <w:r w:rsidRPr="005F6BDB">
              <w:rPr>
                <w:rStyle w:val="Hyperlink"/>
                <w:noProof/>
              </w:rPr>
              <w:t>The undersigned further acknowledges:</w:t>
            </w:r>
            <w:r>
              <w:rPr>
                <w:noProof/>
                <w:webHidden/>
              </w:rPr>
              <w:tab/>
            </w:r>
            <w:r>
              <w:rPr>
                <w:noProof/>
                <w:webHidden/>
              </w:rPr>
              <w:fldChar w:fldCharType="begin"/>
            </w:r>
            <w:r>
              <w:rPr>
                <w:noProof/>
                <w:webHidden/>
              </w:rPr>
              <w:instrText xml:space="preserve"> PAGEREF _Toc233788659 \h </w:instrText>
            </w:r>
            <w:r>
              <w:rPr>
                <w:noProof/>
                <w:webHidden/>
              </w:rPr>
            </w:r>
            <w:r>
              <w:rPr>
                <w:noProof/>
                <w:webHidden/>
              </w:rPr>
              <w:fldChar w:fldCharType="separate"/>
            </w:r>
            <w:r>
              <w:rPr>
                <w:noProof/>
                <w:webHidden/>
              </w:rPr>
              <w:t>30</w:t>
            </w:r>
            <w:r>
              <w:rPr>
                <w:noProof/>
                <w:webHidden/>
              </w:rPr>
              <w:fldChar w:fldCharType="end"/>
            </w:r>
          </w:hyperlink>
        </w:p>
        <w:p w14:paraId="0BE3F3AB" w14:textId="7FC1C38C" w:rsidR="001434F5" w:rsidRDefault="001434F5">
          <w:pPr>
            <w:pStyle w:val="TOC2"/>
            <w:tabs>
              <w:tab w:val="right" w:leader="dot" w:pos="9350"/>
            </w:tabs>
            <w:rPr>
              <w:rFonts w:eastAsiaTheme="minorEastAsia"/>
              <w:noProof/>
              <w:kern w:val="2"/>
              <w:sz w:val="24"/>
              <w:szCs w:val="24"/>
              <w14:ligatures w14:val="standardContextual"/>
            </w:rPr>
          </w:pPr>
          <w:hyperlink w:anchor="_Toc233788660" w:history="1">
            <w:r w:rsidRPr="005F6BDB">
              <w:rPr>
                <w:rStyle w:val="Hyperlink"/>
                <w:noProof/>
              </w:rPr>
              <w:t>Exhibit G. WA-APCD data access fee</w:t>
            </w:r>
            <w:r>
              <w:rPr>
                <w:noProof/>
                <w:webHidden/>
              </w:rPr>
              <w:tab/>
            </w:r>
            <w:r>
              <w:rPr>
                <w:noProof/>
                <w:webHidden/>
              </w:rPr>
              <w:fldChar w:fldCharType="begin"/>
            </w:r>
            <w:r>
              <w:rPr>
                <w:noProof/>
                <w:webHidden/>
              </w:rPr>
              <w:instrText xml:space="preserve"> PAGEREF _Toc233788660 \h </w:instrText>
            </w:r>
            <w:r>
              <w:rPr>
                <w:noProof/>
                <w:webHidden/>
              </w:rPr>
            </w:r>
            <w:r>
              <w:rPr>
                <w:noProof/>
                <w:webHidden/>
              </w:rPr>
              <w:fldChar w:fldCharType="separate"/>
            </w:r>
            <w:r>
              <w:rPr>
                <w:noProof/>
                <w:webHidden/>
              </w:rPr>
              <w:t>31</w:t>
            </w:r>
            <w:r>
              <w:rPr>
                <w:noProof/>
                <w:webHidden/>
              </w:rPr>
              <w:fldChar w:fldCharType="end"/>
            </w:r>
          </w:hyperlink>
        </w:p>
        <w:p w14:paraId="09FF3609" w14:textId="4307A610" w:rsidR="00BB3970" w:rsidRDefault="00BB3970">
          <w:r>
            <w:rPr>
              <w:b/>
              <w:bCs/>
              <w:noProof/>
            </w:rPr>
            <w:fldChar w:fldCharType="end"/>
          </w:r>
        </w:p>
      </w:sdtContent>
    </w:sdt>
    <w:p w14:paraId="395996AB" w14:textId="20995252" w:rsidR="00217D29" w:rsidRDefault="00850DD6" w:rsidP="0004514C">
      <w:pPr>
        <w:pStyle w:val="Heading1"/>
        <w:rPr>
          <w:noProof/>
        </w:rPr>
      </w:pPr>
      <w:bookmarkStart w:id="2" w:name="_Toc227828565"/>
      <w:bookmarkStart w:id="3" w:name="_Toc233788629"/>
      <w:r>
        <w:rPr>
          <w:noProof/>
        </w:rPr>
        <w:lastRenderedPageBreak/>
        <w:t>WA-APCD data use agreement (DUA)</w:t>
      </w:r>
      <w:bookmarkEnd w:id="2"/>
      <w:bookmarkEnd w:id="3"/>
    </w:p>
    <w:p w14:paraId="4197F9B2" w14:textId="2F6526FD" w:rsidR="007A4DF6" w:rsidRPr="007A4DF6" w:rsidRDefault="007A4DF6" w:rsidP="007A4DF6">
      <w:pPr>
        <w:rPr>
          <w:noProof/>
          <w:lang w:bidi="en-US"/>
        </w:rPr>
      </w:pPr>
      <w:r w:rsidRPr="007A4DF6">
        <w:rPr>
          <w:noProof/>
          <w:lang w:bidi="en-US"/>
        </w:rPr>
        <w:t>This “Data Use Agreement" ("DUA"), is effective as of the last date of signature of all entities  (“Effective Date”) is by and between the Washington State Health Care Authority (HCA), in the capacity of the Washington All-Payer Claims Database (“WA-APCD”) Lead Organization (hereinafter, “the LO”), and the data recipient</w:t>
      </w:r>
      <w:r w:rsidR="006241BD">
        <w:rPr>
          <w:noProof/>
          <w:lang w:bidi="en-US"/>
        </w:rPr>
        <w:t xml:space="preserve"> </w:t>
      </w:r>
      <w:sdt>
        <w:sdtPr>
          <w:rPr>
            <w:noProof/>
            <w:lang w:bidi="en-US"/>
          </w:rPr>
          <w:id w:val="-1685594707"/>
          <w:placeholder>
            <w:docPart w:val="9F68BB3C72434C12AAF23703C20BE139"/>
          </w:placeholder>
          <w:showingPlcHdr/>
        </w:sdtPr>
        <w:sdtEndPr/>
        <w:sdtContent>
          <w:r w:rsidR="006241BD" w:rsidRPr="00CE2327">
            <w:rPr>
              <w:rStyle w:val="PlaceholderText"/>
              <w:highlight w:val="yellow"/>
            </w:rPr>
            <w:t>Click or tap here to enter text.</w:t>
          </w:r>
        </w:sdtContent>
      </w:sdt>
      <w:r w:rsidR="006241BD">
        <w:rPr>
          <w:noProof/>
          <w:lang w:bidi="en-US"/>
        </w:rPr>
        <w:t xml:space="preserve"> </w:t>
      </w:r>
      <w:r w:rsidRPr="007A4DF6">
        <w:rPr>
          <w:noProof/>
          <w:lang w:bidi="en-US"/>
        </w:rPr>
        <w:t>(hereinafter, the “Recipient”) hereunder. This DUA defines the terms and conditions under which access to and use of the WA-APCD data is authorized.</w:t>
      </w:r>
    </w:p>
    <w:p w14:paraId="7E52F19C" w14:textId="77777777" w:rsidR="007A4DF6" w:rsidRPr="007A4DF6" w:rsidRDefault="007A4DF6" w:rsidP="007A4DF6">
      <w:pPr>
        <w:rPr>
          <w:noProof/>
          <w:lang w:bidi="en-US"/>
        </w:rPr>
      </w:pPr>
      <w:r w:rsidRPr="007A4DF6">
        <w:rPr>
          <w:noProof/>
          <w:lang w:bidi="en-US"/>
        </w:rPr>
        <w:t>This DUA addresses the conditions under which the LO will disclose and the Recipient may obtain, use, reuse, and disclose the WA-APCD data file(s) or data output specified in this DUA and/or any derivative file(s) (collectively, the “Data” or “WA-APCD Data”). This DUA pertains to all Data Release Application(s) (hereinafter, “Data Application”) under which the LO releases WA-APCD Data to the Recipient. Each Data Application approved by the LO will be noted and attached hereto as Exhibit A, B, C, and so on.</w:t>
      </w:r>
    </w:p>
    <w:p w14:paraId="4A6B8819" w14:textId="5C35A6B5" w:rsidR="00460252" w:rsidRDefault="007A4DF6" w:rsidP="00460252">
      <w:pPr>
        <w:rPr>
          <w:rFonts w:asciiTheme="majorHAnsi" w:eastAsiaTheme="majorEastAsia" w:hAnsiTheme="majorHAnsi" w:cstheme="majorBidi"/>
          <w:noProof/>
          <w:color w:val="000000" w:themeColor="text1"/>
          <w:sz w:val="32"/>
          <w:szCs w:val="26"/>
          <w:lang w:bidi="en-US"/>
        </w:rPr>
      </w:pPr>
      <w:r w:rsidRPr="007A4DF6">
        <w:rPr>
          <w:noProof/>
          <w:lang w:bidi="en-US"/>
        </w:rPr>
        <w:t>This DUA applies to data disclosed between the Effective Date and “Completion Date”</w:t>
      </w:r>
      <w:r w:rsidR="006241BD">
        <w:rPr>
          <w:noProof/>
          <w:lang w:bidi="en-US"/>
        </w:rPr>
        <w:t xml:space="preserve"> </w:t>
      </w:r>
      <w:sdt>
        <w:sdtPr>
          <w:rPr>
            <w:noProof/>
            <w:lang w:bidi="en-US"/>
          </w:rPr>
          <w:id w:val="1047804989"/>
          <w:placeholder>
            <w:docPart w:val="C956AE9AC893410284476E0EA3519536"/>
          </w:placeholder>
          <w:showingPlcHdr/>
          <w:date>
            <w:dateFormat w:val="M/d/yyyy"/>
            <w:lid w:val="en-US"/>
            <w:storeMappedDataAs w:val="dateTime"/>
            <w:calendar w:val="gregorian"/>
          </w:date>
        </w:sdtPr>
        <w:sdtEndPr/>
        <w:sdtContent>
          <w:r w:rsidR="006241BD" w:rsidRPr="00CE2327">
            <w:rPr>
              <w:rStyle w:val="PlaceholderText"/>
              <w:highlight w:val="yellow"/>
            </w:rPr>
            <w:t>Click or tap to enter a date.</w:t>
          </w:r>
        </w:sdtContent>
      </w:sdt>
      <w:r w:rsidR="006241BD">
        <w:rPr>
          <w:noProof/>
          <w:lang w:bidi="en-US"/>
        </w:rPr>
        <w:t xml:space="preserve"> </w:t>
      </w:r>
      <w:r w:rsidRPr="007A4DF6">
        <w:rPr>
          <w:noProof/>
          <w:lang w:bidi="en-US"/>
        </w:rPr>
        <w:t>unless the DUA is terminated earlier (Exhibit E) or extended (Exhibit F) by mutual written agreement of the parties.</w:t>
      </w:r>
    </w:p>
    <w:p w14:paraId="52CE1AB0" w14:textId="77777777" w:rsidR="00DE105D" w:rsidRDefault="00DE105D">
      <w:pPr>
        <w:suppressAutoHyphens w:val="0"/>
        <w:spacing w:after="160" w:line="259" w:lineRule="auto"/>
        <w:rPr>
          <w:rFonts w:asciiTheme="majorHAnsi" w:eastAsiaTheme="majorEastAsia" w:hAnsiTheme="majorHAnsi" w:cstheme="majorBidi"/>
          <w:noProof/>
          <w:color w:val="000000" w:themeColor="text1"/>
          <w:sz w:val="32"/>
          <w:szCs w:val="26"/>
          <w:lang w:bidi="en-US"/>
        </w:rPr>
      </w:pPr>
      <w:r>
        <w:rPr>
          <w:noProof/>
          <w:lang w:bidi="en-US"/>
        </w:rPr>
        <w:br w:type="page"/>
      </w:r>
    </w:p>
    <w:p w14:paraId="3B438408" w14:textId="728426B6" w:rsidR="006241BD" w:rsidRDefault="00C806E0" w:rsidP="00850DD6">
      <w:pPr>
        <w:pStyle w:val="Heading2"/>
        <w:rPr>
          <w:noProof/>
          <w:lang w:bidi="en-US"/>
        </w:rPr>
      </w:pPr>
      <w:bookmarkStart w:id="4" w:name="_Toc233788630"/>
      <w:r>
        <w:rPr>
          <w:noProof/>
          <w:lang w:bidi="en-US"/>
        </w:rPr>
        <w:lastRenderedPageBreak/>
        <w:t>Section 1</w:t>
      </w:r>
      <w:r w:rsidR="009F4BA9">
        <w:rPr>
          <w:noProof/>
          <w:lang w:bidi="en-US"/>
        </w:rPr>
        <w:t>.</w:t>
      </w:r>
      <w:r>
        <w:rPr>
          <w:noProof/>
          <w:lang w:bidi="en-US"/>
        </w:rPr>
        <w:t xml:space="preserve"> Attachments and exhibits</w:t>
      </w:r>
      <w:bookmarkEnd w:id="4"/>
    </w:p>
    <w:p w14:paraId="1866A4E3" w14:textId="77777777" w:rsidR="00F02D68" w:rsidRPr="00F02D68" w:rsidRDefault="00F02D68" w:rsidP="00F02D68">
      <w:pPr>
        <w:rPr>
          <w:lang w:bidi="en-US"/>
        </w:rPr>
      </w:pPr>
      <w:r w:rsidRPr="00F02D68">
        <w:rPr>
          <w:lang w:bidi="en-US"/>
        </w:rPr>
        <w:t>The parties mutually agree that the following specified Attachments and Exhibits are part of this DUA:</w:t>
      </w:r>
    </w:p>
    <w:p w14:paraId="6F0E1542" w14:textId="2094D83F" w:rsidR="00F02D68" w:rsidRDefault="00B60DB4" w:rsidP="00F02D68">
      <w:pPr>
        <w:rPr>
          <w:lang w:bidi="en-US"/>
        </w:rPr>
      </w:pPr>
      <w:sdt>
        <w:sdtPr>
          <w:rPr>
            <w:lang w:bidi="en-US"/>
          </w:rPr>
          <w:id w:val="678005495"/>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A: Approved WA-APCD </w:t>
      </w:r>
      <w:r w:rsidR="00F02D68">
        <w:rPr>
          <w:lang w:bidi="en-US"/>
        </w:rPr>
        <w:t>d</w:t>
      </w:r>
      <w:r w:rsidR="00F02D68" w:rsidRPr="00F02D68">
        <w:rPr>
          <w:lang w:bidi="en-US"/>
        </w:rPr>
        <w:t xml:space="preserve">ata </w:t>
      </w:r>
      <w:r w:rsidR="00F02D68">
        <w:rPr>
          <w:lang w:bidi="en-US"/>
        </w:rPr>
        <w:t>a</w:t>
      </w:r>
      <w:r w:rsidR="00F02D68" w:rsidRPr="00F02D68">
        <w:rPr>
          <w:lang w:bidi="en-US"/>
        </w:rPr>
        <w:t>pplication(s)</w:t>
      </w:r>
      <w:r w:rsidR="009A638D">
        <w:rPr>
          <w:lang w:bidi="en-US"/>
        </w:rPr>
        <w:t xml:space="preserve"> (required)</w:t>
      </w:r>
    </w:p>
    <w:p w14:paraId="3D18CA81" w14:textId="0A2C4AC8" w:rsidR="00396407" w:rsidRPr="00396407" w:rsidRDefault="00396407" w:rsidP="00F02D68">
      <w:pPr>
        <w:rPr>
          <w:rStyle w:val="Strong"/>
          <w:lang w:bidi="en-US"/>
        </w:rPr>
      </w:pPr>
      <w:r w:rsidRPr="00396407">
        <w:rPr>
          <w:rStyle w:val="Strong"/>
          <w:lang w:bidi="en-US"/>
        </w:rPr>
        <w:t>Exhibit B is not used in th</w:t>
      </w:r>
      <w:r w:rsidR="00AB6A4D">
        <w:rPr>
          <w:rStyle w:val="Strong"/>
          <w:lang w:bidi="en-US"/>
        </w:rPr>
        <w:t>is document</w:t>
      </w:r>
      <w:r w:rsidRPr="00396407">
        <w:rPr>
          <w:rStyle w:val="Strong"/>
          <w:lang w:bidi="en-US"/>
        </w:rPr>
        <w:t>.</w:t>
      </w:r>
    </w:p>
    <w:p w14:paraId="1A9569D8" w14:textId="0A3F81F5" w:rsidR="00F02D68" w:rsidRPr="00F02D68" w:rsidRDefault="00B60DB4" w:rsidP="00F02D68">
      <w:pPr>
        <w:rPr>
          <w:lang w:bidi="en-US"/>
        </w:rPr>
      </w:pPr>
      <w:sdt>
        <w:sdtPr>
          <w:rPr>
            <w:lang w:bidi="en-US"/>
          </w:rPr>
          <w:id w:val="1697420516"/>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C: Recipient </w:t>
      </w:r>
      <w:r w:rsidR="00F02D68">
        <w:rPr>
          <w:lang w:bidi="en-US"/>
        </w:rPr>
        <w:t>a</w:t>
      </w:r>
      <w:r w:rsidR="00F02D68" w:rsidRPr="00F02D68">
        <w:rPr>
          <w:lang w:bidi="en-US"/>
        </w:rPr>
        <w:t xml:space="preserve">ttestation of WA-APCD </w:t>
      </w:r>
      <w:r w:rsidR="00F02D68">
        <w:rPr>
          <w:lang w:bidi="en-US"/>
        </w:rPr>
        <w:t>r</w:t>
      </w:r>
      <w:r w:rsidR="00F02D68" w:rsidRPr="00F02D68">
        <w:rPr>
          <w:lang w:bidi="en-US"/>
        </w:rPr>
        <w:t xml:space="preserve">ules and </w:t>
      </w:r>
      <w:r w:rsidR="00F02D68">
        <w:rPr>
          <w:lang w:bidi="en-US"/>
        </w:rPr>
        <w:t>p</w:t>
      </w:r>
      <w:r w:rsidR="00F02D68" w:rsidRPr="00F02D68">
        <w:rPr>
          <w:lang w:bidi="en-US"/>
        </w:rPr>
        <w:t>olicies</w:t>
      </w:r>
      <w:r w:rsidR="009A638D">
        <w:rPr>
          <w:lang w:bidi="en-US"/>
        </w:rPr>
        <w:t xml:space="preserve"> (required)</w:t>
      </w:r>
    </w:p>
    <w:p w14:paraId="710A3811" w14:textId="61CE95A6" w:rsidR="00F02D68" w:rsidRPr="00F02D68" w:rsidRDefault="00B60DB4" w:rsidP="00F02D68">
      <w:pPr>
        <w:rPr>
          <w:lang w:bidi="en-US"/>
        </w:rPr>
      </w:pPr>
      <w:sdt>
        <w:sdtPr>
          <w:rPr>
            <w:lang w:bidi="en-US"/>
          </w:rPr>
          <w:id w:val="1351689379"/>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D: Recipient </w:t>
      </w:r>
      <w:r w:rsidR="00F02D68">
        <w:rPr>
          <w:lang w:bidi="en-US"/>
        </w:rPr>
        <w:t>c</w:t>
      </w:r>
      <w:r w:rsidR="00F02D68" w:rsidRPr="00F02D68">
        <w:rPr>
          <w:lang w:bidi="en-US"/>
        </w:rPr>
        <w:t xml:space="preserve">onfidentiality </w:t>
      </w:r>
      <w:r w:rsidR="00F02D68">
        <w:rPr>
          <w:lang w:bidi="en-US"/>
        </w:rPr>
        <w:t>a</w:t>
      </w:r>
      <w:r w:rsidR="00F02D68" w:rsidRPr="00F02D68">
        <w:rPr>
          <w:lang w:bidi="en-US"/>
        </w:rPr>
        <w:t>greement(s)</w:t>
      </w:r>
      <w:r w:rsidR="002D108C">
        <w:rPr>
          <w:lang w:bidi="en-US"/>
        </w:rPr>
        <w:t xml:space="preserve"> (required)</w:t>
      </w:r>
    </w:p>
    <w:p w14:paraId="3015D1A6" w14:textId="26CEE3CC" w:rsidR="00F02D68" w:rsidRPr="00F02D68" w:rsidRDefault="00B60DB4" w:rsidP="00F02D68">
      <w:pPr>
        <w:rPr>
          <w:lang w:bidi="en-US"/>
        </w:rPr>
      </w:pPr>
      <w:sdt>
        <w:sdtPr>
          <w:rPr>
            <w:lang w:bidi="en-US"/>
          </w:rPr>
          <w:id w:val="-502120301"/>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E: Certificate of </w:t>
      </w:r>
      <w:r w:rsidR="00F02D68">
        <w:rPr>
          <w:lang w:bidi="en-US"/>
        </w:rPr>
        <w:t>p</w:t>
      </w:r>
      <w:r w:rsidR="00F02D68" w:rsidRPr="00F02D68">
        <w:rPr>
          <w:lang w:bidi="en-US"/>
        </w:rPr>
        <w:t xml:space="preserve">roject </w:t>
      </w:r>
      <w:r w:rsidR="00F02D68">
        <w:rPr>
          <w:lang w:bidi="en-US"/>
        </w:rPr>
        <w:t>c</w:t>
      </w:r>
      <w:r w:rsidR="00F02D68" w:rsidRPr="00F02D68">
        <w:rPr>
          <w:lang w:bidi="en-US"/>
        </w:rPr>
        <w:t xml:space="preserve">ompletion and </w:t>
      </w:r>
      <w:r w:rsidR="00F02D68">
        <w:rPr>
          <w:lang w:bidi="en-US"/>
        </w:rPr>
        <w:t>d</w:t>
      </w:r>
      <w:r w:rsidR="00F02D68" w:rsidRPr="00F02D68">
        <w:rPr>
          <w:lang w:bidi="en-US"/>
        </w:rPr>
        <w:t xml:space="preserve">ata </w:t>
      </w:r>
      <w:r w:rsidR="00F02D68">
        <w:rPr>
          <w:lang w:bidi="en-US"/>
        </w:rPr>
        <w:t>d</w:t>
      </w:r>
      <w:r w:rsidR="00F02D68" w:rsidRPr="00F02D68">
        <w:rPr>
          <w:lang w:bidi="en-US"/>
        </w:rPr>
        <w:t>estruction</w:t>
      </w:r>
      <w:r w:rsidR="002D108C">
        <w:rPr>
          <w:lang w:bidi="en-US"/>
        </w:rPr>
        <w:t xml:space="preserve"> (required </w:t>
      </w:r>
      <w:r w:rsidR="00472F13">
        <w:rPr>
          <w:lang w:bidi="en-US"/>
        </w:rPr>
        <w:t>within 10 business days after DUA term ends</w:t>
      </w:r>
      <w:r w:rsidR="002D108C">
        <w:rPr>
          <w:lang w:bidi="en-US"/>
        </w:rPr>
        <w:t>)</w:t>
      </w:r>
    </w:p>
    <w:p w14:paraId="50188F51" w14:textId="66B96C2A" w:rsidR="00F02D68" w:rsidRPr="00F02D68" w:rsidRDefault="00B60DB4" w:rsidP="00F02D68">
      <w:pPr>
        <w:rPr>
          <w:lang w:bidi="en-US"/>
        </w:rPr>
      </w:pPr>
      <w:sdt>
        <w:sdtPr>
          <w:rPr>
            <w:lang w:bidi="en-US"/>
          </w:rPr>
          <w:id w:val="1957832155"/>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F: Certificate of </w:t>
      </w:r>
      <w:r w:rsidR="00F02D68">
        <w:rPr>
          <w:lang w:bidi="en-US"/>
        </w:rPr>
        <w:t>c</w:t>
      </w:r>
      <w:r w:rsidR="00F02D68" w:rsidRPr="00F02D68">
        <w:rPr>
          <w:lang w:bidi="en-US"/>
        </w:rPr>
        <w:t xml:space="preserve">ontinued </w:t>
      </w:r>
      <w:r w:rsidR="00F02D68">
        <w:rPr>
          <w:lang w:bidi="en-US"/>
        </w:rPr>
        <w:t>n</w:t>
      </w:r>
      <w:r w:rsidR="00F02D68" w:rsidRPr="00F02D68">
        <w:rPr>
          <w:lang w:bidi="en-US"/>
        </w:rPr>
        <w:t xml:space="preserve">eed and </w:t>
      </w:r>
      <w:r w:rsidR="00F02D68">
        <w:rPr>
          <w:lang w:bidi="en-US"/>
        </w:rPr>
        <w:t>c</w:t>
      </w:r>
      <w:r w:rsidR="00F02D68" w:rsidRPr="00F02D68">
        <w:rPr>
          <w:lang w:bidi="en-US"/>
        </w:rPr>
        <w:t>ompliance</w:t>
      </w:r>
      <w:r w:rsidR="002D108C">
        <w:rPr>
          <w:lang w:bidi="en-US"/>
        </w:rPr>
        <w:t xml:space="preserve"> (if Applicable)</w:t>
      </w:r>
    </w:p>
    <w:p w14:paraId="593EF13D" w14:textId="4FC02249" w:rsidR="00F02D68" w:rsidRPr="00F02D68" w:rsidRDefault="00B60DB4" w:rsidP="00F02D68">
      <w:pPr>
        <w:rPr>
          <w:lang w:bidi="en-US"/>
        </w:rPr>
      </w:pPr>
      <w:sdt>
        <w:sdtPr>
          <w:rPr>
            <w:lang w:bidi="en-US"/>
          </w:rPr>
          <w:id w:val="-1609895658"/>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G: WA-APCD </w:t>
      </w:r>
      <w:r w:rsidR="00F02D68">
        <w:rPr>
          <w:lang w:bidi="en-US"/>
        </w:rPr>
        <w:t>d</w:t>
      </w:r>
      <w:r w:rsidR="00F02D68" w:rsidRPr="00F02D68">
        <w:rPr>
          <w:lang w:bidi="en-US"/>
        </w:rPr>
        <w:t xml:space="preserve">ata </w:t>
      </w:r>
      <w:r w:rsidR="00F02D68">
        <w:rPr>
          <w:lang w:bidi="en-US"/>
        </w:rPr>
        <w:t>a</w:t>
      </w:r>
      <w:r w:rsidR="00F02D68" w:rsidRPr="00F02D68">
        <w:rPr>
          <w:lang w:bidi="en-US"/>
        </w:rPr>
        <w:t xml:space="preserve">ccess </w:t>
      </w:r>
      <w:r w:rsidR="00F02D68">
        <w:rPr>
          <w:lang w:bidi="en-US"/>
        </w:rPr>
        <w:t>f</w:t>
      </w:r>
      <w:r w:rsidR="00F02D68" w:rsidRPr="00F02D68">
        <w:rPr>
          <w:lang w:bidi="en-US"/>
        </w:rPr>
        <w:t xml:space="preserve">ee </w:t>
      </w:r>
      <w:r w:rsidR="002D108C">
        <w:rPr>
          <w:lang w:bidi="en-US"/>
        </w:rPr>
        <w:t>(required)</w:t>
      </w:r>
    </w:p>
    <w:p w14:paraId="0E1C7B04" w14:textId="0127B62E" w:rsidR="009638E2" w:rsidRDefault="00FA3A08" w:rsidP="009638E2">
      <w:pPr>
        <w:pStyle w:val="Heading3"/>
        <w:rPr>
          <w:noProof/>
          <w:lang w:bidi="en-US"/>
        </w:rPr>
      </w:pPr>
      <w:bookmarkStart w:id="5" w:name="_Toc233788631"/>
      <w:r w:rsidRPr="00FA3A08">
        <w:rPr>
          <w:noProof/>
          <w:lang w:bidi="en-US"/>
        </w:rPr>
        <w:t xml:space="preserve">Covered </w:t>
      </w:r>
      <w:r w:rsidR="00FD0E5D">
        <w:rPr>
          <w:noProof/>
          <w:lang w:bidi="en-US"/>
        </w:rPr>
        <w:t>p</w:t>
      </w:r>
      <w:r w:rsidRPr="00FA3A08">
        <w:rPr>
          <w:noProof/>
          <w:lang w:bidi="en-US"/>
        </w:rPr>
        <w:t>roject(s)</w:t>
      </w:r>
      <w:bookmarkEnd w:id="5"/>
    </w:p>
    <w:p w14:paraId="783F18B7" w14:textId="30A03BA2" w:rsidR="00FA3A08" w:rsidRDefault="00FA3A08" w:rsidP="00FA3A08">
      <w:pPr>
        <w:rPr>
          <w:b/>
          <w:noProof/>
          <w:lang w:bidi="en-US"/>
        </w:rPr>
      </w:pPr>
      <w:r w:rsidRPr="00FA3A08">
        <w:rPr>
          <w:noProof/>
          <w:lang w:bidi="en-US"/>
        </w:rPr>
        <w:t>This DUA governs data release for the following project(s) entitled:</w:t>
      </w:r>
    </w:p>
    <w:sdt>
      <w:sdtPr>
        <w:rPr>
          <w:b/>
          <w:noProof/>
          <w:lang w:bidi="en-US"/>
        </w:rPr>
        <w:id w:val="1183405254"/>
        <w:placeholder>
          <w:docPart w:val="E8B607261AD147B9998222283316110A"/>
        </w:placeholder>
        <w:showingPlcHdr/>
      </w:sdtPr>
      <w:sdtEndPr/>
      <w:sdtContent>
        <w:p w14:paraId="7FC49AD4" w14:textId="4441E383" w:rsidR="00FA1C2E" w:rsidRPr="00FA3A08" w:rsidRDefault="00FA1C2E" w:rsidP="00FA3A08">
          <w:pPr>
            <w:rPr>
              <w:b/>
              <w:noProof/>
              <w:lang w:bidi="en-US"/>
            </w:rPr>
          </w:pPr>
          <w:r w:rsidRPr="00CE2327">
            <w:rPr>
              <w:rStyle w:val="PlaceholderText"/>
              <w:highlight w:val="yellow"/>
            </w:rPr>
            <w:t>Click or tap here to enter text.</w:t>
          </w:r>
        </w:p>
      </w:sdtContent>
    </w:sdt>
    <w:p w14:paraId="27A42A61" w14:textId="77777777" w:rsidR="00FA3A08" w:rsidRPr="00FA3A08" w:rsidRDefault="00FA3A08" w:rsidP="00FA3A08">
      <w:pPr>
        <w:rPr>
          <w:bCs/>
          <w:noProof/>
          <w:lang w:bidi="en-US"/>
        </w:rPr>
      </w:pPr>
      <w:r w:rsidRPr="00FA3A08">
        <w:rPr>
          <w:bCs/>
          <w:noProof/>
          <w:lang w:bidi="en-US"/>
        </w:rPr>
        <w:t xml:space="preserve">Identified in the Data Application(s) approved by the LO and incorporated into this DUA as </w:t>
      </w:r>
      <w:r w:rsidRPr="00953D58">
        <w:rPr>
          <w:rStyle w:val="Strong"/>
        </w:rPr>
        <w:t>Exhibit A</w:t>
      </w:r>
      <w:r w:rsidRPr="00FA3A08">
        <w:rPr>
          <w:bCs/>
          <w:noProof/>
          <w:lang w:bidi="en-US"/>
        </w:rPr>
        <w:t>.</w:t>
      </w:r>
    </w:p>
    <w:p w14:paraId="5FFA957E" w14:textId="77777777" w:rsidR="00FA3A08" w:rsidRPr="00FA3A08" w:rsidRDefault="00FA3A08" w:rsidP="00FA3A08">
      <w:pPr>
        <w:rPr>
          <w:noProof/>
          <w:lang w:bidi="en-US"/>
        </w:rPr>
      </w:pPr>
      <w:r w:rsidRPr="00FA3A08">
        <w:rPr>
          <w:noProof/>
          <w:lang w:bidi="en-US"/>
        </w:rPr>
        <w:t>The Recipient represents that the facts and statements made in each Data Application, Data Management Plan, and other documents submitted to the LO in support of each Data Application are complete and accurate. The Recipient affirms that the requested Data under each Data Application is the minimum necessary to complete the Project set forth in that Data Application.</w:t>
      </w:r>
    </w:p>
    <w:p w14:paraId="08A5DE55" w14:textId="77777777" w:rsidR="00A4184E" w:rsidRDefault="00FA3A08" w:rsidP="00FA3A08">
      <w:pPr>
        <w:rPr>
          <w:noProof/>
          <w:lang w:bidi="en-US"/>
        </w:rPr>
      </w:pPr>
      <w:r w:rsidRPr="00FA3A08">
        <w:rPr>
          <w:b/>
          <w:noProof/>
          <w:lang w:bidi="en-US"/>
        </w:rPr>
        <w:t>Requested Data Elements.</w:t>
      </w:r>
      <w:r w:rsidRPr="00FA3A08">
        <w:rPr>
          <w:noProof/>
          <w:lang w:bidi="en-US"/>
        </w:rPr>
        <w:t xml:space="preserve"> </w:t>
      </w:r>
    </w:p>
    <w:p w14:paraId="13EC0418" w14:textId="473C3EE1" w:rsidR="00A4184E" w:rsidRPr="00FA3A08" w:rsidRDefault="00A4184E" w:rsidP="00FA3A08">
      <w:pPr>
        <w:rPr>
          <w:noProof/>
          <w:lang w:bidi="en-US"/>
        </w:rPr>
      </w:pPr>
      <w:r w:rsidRPr="003D5C05">
        <w:rPr>
          <w:noProof/>
          <w:lang w:bidi="en-US"/>
        </w:rPr>
        <w:t>This DUA governs access to the WA-APCD Data for the Release Upon Request (RUR) data products.</w:t>
      </w:r>
    </w:p>
    <w:p w14:paraId="3235E452" w14:textId="77777777" w:rsidR="00FA3A08" w:rsidRPr="00FA3A08" w:rsidRDefault="00FA3A08" w:rsidP="00FA3A08">
      <w:pPr>
        <w:rPr>
          <w:noProof/>
          <w:lang w:bidi="en-US"/>
        </w:rPr>
      </w:pPr>
      <w:r w:rsidRPr="00FA3A08">
        <w:rPr>
          <w:b/>
          <w:bCs/>
          <w:noProof/>
          <w:lang w:bidi="en-US"/>
        </w:rPr>
        <w:t>Authorized Data Users.</w:t>
      </w:r>
      <w:r w:rsidRPr="00FA3A08">
        <w:rPr>
          <w:noProof/>
          <w:lang w:bidi="en-US"/>
        </w:rPr>
        <w:t xml:space="preserve"> An “Authorized Data User” refers to the Recipient, Recipient employees, and Additional Organization (any Recipient contractors or agents or other third party) employees who are entrusted to access and use the Data and whose signed Confidentiality Agreement is on file with the LO. Authorized Data Users are listed in </w:t>
      </w:r>
      <w:r w:rsidRPr="00472F13">
        <w:rPr>
          <w:b/>
          <w:bCs/>
          <w:noProof/>
          <w:lang w:bidi="en-US"/>
        </w:rPr>
        <w:t>Attachment 3</w:t>
      </w:r>
      <w:r w:rsidRPr="00FA3A08">
        <w:rPr>
          <w:noProof/>
          <w:lang w:bidi="en-US"/>
        </w:rPr>
        <w:t xml:space="preserve"> of this DUA. Recipient shall ensure that all Authorized Data Users execute a Confidentiality Agreement prior to accessing WA-APCD Data. These executed Confidentiality Agreements (</w:t>
      </w:r>
      <w:r w:rsidRPr="00A172F8">
        <w:rPr>
          <w:rStyle w:val="Strong"/>
        </w:rPr>
        <w:t>Exhibit D</w:t>
      </w:r>
      <w:r w:rsidRPr="00FA3A08">
        <w:rPr>
          <w:noProof/>
          <w:lang w:bidi="en-US"/>
        </w:rPr>
        <w:t>) are incorporated in this DUA.</w:t>
      </w:r>
    </w:p>
    <w:p w14:paraId="03198AA9" w14:textId="11496797" w:rsidR="00460252" w:rsidRDefault="00FA3A08" w:rsidP="00460252">
      <w:pPr>
        <w:rPr>
          <w:rFonts w:asciiTheme="majorHAnsi" w:eastAsiaTheme="majorEastAsia" w:hAnsiTheme="majorHAnsi" w:cstheme="majorBidi"/>
          <w:noProof/>
          <w:color w:val="000000" w:themeColor="text1"/>
          <w:sz w:val="32"/>
          <w:szCs w:val="26"/>
        </w:rPr>
      </w:pPr>
      <w:r w:rsidRPr="00FA3A08">
        <w:rPr>
          <w:noProof/>
          <w:lang w:bidi="en-US"/>
        </w:rPr>
        <w:t>Recipient shall ensure that all Authorized Data Users comply with the same restrictions and conditions that apply to the Recipient under this DUA and agree to follow the data privacy, security, and protection requirements, prior to being granted access to the Data. The Recipient will notify the LO when an individual leaves or joins the Project. The Recipient must obtain written approval from the LO to add an Authorized Data User prior to granting such individual access to the Data. New Authorized Data Users must sign a Confidentiality Agreement (</w:t>
      </w:r>
      <w:r w:rsidRPr="00472F13">
        <w:rPr>
          <w:b/>
          <w:bCs/>
          <w:noProof/>
          <w:lang w:bidi="en-US"/>
        </w:rPr>
        <w:t>Exhibit D</w:t>
      </w:r>
      <w:r w:rsidRPr="00FA3A08">
        <w:rPr>
          <w:noProof/>
          <w:lang w:bidi="en-US"/>
        </w:rPr>
        <w:t>), a copy of which must be delivered to the LO in advance of accessing the Data.</w:t>
      </w:r>
    </w:p>
    <w:p w14:paraId="20EDB3ED" w14:textId="534A19CE" w:rsidR="004945A7" w:rsidRDefault="004945A7">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7A2958D1" w14:textId="534A19CE" w:rsidR="00C806E0" w:rsidRDefault="00C806E0" w:rsidP="00850DD6">
      <w:pPr>
        <w:pStyle w:val="Heading2"/>
        <w:rPr>
          <w:noProof/>
        </w:rPr>
      </w:pPr>
      <w:bookmarkStart w:id="6" w:name="_Toc233788632"/>
      <w:r>
        <w:rPr>
          <w:noProof/>
        </w:rPr>
        <w:lastRenderedPageBreak/>
        <w:t>Section 2</w:t>
      </w:r>
      <w:r w:rsidR="009F4BA9">
        <w:rPr>
          <w:noProof/>
        </w:rPr>
        <w:t>.</w:t>
      </w:r>
      <w:r>
        <w:rPr>
          <w:noProof/>
        </w:rPr>
        <w:t xml:space="preserve"> Permitted data uses and purposes</w:t>
      </w:r>
      <w:bookmarkEnd w:id="6"/>
    </w:p>
    <w:p w14:paraId="1F5FED1A" w14:textId="77777777" w:rsidR="00810ED0" w:rsidRPr="00810ED0" w:rsidRDefault="00810ED0" w:rsidP="00810ED0">
      <w:pPr>
        <w:rPr>
          <w:lang w:bidi="en-US"/>
        </w:rPr>
      </w:pPr>
      <w:r w:rsidRPr="00810ED0">
        <w:rPr>
          <w:lang w:bidi="en-US"/>
        </w:rPr>
        <w:t>The Recipient agrees that:</w:t>
      </w:r>
    </w:p>
    <w:p w14:paraId="59F870D8" w14:textId="77777777" w:rsidR="001239C9" w:rsidRPr="001239C9" w:rsidRDefault="001239C9" w:rsidP="0024631D">
      <w:pPr>
        <w:pStyle w:val="ListParagraph"/>
        <w:numPr>
          <w:ilvl w:val="0"/>
          <w:numId w:val="11"/>
        </w:numPr>
        <w:rPr>
          <w:lang w:bidi="en-US"/>
        </w:rPr>
      </w:pPr>
      <w:r w:rsidRPr="001239C9">
        <w:rPr>
          <w:lang w:bidi="en-US"/>
        </w:rPr>
        <w:t xml:space="preserve">The Data are confidential </w:t>
      </w:r>
      <w:proofErr w:type="gramStart"/>
      <w:r w:rsidRPr="001239C9">
        <w:rPr>
          <w:lang w:bidi="en-US"/>
        </w:rPr>
        <w:t>information</w:t>
      </w:r>
      <w:proofErr w:type="gramEnd"/>
      <w:r w:rsidRPr="001239C9">
        <w:rPr>
          <w:lang w:bidi="en-US"/>
        </w:rPr>
        <w:t xml:space="preserve"> and the Recipient will maintain Data confidentiality.</w:t>
      </w:r>
    </w:p>
    <w:p w14:paraId="2B0DF1D3" w14:textId="77777777" w:rsidR="001239C9" w:rsidRPr="001239C9" w:rsidRDefault="001239C9" w:rsidP="0024631D">
      <w:pPr>
        <w:pStyle w:val="ListParagraph"/>
        <w:numPr>
          <w:ilvl w:val="0"/>
          <w:numId w:val="11"/>
        </w:numPr>
        <w:rPr>
          <w:lang w:bidi="en-US"/>
        </w:rPr>
      </w:pPr>
      <w:r w:rsidRPr="001239C9">
        <w:rPr>
          <w:lang w:bidi="en-US"/>
        </w:rPr>
        <w:t xml:space="preserve">The Data will be used only for the purpose described in </w:t>
      </w:r>
      <w:r w:rsidRPr="001239C9">
        <w:rPr>
          <w:b/>
          <w:bCs/>
          <w:lang w:bidi="en-US"/>
        </w:rPr>
        <w:t>Exhibit A</w:t>
      </w:r>
      <w:r w:rsidRPr="001239C9">
        <w:rPr>
          <w:lang w:bidi="en-US"/>
        </w:rPr>
        <w:t xml:space="preserve">. Recipient must request an amendment to this Agreement for any use that is a material deviation from these Data uses. </w:t>
      </w:r>
    </w:p>
    <w:p w14:paraId="5102FFF2" w14:textId="77777777" w:rsidR="001239C9" w:rsidRPr="001239C9" w:rsidRDefault="001239C9" w:rsidP="0024631D">
      <w:pPr>
        <w:pStyle w:val="ListParagraph"/>
        <w:numPr>
          <w:ilvl w:val="0"/>
          <w:numId w:val="11"/>
        </w:numPr>
        <w:rPr>
          <w:lang w:bidi="en-US"/>
        </w:rPr>
      </w:pPr>
      <w:r w:rsidRPr="001239C9">
        <w:rPr>
          <w:lang w:bidi="en-US"/>
        </w:rPr>
        <w:t>The Recipient may not use or reuse, disclose, market, release, show, sell, rent, lease, loan or otherwise grant access to the Data or its derivatives except as expressly permitted by the DUA, or as the LO may authorize in writing or as otherwise required by law, in which case Recipient shall promptly notify the LO.</w:t>
      </w:r>
    </w:p>
    <w:p w14:paraId="7B21CE03" w14:textId="77777777" w:rsidR="001239C9" w:rsidRPr="001239C9" w:rsidRDefault="001239C9" w:rsidP="0024631D">
      <w:pPr>
        <w:pStyle w:val="ListParagraph"/>
        <w:numPr>
          <w:ilvl w:val="0"/>
          <w:numId w:val="11"/>
        </w:numPr>
        <w:rPr>
          <w:lang w:bidi="en-US"/>
        </w:rPr>
      </w:pPr>
      <w:r w:rsidRPr="001239C9">
        <w:rPr>
          <w:lang w:bidi="en-US"/>
        </w:rPr>
        <w:t>Use of the Data, or any derivative thereof, for a project, other than the one described in this DUA and the Data Application, must be approved by the LO through a separate application process.</w:t>
      </w:r>
    </w:p>
    <w:p w14:paraId="5AE946E5" w14:textId="77777777" w:rsidR="001239C9" w:rsidRPr="001239C9" w:rsidRDefault="001239C9" w:rsidP="0024631D">
      <w:pPr>
        <w:pStyle w:val="ListParagraph"/>
        <w:numPr>
          <w:ilvl w:val="0"/>
          <w:numId w:val="11"/>
        </w:numPr>
        <w:rPr>
          <w:lang w:bidi="en-US"/>
        </w:rPr>
      </w:pPr>
      <w:r w:rsidRPr="001239C9">
        <w:rPr>
          <w:lang w:bidi="en-US"/>
        </w:rPr>
        <w:t>If Recipient is a Federal, state or local government agency, Recipient will not use Data in the purchase or procurement of health benefits for their employees.</w:t>
      </w:r>
    </w:p>
    <w:p w14:paraId="42519822" w14:textId="77777777" w:rsidR="001239C9" w:rsidRPr="001239C9" w:rsidRDefault="001239C9" w:rsidP="0024631D">
      <w:pPr>
        <w:pStyle w:val="ListParagraph"/>
        <w:numPr>
          <w:ilvl w:val="0"/>
          <w:numId w:val="11"/>
        </w:numPr>
        <w:rPr>
          <w:lang w:bidi="en-US"/>
        </w:rPr>
      </w:pPr>
      <w:r w:rsidRPr="001239C9">
        <w:rPr>
          <w:lang w:bidi="en-US"/>
        </w:rPr>
        <w:t>If Recipient is obtaining the Data for research, Recipient’s use and disclosure will be compliant with both this DUA and the research protocol approved by an institutional review board.</w:t>
      </w:r>
    </w:p>
    <w:p w14:paraId="4F461B21" w14:textId="77777777" w:rsidR="001239C9" w:rsidRPr="001239C9" w:rsidRDefault="001239C9" w:rsidP="0024631D">
      <w:pPr>
        <w:pStyle w:val="ListParagraph"/>
        <w:numPr>
          <w:ilvl w:val="0"/>
          <w:numId w:val="11"/>
        </w:numPr>
        <w:rPr>
          <w:lang w:bidi="en-US"/>
        </w:rPr>
      </w:pPr>
      <w:proofErr w:type="gramStart"/>
      <w:r w:rsidRPr="001239C9">
        <w:rPr>
          <w:lang w:bidi="en-US"/>
        </w:rPr>
        <w:t>Recipient is</w:t>
      </w:r>
      <w:proofErr w:type="gramEnd"/>
      <w:r w:rsidRPr="001239C9">
        <w:rPr>
          <w:lang w:bidi="en-US"/>
        </w:rPr>
        <w:t xml:space="preserve"> prohibited from using the Data to decompile or in any way manipulate the Data to re-identify provider fee schedules.</w:t>
      </w:r>
    </w:p>
    <w:p w14:paraId="2C731E4E" w14:textId="77777777" w:rsidR="001239C9" w:rsidRPr="001239C9" w:rsidRDefault="001239C9" w:rsidP="001239C9">
      <w:pPr>
        <w:rPr>
          <w:rStyle w:val="Strong"/>
          <w:b w:val="0"/>
          <w:bCs w:val="0"/>
          <w:lang w:bidi="en-US"/>
        </w:rPr>
      </w:pPr>
      <w:r w:rsidRPr="001239C9">
        <w:rPr>
          <w:rStyle w:val="Strong"/>
          <w:lang w:bidi="en-US"/>
        </w:rPr>
        <w:t>No Identification or contact of Individuals</w:t>
      </w:r>
      <w:r w:rsidRPr="001239C9">
        <w:rPr>
          <w:rStyle w:val="Strong"/>
          <w:b w:val="0"/>
          <w:bCs w:val="0"/>
          <w:lang w:bidi="en-US"/>
        </w:rPr>
        <w:t>. Absent express written authorization from the LO, the Recipient shall not attempt to link records included in the WA-APCD Data to any other information. An approved Data Application that includes the linkage of specific elements or files constitutes express written authorization from the LO to link files as described in that Data Application only. The Recipient shall not use the WA-APCD Data to attempt to deduce an individual’s identity or contact individuals (patients, providers, payers, etc.).</w:t>
      </w:r>
    </w:p>
    <w:p w14:paraId="575E56B3" w14:textId="77777777" w:rsidR="001239C9" w:rsidRPr="001239C9" w:rsidRDefault="001239C9" w:rsidP="001239C9">
      <w:pPr>
        <w:rPr>
          <w:rStyle w:val="Strong"/>
          <w:b w:val="0"/>
          <w:bCs w:val="0"/>
          <w:lang w:bidi="en-US"/>
        </w:rPr>
      </w:pPr>
      <w:r w:rsidRPr="001239C9">
        <w:rPr>
          <w:rStyle w:val="Strong"/>
          <w:b w:val="0"/>
          <w:bCs w:val="0"/>
          <w:lang w:bidi="en-US"/>
        </w:rPr>
        <w:t>The Recipient shall not disclose to anyone who is not listed as Authorized Data User on this DUA any direct findings, listings, or information derived from the Data, with or without direct identifiers.</w:t>
      </w:r>
    </w:p>
    <w:p w14:paraId="05F13079" w14:textId="10D57F9B" w:rsidR="00460252" w:rsidRPr="001239C9" w:rsidRDefault="001239C9" w:rsidP="001239C9">
      <w:pPr>
        <w:rPr>
          <w:rStyle w:val="Strong"/>
          <w:b w:val="0"/>
          <w:bCs w:val="0"/>
        </w:rPr>
      </w:pPr>
      <w:r w:rsidRPr="001239C9">
        <w:rPr>
          <w:rStyle w:val="Strong"/>
          <w:lang w:bidi="en-US"/>
        </w:rPr>
        <w:t>Data Output</w:t>
      </w:r>
      <w:r w:rsidRPr="001239C9">
        <w:rPr>
          <w:rStyle w:val="Strong"/>
          <w:b w:val="0"/>
          <w:bCs w:val="0"/>
          <w:lang w:bidi="en-US"/>
        </w:rPr>
        <w:t>. The Recipient warrants that it has provided a list of all intended Data output (e.g. data, reports, manuscripts, or other Project products) that it plans to derive from the WA-APCD Data.</w:t>
      </w:r>
    </w:p>
    <w:p w14:paraId="0A79697B" w14:textId="77777777" w:rsidR="004945A7" w:rsidRDefault="004945A7">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20E7D729" w14:textId="5A1C4B16" w:rsidR="00C806E0" w:rsidRDefault="001A2B07" w:rsidP="00850DD6">
      <w:pPr>
        <w:pStyle w:val="Heading2"/>
        <w:rPr>
          <w:noProof/>
        </w:rPr>
      </w:pPr>
      <w:bookmarkStart w:id="7" w:name="_Toc233788633"/>
      <w:r>
        <w:rPr>
          <w:noProof/>
        </w:rPr>
        <w:lastRenderedPageBreak/>
        <w:t>Section 3</w:t>
      </w:r>
      <w:r w:rsidR="009F4BA9">
        <w:rPr>
          <w:noProof/>
        </w:rPr>
        <w:t>.</w:t>
      </w:r>
      <w:r>
        <w:rPr>
          <w:noProof/>
        </w:rPr>
        <w:t xml:space="preserve"> Data analysis and display</w:t>
      </w:r>
      <w:bookmarkEnd w:id="7"/>
    </w:p>
    <w:p w14:paraId="44047AB0" w14:textId="18ED39E0" w:rsidR="00AE74FE" w:rsidRPr="00AE74FE" w:rsidRDefault="00AE74FE" w:rsidP="00AE74FE">
      <w:pPr>
        <w:rPr>
          <w:lang w:bidi="en-US"/>
        </w:rPr>
      </w:pPr>
      <w:r w:rsidRPr="00AE74FE">
        <w:rPr>
          <w:b/>
          <w:lang w:bidi="en-US"/>
        </w:rPr>
        <w:t>Cell Suppression Guideline.</w:t>
      </w:r>
      <w:r w:rsidRPr="00AE74FE">
        <w:rPr>
          <w:lang w:bidi="en-US"/>
        </w:rPr>
        <w:t xml:space="preserve"> The Recipient agrees that any use of WA-APCD Data in the creation of any Data output (manuscript, table, chart, study, report, etc.) that is shared with anyone who is not an Authorized Data User shall adhere to the following minimum thresholds. No cell size less than 11 may be displayed (such as, but not limited to admittances, discharges, patients, services). Also, no use of percentages or other mathematical formulas may be used if they result in the disclosure of a cell less than 11. Data output and analytics must use complementary cell suppression techniques to ensure that cells with fewer than 11 observations cannot be used to identify an individual person by manipulating Data output (e.g., in adjacent rows, columns or other manipulations). Information that could be used alone or in combination with other information to identify an individual shall not be published in any form. The calculation and display of </w:t>
      </w:r>
      <w:r w:rsidR="00C52CB1">
        <w:rPr>
          <w:lang w:bidi="en-US"/>
        </w:rPr>
        <w:t>information</w:t>
      </w:r>
      <w:r w:rsidRPr="00AE74FE">
        <w:rPr>
          <w:lang w:bidi="en-US"/>
        </w:rPr>
        <w:t xml:space="preserve"> must adhere to reporting guidelines in </w:t>
      </w:r>
      <w:hyperlink r:id="rId8" w:history="1">
        <w:r w:rsidRPr="00AE74FE">
          <w:rPr>
            <w:rStyle w:val="Hyperlink"/>
            <w:rFonts w:asciiTheme="minorHAnsi" w:hAnsiTheme="minorHAnsi"/>
            <w:lang w:bidi="en-US"/>
          </w:rPr>
          <w:t>Chapter 182-70 WAC</w:t>
        </w:r>
      </w:hyperlink>
      <w:r w:rsidRPr="00AE74FE">
        <w:rPr>
          <w:lang w:bidi="en-US"/>
        </w:rPr>
        <w:t>.</w:t>
      </w:r>
    </w:p>
    <w:p w14:paraId="7AE39C1C" w14:textId="440AC2CE" w:rsidR="00AE74FE" w:rsidRPr="00AE74FE" w:rsidRDefault="00AE74FE" w:rsidP="00AE74FE">
      <w:pPr>
        <w:rPr>
          <w:lang w:bidi="en-US"/>
        </w:rPr>
      </w:pPr>
      <w:r w:rsidRPr="00AE74FE">
        <w:rPr>
          <w:b/>
          <w:lang w:bidi="en-US"/>
        </w:rPr>
        <w:t>Data Output.</w:t>
      </w:r>
      <w:r w:rsidRPr="00AE74FE">
        <w:rPr>
          <w:lang w:bidi="en-US"/>
        </w:rPr>
        <w:t xml:space="preserve"> The Recipient warrants that it has provided a list of all intended Data output (e.g. data, reports, manuscripts, or other Project products) that it plans to derive from the WA-APCD Data, and that this list is now attached as </w:t>
      </w:r>
      <w:r w:rsidRPr="00953D58">
        <w:rPr>
          <w:rStyle w:val="Strong"/>
        </w:rPr>
        <w:t>Exhibit H</w:t>
      </w:r>
      <w:r w:rsidRPr="00AE74FE">
        <w:rPr>
          <w:lang w:bidi="en-US"/>
        </w:rPr>
        <w:t xml:space="preserve">. Additionally, Recipient agrees to obtain pre-approval from the LO prior to the disclosure of designated Data output as listed in </w:t>
      </w:r>
      <w:r w:rsidRPr="00953D58">
        <w:rPr>
          <w:rStyle w:val="Strong"/>
        </w:rPr>
        <w:t>Exhibit H</w:t>
      </w:r>
      <w:r w:rsidRPr="00AE74FE">
        <w:rPr>
          <w:lang w:bidi="en-US"/>
        </w:rPr>
        <w:t xml:space="preserve"> to anyone other than Authorized Data Users. These cases include but are not limited </w:t>
      </w:r>
      <w:proofErr w:type="gramStart"/>
      <w:r w:rsidRPr="00AE74FE">
        <w:rPr>
          <w:lang w:bidi="en-US"/>
        </w:rPr>
        <w:t>to:</w:t>
      </w:r>
      <w:proofErr w:type="gramEnd"/>
      <w:r w:rsidRPr="00AE74FE">
        <w:rPr>
          <w:lang w:bidi="en-US"/>
        </w:rPr>
        <w:t xml:space="preserve"> use of direct identifiers, data reseller/derivative products</w:t>
      </w:r>
      <w:r w:rsidR="00C52CB1">
        <w:rPr>
          <w:lang w:bidi="en-US"/>
        </w:rPr>
        <w:t>,</w:t>
      </w:r>
      <w:r w:rsidRPr="00AE74FE">
        <w:rPr>
          <w:lang w:bidi="en-US"/>
        </w:rPr>
        <w:t xml:space="preserve"> and uses that </w:t>
      </w:r>
      <w:proofErr w:type="gramStart"/>
      <w:r w:rsidRPr="00AE74FE">
        <w:rPr>
          <w:lang w:bidi="en-US"/>
        </w:rPr>
        <w:t>involves</w:t>
      </w:r>
      <w:proofErr w:type="gramEnd"/>
      <w:r w:rsidRPr="00AE74FE">
        <w:rPr>
          <w:lang w:bidi="en-US"/>
        </w:rPr>
        <w:t xml:space="preserve"> linking WA APCD Data to any other information. The LO will complete its Data output pre-approval </w:t>
      </w:r>
      <w:r w:rsidR="00C52CB1">
        <w:rPr>
          <w:lang w:bidi="en-US"/>
        </w:rPr>
        <w:t xml:space="preserve">assessment </w:t>
      </w:r>
      <w:r w:rsidRPr="00AE74FE">
        <w:rPr>
          <w:lang w:bidi="en-US"/>
        </w:rPr>
        <w:t>within four weeks of receipt to confirm that:</w:t>
      </w:r>
    </w:p>
    <w:p w14:paraId="08E8C6C7" w14:textId="77777777" w:rsidR="00AE74FE" w:rsidRPr="00AE74FE" w:rsidRDefault="00AE74FE" w:rsidP="0024631D">
      <w:pPr>
        <w:pStyle w:val="ListParagraph"/>
        <w:numPr>
          <w:ilvl w:val="0"/>
          <w:numId w:val="4"/>
        </w:numPr>
        <w:rPr>
          <w:lang w:bidi="en-US"/>
        </w:rPr>
      </w:pPr>
      <w:r w:rsidRPr="00AE74FE">
        <w:rPr>
          <w:lang w:bidi="en-US"/>
        </w:rPr>
        <w:t>The Recipient organization is compliant with minimum cell size and complementary cell suppression rules;</w:t>
      </w:r>
    </w:p>
    <w:p w14:paraId="651E6348" w14:textId="77777777" w:rsidR="00AE74FE" w:rsidRPr="00AE74FE" w:rsidRDefault="00AE74FE" w:rsidP="0024631D">
      <w:pPr>
        <w:pStyle w:val="ListParagraph"/>
        <w:numPr>
          <w:ilvl w:val="0"/>
          <w:numId w:val="4"/>
        </w:numPr>
        <w:rPr>
          <w:lang w:bidi="en-US"/>
        </w:rPr>
      </w:pPr>
      <w:r w:rsidRPr="00AE74FE">
        <w:rPr>
          <w:lang w:bidi="en-US"/>
        </w:rPr>
        <w:t>The Data output has incorporated appropriate protections to prevent inferential identification of individuals (patients, providers, payers, etc.), other than the approved use case(s);</w:t>
      </w:r>
    </w:p>
    <w:p w14:paraId="0ED07349" w14:textId="77777777" w:rsidR="00AE74FE" w:rsidRDefault="00AE74FE" w:rsidP="0024631D">
      <w:pPr>
        <w:pStyle w:val="ListParagraph"/>
        <w:numPr>
          <w:ilvl w:val="0"/>
          <w:numId w:val="4"/>
        </w:numPr>
      </w:pPr>
      <w:r w:rsidRPr="00AE74FE">
        <w:rPr>
          <w:lang w:bidi="en-US"/>
        </w:rPr>
        <w:t>The Data output is consistent with the Project description contained in the Recipient’s Data Application; and</w:t>
      </w:r>
    </w:p>
    <w:p w14:paraId="1281533A" w14:textId="5FDB6D9C" w:rsidR="00460252" w:rsidRPr="00460252" w:rsidRDefault="00AE74FE" w:rsidP="0024631D">
      <w:pPr>
        <w:pStyle w:val="ListParagraph"/>
        <w:numPr>
          <w:ilvl w:val="0"/>
          <w:numId w:val="4"/>
        </w:numPr>
      </w:pPr>
      <w:r w:rsidRPr="00AE74FE">
        <w:rPr>
          <w:lang w:bidi="en-US"/>
        </w:rPr>
        <w:t xml:space="preserve">All requirements in </w:t>
      </w:r>
      <w:hyperlink r:id="rId9" w:history="1">
        <w:r w:rsidR="007E6AB3" w:rsidRPr="00AE74FE">
          <w:rPr>
            <w:rStyle w:val="Hyperlink"/>
            <w:rFonts w:asciiTheme="minorHAnsi" w:hAnsiTheme="minorHAnsi"/>
            <w:lang w:bidi="en-US"/>
          </w:rPr>
          <w:t>Chapter 182-70 WAC</w:t>
        </w:r>
      </w:hyperlink>
      <w:r w:rsidR="007E6AB3">
        <w:t xml:space="preserve"> </w:t>
      </w:r>
      <w:r w:rsidRPr="00AE74FE">
        <w:rPr>
          <w:lang w:bidi="en-US"/>
        </w:rPr>
        <w:t>have been followed.</w:t>
      </w:r>
    </w:p>
    <w:p w14:paraId="478E9E55" w14:textId="77777777" w:rsidR="004945A7" w:rsidRDefault="004945A7">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4C0BF34C" w14:textId="6ED04908" w:rsidR="001A2B07" w:rsidRDefault="00E303BA" w:rsidP="00850DD6">
      <w:pPr>
        <w:pStyle w:val="Heading2"/>
        <w:rPr>
          <w:noProof/>
        </w:rPr>
      </w:pPr>
      <w:bookmarkStart w:id="8" w:name="_Toc233788634"/>
      <w:r>
        <w:rPr>
          <w:noProof/>
        </w:rPr>
        <w:lastRenderedPageBreak/>
        <w:t>Section 4</w:t>
      </w:r>
      <w:r w:rsidR="009F4BA9">
        <w:rPr>
          <w:noProof/>
        </w:rPr>
        <w:t>.</w:t>
      </w:r>
      <w:r>
        <w:rPr>
          <w:noProof/>
        </w:rPr>
        <w:t xml:space="preserve"> Data privacy and security obligations</w:t>
      </w:r>
      <w:bookmarkEnd w:id="8"/>
    </w:p>
    <w:p w14:paraId="3313030A" w14:textId="21B69ECA" w:rsidR="00A4184E" w:rsidRDefault="00A4184E" w:rsidP="0013457E">
      <w:pPr>
        <w:rPr>
          <w:b/>
          <w:lang w:bidi="en-US"/>
        </w:rPr>
      </w:pPr>
      <w:r w:rsidRPr="003D5C05">
        <w:rPr>
          <w:b/>
          <w:lang w:bidi="en-US"/>
        </w:rPr>
        <w:t xml:space="preserve">Cell Suppression Guideline. </w:t>
      </w:r>
      <w:r w:rsidRPr="003D5C05">
        <w:rPr>
          <w:bCs/>
          <w:lang w:bidi="en-US"/>
        </w:rPr>
        <w:t>The Recipient agrees that any use of WA-APCD Data in the creation of any Data output (manuscript, table, chart, study, report, etc.) that is shared with anyone who is not an Authorized Data User shall adhere to the following minimum thresholds. No cell size less than 11 may be displayed (such as, but not limited to admittances, discharges, patients, services). Also, no use of percentages or other mathematical formulas may be used if they result in the disclosure of a cell less than 11. Data output and analytics must use complementary cell suppression techniques to ensure that cells with fewer than 11 observations cannot be used to identify an individual person by manipulating Data output (e.g., in adjacent rows, columns or other manipulations). Information that could be used alone or in combination with other information to identify an individual shall not be published in any form. The calculation and display of Proprietary Financial Information also must adhere to reporting guidelines in Chapter 82-75 WAC.</w:t>
      </w:r>
    </w:p>
    <w:p w14:paraId="21038880" w14:textId="480CEDFE" w:rsidR="0013457E" w:rsidRPr="0013457E" w:rsidRDefault="0013457E" w:rsidP="0013457E">
      <w:pPr>
        <w:rPr>
          <w:lang w:bidi="en-US"/>
        </w:rPr>
      </w:pPr>
      <w:r w:rsidRPr="0013457E">
        <w:rPr>
          <w:b/>
          <w:lang w:bidi="en-US"/>
        </w:rPr>
        <w:t>Compliance.</w:t>
      </w:r>
      <w:r w:rsidRPr="0013457E">
        <w:rPr>
          <w:lang w:bidi="en-US"/>
        </w:rPr>
        <w:t xml:space="preserve"> With respect to the Data, the Recipient shall comply with the data security and privacy requirements per </w:t>
      </w:r>
      <w:hyperlink r:id="rId10" w:history="1">
        <w:r w:rsidRPr="0013457E">
          <w:rPr>
            <w:rStyle w:val="Hyperlink"/>
            <w:rFonts w:asciiTheme="minorHAnsi" w:hAnsiTheme="minorHAnsi"/>
            <w:lang w:bidi="en-US"/>
          </w:rPr>
          <w:t>Chapter 43.371 RCW</w:t>
        </w:r>
      </w:hyperlink>
      <w:r w:rsidR="00D37093">
        <w:t xml:space="preserve"> and</w:t>
      </w:r>
      <w:r w:rsidRPr="0013457E">
        <w:rPr>
          <w:lang w:bidi="en-US"/>
        </w:rPr>
        <w:t xml:space="preserve"> </w:t>
      </w:r>
      <w:hyperlink r:id="rId11" w:history="1">
        <w:r w:rsidRPr="0013457E">
          <w:rPr>
            <w:rStyle w:val="Hyperlink"/>
            <w:rFonts w:asciiTheme="minorHAnsi" w:hAnsiTheme="minorHAnsi"/>
            <w:lang w:bidi="en-US"/>
          </w:rPr>
          <w:t>Chapter 182-70 WAC</w:t>
        </w:r>
      </w:hyperlink>
      <w:r w:rsidR="00D37093">
        <w:t xml:space="preserve">. The Recipient must also comply with all </w:t>
      </w:r>
      <w:hyperlink r:id="rId12" w:history="1">
        <w:proofErr w:type="spellStart"/>
        <w:r w:rsidR="00D37093" w:rsidRPr="000C7921">
          <w:rPr>
            <w:rStyle w:val="Hyperlink"/>
            <w:rFonts w:asciiTheme="minorHAnsi" w:hAnsiTheme="minorHAnsi"/>
          </w:rPr>
          <w:t>WaTech</w:t>
        </w:r>
        <w:proofErr w:type="spellEnd"/>
        <w:r w:rsidR="00D37093" w:rsidRPr="000C7921">
          <w:rPr>
            <w:rStyle w:val="Hyperlink"/>
            <w:rFonts w:asciiTheme="minorHAnsi" w:hAnsiTheme="minorHAnsi"/>
          </w:rPr>
          <w:t xml:space="preserve"> Security Policies and Standards</w:t>
        </w:r>
      </w:hyperlink>
      <w:r w:rsidR="00D37093">
        <w:t xml:space="preserve">, </w:t>
      </w:r>
      <w:r w:rsidR="00D37093" w:rsidRPr="0013457E">
        <w:rPr>
          <w:lang w:bidi="en-US"/>
        </w:rPr>
        <w:t>security standards set forth in the federal Privacy Act</w:t>
      </w:r>
      <w:r w:rsidR="0022248F">
        <w:rPr>
          <w:lang w:bidi="en-US"/>
        </w:rPr>
        <w:t>,</w:t>
      </w:r>
      <w:r w:rsidR="00D37093" w:rsidRPr="0013457E">
        <w:rPr>
          <w:lang w:bidi="en-US"/>
        </w:rPr>
        <w:t xml:space="preserve"> and the Health Insurance Portability and Accountability Act (HIPAA)</w:t>
      </w:r>
      <w:r w:rsidR="00D37093" w:rsidRPr="007C2343">
        <w:t>.</w:t>
      </w:r>
      <w:r w:rsidR="00D37093">
        <w:t xml:space="preserve"> </w:t>
      </w:r>
      <w:r w:rsidR="00D37093" w:rsidRPr="000C7921">
        <w:t xml:space="preserve">All </w:t>
      </w:r>
      <w:proofErr w:type="spellStart"/>
      <w:r w:rsidR="00D37093" w:rsidRPr="000C7921">
        <w:t>WaTech</w:t>
      </w:r>
      <w:proofErr w:type="spellEnd"/>
      <w:r w:rsidR="00D37093" w:rsidRPr="000C7921">
        <w:t xml:space="preserve"> Security Policies and Standards are hereby incorporated by reference into this D</w:t>
      </w:r>
      <w:r w:rsidR="00D37093">
        <w:t>UA.</w:t>
      </w:r>
      <w:r w:rsidRPr="0013457E">
        <w:rPr>
          <w:lang w:bidi="en-US"/>
        </w:rPr>
        <w:t xml:space="preserve"> The Recipient shall permit disclosure and use of the Data only as permitted by law and by this DUA. The Recipient shall secure and protect the confidentiality of Data in a manner consistent with the above-mentioned data security and privacy requirements.</w:t>
      </w:r>
    </w:p>
    <w:p w14:paraId="1F9847E1" w14:textId="77777777" w:rsidR="0013457E" w:rsidRPr="0013457E" w:rsidRDefault="0013457E" w:rsidP="0013457E">
      <w:pPr>
        <w:rPr>
          <w:lang w:bidi="en-US"/>
        </w:rPr>
      </w:pPr>
      <w:r w:rsidRPr="0013457E">
        <w:rPr>
          <w:b/>
          <w:lang w:bidi="en-US"/>
        </w:rPr>
        <w:t>Access and verification to confirm DUA compliance.</w:t>
      </w:r>
      <w:r w:rsidRPr="0013457E">
        <w:rPr>
          <w:lang w:bidi="en-US"/>
        </w:rPr>
        <w:t xml:space="preserve"> The Recipient shall grant reasonable access to its facilities, personnel and the WA-APCD Data, and to any Additional Organization and personnel where the WA-APCD Data is held, to </w:t>
      </w:r>
      <w:proofErr w:type="gramStart"/>
      <w:r w:rsidRPr="0013457E">
        <w:rPr>
          <w:lang w:bidi="en-US"/>
        </w:rPr>
        <w:t>authorized</w:t>
      </w:r>
      <w:proofErr w:type="gramEnd"/>
      <w:r w:rsidRPr="0013457E">
        <w:rPr>
          <w:lang w:bidi="en-US"/>
        </w:rPr>
        <w:t xml:space="preserve"> representatives of the LO and HCA for the purpose of confirming compliance with the terms of this DUA. The LO may audit compliance with </w:t>
      </w:r>
      <w:proofErr w:type="gramStart"/>
      <w:r w:rsidRPr="0013457E">
        <w:rPr>
          <w:lang w:bidi="en-US"/>
        </w:rPr>
        <w:t>DUAs</w:t>
      </w:r>
      <w:proofErr w:type="gramEnd"/>
      <w:r w:rsidRPr="0013457E">
        <w:rPr>
          <w:lang w:bidi="en-US"/>
        </w:rPr>
        <w:t xml:space="preserve"> and Confidentiality Agreements as stated in </w:t>
      </w:r>
      <w:hyperlink r:id="rId13" w:history="1">
        <w:r w:rsidRPr="0013457E">
          <w:rPr>
            <w:rStyle w:val="Hyperlink"/>
            <w:rFonts w:asciiTheme="minorHAnsi" w:hAnsiTheme="minorHAnsi"/>
            <w:lang w:bidi="en-US"/>
          </w:rPr>
          <w:t>WAC 182-70-250(3)</w:t>
        </w:r>
      </w:hyperlink>
      <w:r w:rsidRPr="0013457E">
        <w:rPr>
          <w:lang w:bidi="en-US"/>
        </w:rPr>
        <w:t xml:space="preserve">. The Recipient must comply and assist, if requested, </w:t>
      </w:r>
      <w:proofErr w:type="gramStart"/>
      <w:r w:rsidRPr="0013457E">
        <w:rPr>
          <w:lang w:bidi="en-US"/>
        </w:rPr>
        <w:t>in</w:t>
      </w:r>
      <w:proofErr w:type="gramEnd"/>
      <w:r w:rsidRPr="0013457E">
        <w:rPr>
          <w:lang w:bidi="en-US"/>
        </w:rPr>
        <w:t xml:space="preserve"> any audit of these agreements. The Recipient shall respond in writing within ten business days to any request by the LO or HCA to verify Recipient’s compliance with the terms of this DUA, as well as compliance of any Additional Organization to whom the Recipient disclosed WA-APCD Data.</w:t>
      </w:r>
    </w:p>
    <w:p w14:paraId="0C70D878" w14:textId="5CB82370" w:rsidR="00460252" w:rsidRDefault="0013457E" w:rsidP="00460252">
      <w:pPr>
        <w:rPr>
          <w:rFonts w:asciiTheme="majorHAnsi" w:eastAsiaTheme="majorEastAsia" w:hAnsiTheme="majorHAnsi" w:cstheme="majorBidi"/>
          <w:noProof/>
          <w:color w:val="000000" w:themeColor="text1"/>
          <w:sz w:val="32"/>
          <w:szCs w:val="26"/>
        </w:rPr>
      </w:pPr>
      <w:r w:rsidRPr="0013457E">
        <w:rPr>
          <w:b/>
          <w:lang w:bidi="en-US"/>
        </w:rPr>
        <w:t>Safeguards.</w:t>
      </w:r>
      <w:r w:rsidRPr="0013457E">
        <w:rPr>
          <w:lang w:bidi="en-US"/>
        </w:rPr>
        <w:t xml:space="preserve"> The Recipient shall establish appropriate administrative, technical, and physical safeguards to protect the confidentiality of and prevent unauthorized use of or access to the Data. The Recipient acknowledges that the use of unsecured communications, including the Internet, to transmit individually identifiable, or deducible, information derived from the WA-APCD Data is prohibited.</w:t>
      </w:r>
    </w:p>
    <w:p w14:paraId="1D185C58" w14:textId="77777777" w:rsidR="004945A7" w:rsidRDefault="004945A7">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6349B91B" w14:textId="455D0868" w:rsidR="00E303BA" w:rsidRDefault="00E303BA" w:rsidP="00850DD6">
      <w:pPr>
        <w:pStyle w:val="Heading2"/>
        <w:rPr>
          <w:noProof/>
        </w:rPr>
      </w:pPr>
      <w:bookmarkStart w:id="9" w:name="_Toc233788635"/>
      <w:r>
        <w:rPr>
          <w:noProof/>
        </w:rPr>
        <w:lastRenderedPageBreak/>
        <w:t>Section 5</w:t>
      </w:r>
      <w:r w:rsidR="009F4BA9">
        <w:rPr>
          <w:noProof/>
        </w:rPr>
        <w:t>.</w:t>
      </w:r>
      <w:r>
        <w:rPr>
          <w:noProof/>
        </w:rPr>
        <w:t xml:space="preserve"> Ownership, treatment of subpoenas</w:t>
      </w:r>
      <w:r w:rsidR="00A135EB">
        <w:rPr>
          <w:noProof/>
        </w:rPr>
        <w:t xml:space="preserve"> and unauthorized uses, disclosures or security incidents</w:t>
      </w:r>
      <w:bookmarkEnd w:id="9"/>
    </w:p>
    <w:p w14:paraId="3CD64E6E" w14:textId="77777777" w:rsidR="007C01B8" w:rsidRPr="007C01B8" w:rsidRDefault="007C01B8" w:rsidP="007C01B8">
      <w:pPr>
        <w:rPr>
          <w:lang w:bidi="en-US"/>
        </w:rPr>
      </w:pPr>
      <w:r w:rsidRPr="007C01B8">
        <w:rPr>
          <w:b/>
          <w:lang w:bidi="en-US"/>
        </w:rPr>
        <w:t>Ownership</w:t>
      </w:r>
      <w:r w:rsidRPr="007C01B8">
        <w:rPr>
          <w:lang w:bidi="en-US"/>
        </w:rPr>
        <w:t xml:space="preserve">. Pursuant to </w:t>
      </w:r>
      <w:hyperlink r:id="rId14" w:history="1">
        <w:r w:rsidRPr="007C01B8">
          <w:rPr>
            <w:rStyle w:val="Hyperlink"/>
            <w:rFonts w:asciiTheme="minorHAnsi" w:hAnsiTheme="minorHAnsi"/>
            <w:lang w:bidi="en-US"/>
          </w:rPr>
          <w:t>Chapter 43.371 RCW</w:t>
        </w:r>
      </w:hyperlink>
      <w:r w:rsidRPr="007C01B8">
        <w:rPr>
          <w:lang w:bidi="en-US"/>
        </w:rPr>
        <w:t xml:space="preserve">, the State of Washington is the owner of the Data in the WA-APCD.  In </w:t>
      </w:r>
      <w:proofErr w:type="gramStart"/>
      <w:r w:rsidRPr="007C01B8">
        <w:rPr>
          <w:lang w:bidi="en-US"/>
        </w:rPr>
        <w:t>addition</w:t>
      </w:r>
      <w:proofErr w:type="gramEnd"/>
      <w:r>
        <w:fldChar w:fldCharType="begin"/>
      </w:r>
      <w:r>
        <w:instrText>HYPERLINK "https://apps.leg.wa.gov/RCW/default.aspx?cite=43.371"</w:instrText>
      </w:r>
      <w:r>
        <w:fldChar w:fldCharType="separate"/>
      </w:r>
      <w:r w:rsidRPr="007C01B8">
        <w:rPr>
          <w:rStyle w:val="Hyperlink"/>
          <w:rFonts w:asciiTheme="minorHAnsi" w:hAnsiTheme="minorHAnsi"/>
          <w:lang w:bidi="en-US"/>
        </w:rPr>
        <w:t>, Chapter 43.371 RCW</w:t>
      </w:r>
      <w:r>
        <w:fldChar w:fldCharType="end"/>
      </w:r>
      <w:r w:rsidRPr="007C01B8">
        <w:rPr>
          <w:lang w:bidi="en-US"/>
        </w:rPr>
        <w:t xml:space="preserve"> establishes HCA as the agency for the state of Washington charged with the maintenance, preservation, security and protection of the Data in the WA-APCD. Therefore HCA, acting on behalf of the state of Washington, claims all rights in and to the Data supplied to the WA-APCD. The Recipient does not obtain any right, title, or interest in or to the Data. The Recipient shall cite the WA-APCD as the source of the Data in any studies, reports or products in which the Data </w:t>
      </w:r>
      <w:proofErr w:type="gramStart"/>
      <w:r w:rsidRPr="007C01B8">
        <w:rPr>
          <w:lang w:bidi="en-US"/>
        </w:rPr>
        <w:t>are</w:t>
      </w:r>
      <w:proofErr w:type="gramEnd"/>
      <w:r w:rsidRPr="007C01B8">
        <w:rPr>
          <w:lang w:bidi="en-US"/>
        </w:rPr>
        <w:t xml:space="preserve"> used.</w:t>
      </w:r>
    </w:p>
    <w:p w14:paraId="048B940D" w14:textId="77777777" w:rsidR="007C01B8" w:rsidRPr="007C01B8" w:rsidRDefault="007C01B8" w:rsidP="007C01B8">
      <w:pPr>
        <w:rPr>
          <w:lang w:bidi="en-US"/>
        </w:rPr>
      </w:pPr>
      <w:r w:rsidRPr="007C01B8">
        <w:rPr>
          <w:b/>
          <w:lang w:bidi="en-US"/>
        </w:rPr>
        <w:t xml:space="preserve">Treatment of Unauthorized Uses or Disclosures of Data. </w:t>
      </w:r>
      <w:r w:rsidRPr="007C01B8">
        <w:rPr>
          <w:lang w:bidi="en-US"/>
        </w:rPr>
        <w:t>In the event that the LO determines or has a reasonable belief that the Recipient has made or may have made a use, reuse, or disclosure of the WA-APCD Data that is not authorized by this DUA, or another written authorization from the LO, the LO may, at its sole discretion, require the Recipient to perform one or more of the following, or such other actions as the LO deems appropriate:</w:t>
      </w:r>
    </w:p>
    <w:p w14:paraId="79BB7223" w14:textId="77777777" w:rsidR="007C01B8" w:rsidRPr="007C01B8" w:rsidRDefault="007C01B8" w:rsidP="0024631D">
      <w:pPr>
        <w:pStyle w:val="ListParagraph"/>
        <w:numPr>
          <w:ilvl w:val="0"/>
          <w:numId w:val="5"/>
        </w:numPr>
        <w:rPr>
          <w:lang w:bidi="en-US"/>
        </w:rPr>
      </w:pPr>
      <w:r w:rsidRPr="007C01B8">
        <w:rPr>
          <w:lang w:bidi="en-US"/>
        </w:rPr>
        <w:t>Investigate and report, within 5 business days, to the LO the Recipient’s determinations regarding any alleged or actual unauthorized use, reuse, or disclosure;</w:t>
      </w:r>
    </w:p>
    <w:p w14:paraId="2716AA7E" w14:textId="77777777" w:rsidR="007C01B8" w:rsidRPr="007C01B8" w:rsidRDefault="007C01B8" w:rsidP="0024631D">
      <w:pPr>
        <w:pStyle w:val="ListParagraph"/>
        <w:numPr>
          <w:ilvl w:val="0"/>
          <w:numId w:val="5"/>
        </w:numPr>
        <w:rPr>
          <w:lang w:bidi="en-US"/>
        </w:rPr>
      </w:pPr>
      <w:r w:rsidRPr="007C01B8">
        <w:rPr>
          <w:lang w:bidi="en-US"/>
        </w:rPr>
        <w:t>Promptly resolve any issues or problems identified by the investigation;</w:t>
      </w:r>
    </w:p>
    <w:p w14:paraId="2B976E54" w14:textId="77777777" w:rsidR="007C01B8" w:rsidRPr="007C01B8" w:rsidRDefault="007C01B8" w:rsidP="0024631D">
      <w:pPr>
        <w:pStyle w:val="ListParagraph"/>
        <w:numPr>
          <w:ilvl w:val="0"/>
          <w:numId w:val="5"/>
        </w:numPr>
        <w:rPr>
          <w:lang w:bidi="en-US"/>
        </w:rPr>
      </w:pPr>
      <w:r w:rsidRPr="007C01B8">
        <w:rPr>
          <w:lang w:bidi="en-US"/>
        </w:rPr>
        <w:t>Submit a corrective action plan with steps designed to prevent any future unauthorized uses, reuses, or disclosures in the time frame specified by the LO; and</w:t>
      </w:r>
    </w:p>
    <w:p w14:paraId="6B705C16" w14:textId="77777777" w:rsidR="007C01B8" w:rsidRPr="007C01B8" w:rsidRDefault="007C01B8" w:rsidP="0024631D">
      <w:pPr>
        <w:pStyle w:val="ListParagraph"/>
        <w:numPr>
          <w:ilvl w:val="0"/>
          <w:numId w:val="5"/>
        </w:numPr>
        <w:rPr>
          <w:lang w:bidi="en-US"/>
        </w:rPr>
      </w:pPr>
      <w:r w:rsidRPr="007C01B8">
        <w:rPr>
          <w:lang w:bidi="en-US"/>
        </w:rPr>
        <w:t>Destroy the WA-APCD Data and any copies thereof consistent with the terms of this DUA.</w:t>
      </w:r>
    </w:p>
    <w:p w14:paraId="5089B473" w14:textId="77777777" w:rsidR="007C01B8" w:rsidRPr="007C01B8" w:rsidRDefault="007C01B8" w:rsidP="007C01B8">
      <w:pPr>
        <w:rPr>
          <w:lang w:bidi="en-US"/>
        </w:rPr>
      </w:pPr>
      <w:r w:rsidRPr="007C01B8">
        <w:rPr>
          <w:lang w:bidi="en-US"/>
        </w:rPr>
        <w:t>As a result of the LO’s determination or reasonable belief that unauthorized uses, reuses or disclosures have taken place, the LO may in its sole discretion refuse to release further WA-APCD data to the Recipient and terminate this DUA.</w:t>
      </w:r>
    </w:p>
    <w:p w14:paraId="4DDC6E60" w14:textId="77777777" w:rsidR="007C01B8" w:rsidRPr="007C01B8" w:rsidRDefault="007C01B8" w:rsidP="007C01B8">
      <w:pPr>
        <w:rPr>
          <w:rStyle w:val="Strong"/>
          <w:lang w:bidi="en-US"/>
        </w:rPr>
      </w:pPr>
      <w:r w:rsidRPr="007C01B8">
        <w:rPr>
          <w:b/>
          <w:lang w:bidi="en-US"/>
        </w:rPr>
        <w:t xml:space="preserve">Data Breach. Reporting of Unauthorized Uses or Disclosures of Data. </w:t>
      </w:r>
      <w:r w:rsidRPr="007C01B8">
        <w:rPr>
          <w:lang w:bidi="en-US"/>
        </w:rPr>
        <w:t xml:space="preserve">The Recipient shall report loss of the Data or access by or disclosure to any unauthorized persons and unauthorized use or reuse of the data to the LO immediately upon discovery of such loss or knowledge of such loss or unauthorized access or disclosure or use or reuse and shall cooperate fully in any LO incident response process. The Recipient shall bear the sole cost and liability for any privacy and security breaches related to the Data while the Data are entrusted to the Recipient or the Data are otherwise the responsibility of the Recipient. Furthermore, if the LO in consultation with HCA determines that the risk of harm requires notification to affected individuals of the data breach and/or other remedies, the Recipient shall be solely liable to carry out these remedies at its sole cost and expense. </w:t>
      </w:r>
      <w:r w:rsidRPr="007C01B8">
        <w:rPr>
          <w:rStyle w:val="Strong"/>
          <w:lang w:bidi="en-US"/>
        </w:rPr>
        <w:t>Recipient’s cost and liability obligation, including but not limited to such costs as described in the Antitrust Compliance and Indemnification section below, shall survive the termination or expiration of this DUA.</w:t>
      </w:r>
    </w:p>
    <w:p w14:paraId="1C834779" w14:textId="30E46CAF" w:rsidR="007C01B8" w:rsidRPr="007C01B8" w:rsidRDefault="007C01B8" w:rsidP="007C01B8">
      <w:pPr>
        <w:rPr>
          <w:lang w:bidi="en-US"/>
        </w:rPr>
      </w:pPr>
      <w:r w:rsidRPr="007C01B8">
        <w:rPr>
          <w:b/>
          <w:lang w:bidi="en-US"/>
        </w:rPr>
        <w:t xml:space="preserve">Breach of Agreement. </w:t>
      </w:r>
      <w:r w:rsidRPr="007C01B8">
        <w:rPr>
          <w:lang w:bidi="en-US"/>
        </w:rPr>
        <w:t>In addition to other penalties or regulatory actions that may be taken, including denial of future data requests, breach of this DUA or a Confidentiality Agreement (</w:t>
      </w:r>
      <w:r w:rsidRPr="00953D58">
        <w:rPr>
          <w:rStyle w:val="Strong"/>
        </w:rPr>
        <w:t>Exhibit D</w:t>
      </w:r>
      <w:r w:rsidRPr="007C01B8">
        <w:rPr>
          <w:lang w:bidi="en-US"/>
        </w:rPr>
        <w:t xml:space="preserve">) may result in immediate termination of this DUA. If an individual breaches the Confidentiality Agreement, the LO must review the circumstances and determine if this DUA should be terminated </w:t>
      </w:r>
      <w:proofErr w:type="gramStart"/>
      <w:r w:rsidRPr="007C01B8">
        <w:rPr>
          <w:lang w:bidi="en-US"/>
        </w:rPr>
        <w:t>or</w:t>
      </w:r>
      <w:proofErr w:type="gramEnd"/>
      <w:r w:rsidRPr="007C01B8">
        <w:rPr>
          <w:lang w:bidi="en-US"/>
        </w:rPr>
        <w:t xml:space="preserve"> only the Confidentiality Agreement with the individual who caused the breach should be terminated. If the LO terminates only a Confidentiality Agreement, Recipient shall not provide further access to the Data to such individual(s) and the individual(s) must destroy all WA-APCD Data in </w:t>
      </w:r>
      <w:r w:rsidR="00E843DE">
        <w:rPr>
          <w:lang w:bidi="en-US"/>
        </w:rPr>
        <w:t>the individual’s</w:t>
      </w:r>
      <w:r w:rsidRPr="007C01B8">
        <w:rPr>
          <w:lang w:bidi="en-US"/>
        </w:rPr>
        <w:t xml:space="preserve"> possession and provide an attestation of the destruction </w:t>
      </w:r>
      <w:r w:rsidR="00E843DE">
        <w:rPr>
          <w:lang w:bidi="en-US"/>
        </w:rPr>
        <w:t xml:space="preserve">using the </w:t>
      </w:r>
      <w:r w:rsidRPr="007C01B8">
        <w:rPr>
          <w:lang w:bidi="en-US"/>
        </w:rPr>
        <w:t>Certificate of Project Completion and Data Destruction form</w:t>
      </w:r>
      <w:r w:rsidR="00E843DE">
        <w:rPr>
          <w:lang w:bidi="en-US"/>
        </w:rPr>
        <w:t xml:space="preserve"> (</w:t>
      </w:r>
      <w:r w:rsidR="00E843DE">
        <w:rPr>
          <w:b/>
          <w:bCs/>
          <w:lang w:bidi="en-US"/>
        </w:rPr>
        <w:t>Exhibit E</w:t>
      </w:r>
      <w:r w:rsidRPr="007C01B8">
        <w:rPr>
          <w:lang w:bidi="en-US"/>
        </w:rPr>
        <w:t xml:space="preserve">) to the LO within ten business days. When this DUA is terminated, the Recipient must destroy all WA-APCD Data in its, his or her possession, and the possession of its employees and Additional Organizations, and provide an attestation of the destruction </w:t>
      </w:r>
      <w:r w:rsidR="00E843DE">
        <w:rPr>
          <w:lang w:bidi="en-US"/>
        </w:rPr>
        <w:t xml:space="preserve">using the </w:t>
      </w:r>
      <w:r w:rsidRPr="007C01B8">
        <w:rPr>
          <w:lang w:bidi="en-US"/>
        </w:rPr>
        <w:t>Certificate of Project Completion and Data Destruction form</w:t>
      </w:r>
      <w:r w:rsidR="00E843DE">
        <w:rPr>
          <w:lang w:bidi="en-US"/>
        </w:rPr>
        <w:t xml:space="preserve"> (</w:t>
      </w:r>
      <w:r w:rsidR="00E843DE">
        <w:rPr>
          <w:b/>
          <w:bCs/>
          <w:lang w:bidi="en-US"/>
        </w:rPr>
        <w:t>Exhibit E</w:t>
      </w:r>
      <w:r w:rsidRPr="007C01B8">
        <w:rPr>
          <w:lang w:bidi="en-US"/>
        </w:rPr>
        <w:t>) to the LO within ten business days. Failure to destroy the Data or provide attestation of the destruction may result in other penalties or regulatory actions.</w:t>
      </w:r>
    </w:p>
    <w:p w14:paraId="7359A454" w14:textId="1309095C" w:rsidR="007C01B8" w:rsidRPr="007C01B8" w:rsidRDefault="007C01B8" w:rsidP="007C01B8">
      <w:pPr>
        <w:rPr>
          <w:lang w:bidi="en-US"/>
        </w:rPr>
      </w:pPr>
      <w:r w:rsidRPr="007C01B8">
        <w:rPr>
          <w:b/>
          <w:lang w:bidi="en-US"/>
        </w:rPr>
        <w:lastRenderedPageBreak/>
        <w:t xml:space="preserve">Breach of Agreement – HCA’s Right to Terminate the Agreement.  </w:t>
      </w:r>
      <w:r w:rsidRPr="007C01B8">
        <w:rPr>
          <w:lang w:bidi="en-US"/>
        </w:rPr>
        <w:t xml:space="preserve">If, after compliance with the procedures set forth in </w:t>
      </w:r>
      <w:hyperlink r:id="rId15" w:history="1">
        <w:r w:rsidRPr="007C01B8">
          <w:rPr>
            <w:rStyle w:val="Hyperlink"/>
            <w:rFonts w:asciiTheme="minorHAnsi" w:hAnsiTheme="minorHAnsi"/>
            <w:lang w:bidi="en-US"/>
          </w:rPr>
          <w:t>WAC 182-70-600</w:t>
        </w:r>
      </w:hyperlink>
      <w:r w:rsidRPr="007C01B8">
        <w:rPr>
          <w:lang w:bidi="en-US"/>
        </w:rPr>
        <w:t xml:space="preserve"> through </w:t>
      </w:r>
      <w:hyperlink r:id="rId16" w:history="1">
        <w:r w:rsidR="00E843DE" w:rsidRPr="00E843DE">
          <w:rPr>
            <w:rStyle w:val="Hyperlink"/>
            <w:rFonts w:asciiTheme="minorHAnsi" w:hAnsiTheme="minorHAnsi"/>
            <w:lang w:bidi="en-US"/>
          </w:rPr>
          <w:t>WAC 182-70-66</w:t>
        </w:r>
        <w:r w:rsidRPr="00472F13">
          <w:rPr>
            <w:rStyle w:val="Hyperlink"/>
            <w:rFonts w:asciiTheme="minorHAnsi" w:hAnsiTheme="minorHAnsi"/>
          </w:rPr>
          <w:t>5</w:t>
        </w:r>
      </w:hyperlink>
      <w:r w:rsidRPr="007C01B8">
        <w:rPr>
          <w:lang w:bidi="en-US"/>
        </w:rPr>
        <w:t xml:space="preserve">, it is found that this DUA or a Confidentiality Agreement has been breached, HCA may immediately terminate this DUA.  </w:t>
      </w:r>
    </w:p>
    <w:p w14:paraId="51020D45" w14:textId="77777777" w:rsidR="007C01B8" w:rsidRPr="007C01B8" w:rsidRDefault="007C01B8" w:rsidP="007C01B8">
      <w:pPr>
        <w:rPr>
          <w:lang w:bidi="en-US"/>
        </w:rPr>
      </w:pPr>
      <w:r w:rsidRPr="007C01B8">
        <w:rPr>
          <w:b/>
          <w:bCs/>
          <w:lang w:bidi="en-US"/>
        </w:rPr>
        <w:t xml:space="preserve">Antitrust Compliance and Indemnification. </w:t>
      </w:r>
      <w:r w:rsidRPr="007C01B8">
        <w:rPr>
          <w:lang w:bidi="en-US"/>
        </w:rPr>
        <w:t>Recipient agrees to treat WA-APCD Data confidentially, as specified in this DUA, and not to use, or enable any other parties to use, the WA-APCD Data for anticompetitive or other unlawful purposes, including but not limited to price-fixing, market or customer allocation, service or Data output restriction, price stabilization, or any other agreement or coordination among parties that in any way restricts or limits competition.</w:t>
      </w:r>
    </w:p>
    <w:p w14:paraId="56C3F97D" w14:textId="77777777" w:rsidR="007C01B8" w:rsidRPr="007C01B8" w:rsidRDefault="007C01B8" w:rsidP="007C01B8">
      <w:pPr>
        <w:rPr>
          <w:rStyle w:val="Strong"/>
          <w:lang w:bidi="en-US"/>
        </w:rPr>
      </w:pPr>
      <w:r w:rsidRPr="007C01B8">
        <w:rPr>
          <w:lang w:bidi="en-US"/>
        </w:rPr>
        <w:t xml:space="preserve">Recipient also agrees to indemnify, defend and hold the LO and HCA harmless for any claims, losses, liabilities, damages, judgments, fees, expenses, awards, penalties (including civil monetary penalties), and costs (including reasonable attorneys’ and court fees and expenses) arising from or relating in any way to the WA-APCD Data, or that in any way involve use of the WA-APCD Data, breach of this DUA by the Recipient, its employees, or Additional Organizations or any breach or alleged breach of WA-APCD Data arising from the Recipient’s, its employees, or Additional Organizations breach, or failure to perform, pursuant to this DUA. Such indemnification shall include, but not be limited to, payment by Recipient of any fines, penalties, or damages of any sort, including but not limited to compensatory, treble, punitive, or any other damages, fines, or penalties assessed against the LO for any antitrust violation arising from or relating in any way or any part to the WA-APCD Data or use of the WA-APCD Data, as well any and all of the LO’s related legal fees, costs, and/or other expenses incurred in or arising from the matter. </w:t>
      </w:r>
      <w:r w:rsidRPr="007C01B8">
        <w:rPr>
          <w:rStyle w:val="Strong"/>
          <w:lang w:bidi="en-US"/>
        </w:rPr>
        <w:t>Recipient’s indemnification obligation shall survive the termination or expiration of this DUA.</w:t>
      </w:r>
    </w:p>
    <w:p w14:paraId="3747200E" w14:textId="0933266D" w:rsidR="007C01B8" w:rsidRPr="007C01B8" w:rsidRDefault="007C01B8" w:rsidP="007C01B8">
      <w:pPr>
        <w:rPr>
          <w:lang w:bidi="en-US"/>
        </w:rPr>
      </w:pPr>
      <w:r w:rsidRPr="007C01B8">
        <w:rPr>
          <w:lang w:bidi="en-US"/>
        </w:rPr>
        <w:t>The Recipient further agrees that it shall not attempt to identify parties that have been de-identified in the Data output, “reverse engineer,” decompile, or in any other way attempt to discern the identities of the specific parties contained in the WA-APCD Data, nor shall the Recipient try to translate, convert, adopt, alter, modify, enhance, add to, delete, or tamper with any WA-APCD Data.</w:t>
      </w:r>
    </w:p>
    <w:p w14:paraId="3DB4010F" w14:textId="450195F5" w:rsidR="00460252" w:rsidRDefault="007C01B8" w:rsidP="00460252">
      <w:pPr>
        <w:rPr>
          <w:rFonts w:asciiTheme="majorHAnsi" w:eastAsiaTheme="majorEastAsia" w:hAnsiTheme="majorHAnsi" w:cstheme="majorBidi"/>
          <w:noProof/>
          <w:color w:val="000000" w:themeColor="text1"/>
          <w:sz w:val="32"/>
          <w:szCs w:val="26"/>
        </w:rPr>
      </w:pPr>
      <w:r w:rsidRPr="007C01B8">
        <w:rPr>
          <w:b/>
          <w:bCs/>
          <w:lang w:bidi="en-US"/>
        </w:rPr>
        <w:t xml:space="preserve">Data Retention and Destruction. </w:t>
      </w:r>
      <w:r w:rsidRPr="007C01B8">
        <w:rPr>
          <w:lang w:bidi="en-US"/>
        </w:rPr>
        <w:t xml:space="preserve">Except set forth herein, the Data released under a Data Application may be retained by the Recipient until the Completion Date. The Recipient shall notify the LO within 10 business days of Project Completion. Upon Project Completion, the Recipient shall promptly destroy the Data received under the Data Application, including all copies thereof and all analytic datasets derived from the original Data. The Recipient shall promptly, but no later than 10 business days after Project Completion, send the written Certificate of Project Completion and Data Destruction Form to the LO, using the form attached hereto as </w:t>
      </w:r>
      <w:r w:rsidRPr="00472F13">
        <w:rPr>
          <w:b/>
          <w:bCs/>
          <w:lang w:bidi="en-US"/>
        </w:rPr>
        <w:t>Exhibit E</w:t>
      </w:r>
      <w:r w:rsidRPr="007C01B8">
        <w:rPr>
          <w:lang w:bidi="en-US"/>
        </w:rPr>
        <w:t>. The Recipient acknowledges its affirmative obligation to destroy the Data upon Project Completion, and that such obligation is not contingent upon action by the LO.</w:t>
      </w:r>
    </w:p>
    <w:p w14:paraId="4496CAD3" w14:textId="77777777" w:rsidR="004945A7" w:rsidRDefault="004945A7">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301D07E3" w14:textId="4A9B5849" w:rsidR="00A135EB" w:rsidRDefault="00A135EB" w:rsidP="00850DD6">
      <w:pPr>
        <w:pStyle w:val="Heading2"/>
        <w:rPr>
          <w:noProof/>
        </w:rPr>
      </w:pPr>
      <w:bookmarkStart w:id="10" w:name="_Toc233788636"/>
      <w:r>
        <w:rPr>
          <w:noProof/>
        </w:rPr>
        <w:lastRenderedPageBreak/>
        <w:t>Seciton 6</w:t>
      </w:r>
      <w:r w:rsidR="009F4BA9">
        <w:rPr>
          <w:noProof/>
        </w:rPr>
        <w:t>.</w:t>
      </w:r>
      <w:r>
        <w:rPr>
          <w:noProof/>
        </w:rPr>
        <w:t xml:space="preserve"> Term and termination of agreement</w:t>
      </w:r>
      <w:bookmarkEnd w:id="10"/>
    </w:p>
    <w:p w14:paraId="1A2378F1" w14:textId="4EB87FC7" w:rsidR="00371D76" w:rsidRPr="00371D76" w:rsidRDefault="00371D76" w:rsidP="00371D76">
      <w:pPr>
        <w:rPr>
          <w:b/>
          <w:u w:val="thick"/>
          <w:lang w:bidi="en-US"/>
        </w:rPr>
      </w:pPr>
      <w:r w:rsidRPr="00371D76">
        <w:rPr>
          <w:b/>
          <w:lang w:bidi="en-US"/>
        </w:rPr>
        <w:t xml:space="preserve">Term and Termination. </w:t>
      </w:r>
      <w:r w:rsidRPr="00371D76">
        <w:rPr>
          <w:lang w:bidi="en-US"/>
        </w:rPr>
        <w:t>This Agreement shall become effective upon the Execution Date cited in the preamble and shall remain in effect through the Completion Date (“Initial Term”). Not later than 60 days prior to the expiration of the Initial Term, or any Renewal Term, the parties, per mutual consent, will either execute a renewal to this Agreement (</w:t>
      </w:r>
      <w:r w:rsidRPr="00953D58">
        <w:rPr>
          <w:rStyle w:val="Strong"/>
        </w:rPr>
        <w:t>Exhibit F</w:t>
      </w:r>
      <w:r w:rsidRPr="00371D76">
        <w:rPr>
          <w:lang w:bidi="en-US"/>
        </w:rPr>
        <w:t>) or execute the Certificate of Project Completion and Data Destruction (</w:t>
      </w:r>
      <w:r w:rsidRPr="00953D58">
        <w:rPr>
          <w:rStyle w:val="Strong"/>
        </w:rPr>
        <w:t>Exhibit E</w:t>
      </w:r>
      <w:r w:rsidRPr="00371D76">
        <w:rPr>
          <w:lang w:bidi="en-US"/>
        </w:rPr>
        <w:t>).</w:t>
      </w:r>
    </w:p>
    <w:p w14:paraId="5DE37D68" w14:textId="75F37293" w:rsidR="00371D76" w:rsidRPr="00371D76" w:rsidRDefault="00371D76" w:rsidP="00371D76">
      <w:pPr>
        <w:rPr>
          <w:lang w:bidi="en-US"/>
        </w:rPr>
      </w:pPr>
      <w:r w:rsidRPr="00371D76">
        <w:rPr>
          <w:lang w:bidi="en-US"/>
        </w:rPr>
        <w:t xml:space="preserve">This DUA shall </w:t>
      </w:r>
      <w:proofErr w:type="gramStart"/>
      <w:r w:rsidRPr="00371D76">
        <w:rPr>
          <w:lang w:bidi="en-US"/>
        </w:rPr>
        <w:t>remain in full force and effect at all times</w:t>
      </w:r>
      <w:proofErr w:type="gramEnd"/>
      <w:r w:rsidRPr="00371D76">
        <w:rPr>
          <w:lang w:bidi="en-US"/>
        </w:rPr>
        <w:t xml:space="preserve"> while Recipient or Additional Organizations </w:t>
      </w:r>
      <w:proofErr w:type="gramStart"/>
      <w:r w:rsidRPr="00371D76">
        <w:rPr>
          <w:lang w:bidi="en-US"/>
        </w:rPr>
        <w:t>maintains</w:t>
      </w:r>
      <w:proofErr w:type="gramEnd"/>
      <w:r w:rsidRPr="00371D76">
        <w:rPr>
          <w:lang w:bidi="en-US"/>
        </w:rPr>
        <w:t xml:space="preserve"> any Data. This DUA will terminate upon the LO’s receipt of the Certificate of Project Completion and Data Destruction Form </w:t>
      </w:r>
      <w:r w:rsidR="003D099B">
        <w:rPr>
          <w:lang w:bidi="en-US"/>
        </w:rPr>
        <w:t>(</w:t>
      </w:r>
      <w:r w:rsidR="003D099B">
        <w:rPr>
          <w:b/>
          <w:bCs/>
          <w:lang w:bidi="en-US"/>
        </w:rPr>
        <w:t xml:space="preserve">Exhibit </w:t>
      </w:r>
      <w:r w:rsidR="003D099B" w:rsidRPr="003D099B">
        <w:rPr>
          <w:b/>
          <w:bCs/>
          <w:lang w:bidi="en-US"/>
        </w:rPr>
        <w:t>E</w:t>
      </w:r>
      <w:r w:rsidR="003D099B">
        <w:rPr>
          <w:lang w:bidi="en-US"/>
        </w:rPr>
        <w:t xml:space="preserve">) </w:t>
      </w:r>
      <w:r w:rsidRPr="003D099B">
        <w:rPr>
          <w:lang w:bidi="en-US"/>
        </w:rPr>
        <w:t>for</w:t>
      </w:r>
      <w:r w:rsidRPr="00371D76">
        <w:rPr>
          <w:lang w:bidi="en-US"/>
        </w:rPr>
        <w:t xml:space="preserve"> all Data in Recipient possession. All provisions of the DUA which reasonably should survive, or by its terms would survive termination</w:t>
      </w:r>
      <w:r w:rsidR="003D099B">
        <w:rPr>
          <w:lang w:bidi="en-US"/>
        </w:rPr>
        <w:t>,</w:t>
      </w:r>
      <w:r w:rsidRPr="00371D76">
        <w:rPr>
          <w:lang w:bidi="en-US"/>
        </w:rPr>
        <w:t xml:space="preserve"> will do so.</w:t>
      </w:r>
    </w:p>
    <w:p w14:paraId="7B4EE009" w14:textId="77777777" w:rsidR="00371D76" w:rsidRPr="00371D76" w:rsidRDefault="00371D76" w:rsidP="00371D76">
      <w:pPr>
        <w:rPr>
          <w:lang w:bidi="en-US"/>
        </w:rPr>
      </w:pPr>
      <w:r w:rsidRPr="00371D76">
        <w:rPr>
          <w:b/>
          <w:lang w:bidi="en-US"/>
        </w:rPr>
        <w:t xml:space="preserve">Amendment. </w:t>
      </w:r>
      <w:r w:rsidRPr="00371D76">
        <w:rPr>
          <w:lang w:bidi="en-US"/>
        </w:rPr>
        <w:t>The terms of this DUA can be changed only by written amendment to this DUA or by the parties adopting a new DUA. The parties agree further that instructions or interpretations issued to the Recipient concerning this DUA, or the Data specified herein, shall not be valid unless issued in writing by the WA-APCD LO. Should any state or federal law or regulation now existing or enacted after the Effective Date of this DUA be amended or interpreted by judicial decision or a regulatory body in such a manner that renders any provision of this DUA in violation of such law or regulation or adversely affects the LO or Recipients’ abilities to perform their obligations under this DUA, the LO or Recipient agree to negotiate in good faith to amend this DUA so as to comply with such law or regulation and to preserve the viability of this DUA. If, after negotiating in good faith, the LO or Recipient are unable to reach agreement as to any necessary amendments, either the LO or Recipient may terminate this DUA without penalty.</w:t>
      </w:r>
    </w:p>
    <w:p w14:paraId="1BF5B0A2" w14:textId="3A48D7B4" w:rsidR="00371D76" w:rsidRPr="00371D76" w:rsidRDefault="00371D76" w:rsidP="00371D76">
      <w:pPr>
        <w:rPr>
          <w:rStyle w:val="Strong"/>
          <w:lang w:bidi="en-US"/>
        </w:rPr>
      </w:pPr>
      <w:r w:rsidRPr="00371D76">
        <w:rPr>
          <w:b/>
          <w:lang w:bidi="en-US"/>
        </w:rPr>
        <w:t xml:space="preserve">Violations and Penalties. </w:t>
      </w:r>
      <w:r w:rsidRPr="00371D76">
        <w:rPr>
          <w:lang w:bidi="en-US"/>
        </w:rPr>
        <w:t xml:space="preserve">A violation of this DUA or </w:t>
      </w:r>
      <w:hyperlink r:id="rId17" w:history="1">
        <w:r w:rsidR="003D099B" w:rsidRPr="00371D76">
          <w:rPr>
            <w:rStyle w:val="Hyperlink"/>
            <w:rFonts w:asciiTheme="minorHAnsi" w:hAnsiTheme="minorHAnsi"/>
            <w:lang w:bidi="en-US"/>
          </w:rPr>
          <w:t>WAC 182-70-600</w:t>
        </w:r>
      </w:hyperlink>
      <w:r w:rsidR="003D099B" w:rsidRPr="00371D76">
        <w:rPr>
          <w:lang w:bidi="en-US"/>
        </w:rPr>
        <w:t xml:space="preserve"> to </w:t>
      </w:r>
      <w:hyperlink r:id="rId18" w:history="1">
        <w:r w:rsidR="003D099B" w:rsidRPr="00371D76">
          <w:rPr>
            <w:rStyle w:val="Hyperlink"/>
            <w:rFonts w:asciiTheme="minorHAnsi" w:hAnsiTheme="minorHAnsi"/>
            <w:lang w:bidi="en-US"/>
          </w:rPr>
          <w:t>WAC 182-70-665</w:t>
        </w:r>
      </w:hyperlink>
      <w:r w:rsidR="003D099B" w:rsidRPr="00371D76" w:rsidDel="003D099B">
        <w:rPr>
          <w:lang w:bidi="en-US"/>
        </w:rPr>
        <w:t xml:space="preserve"> </w:t>
      </w:r>
      <w:r w:rsidRPr="00371D76">
        <w:rPr>
          <w:lang w:bidi="en-US"/>
        </w:rPr>
        <w:t xml:space="preserve">[Penalties for Inappropriate Disclosures or Uses of Information] may result in penalties and remedies allowed by law, including but not limited to those specified in </w:t>
      </w:r>
      <w:hyperlink r:id="rId19" w:history="1">
        <w:r w:rsidRPr="00371D76">
          <w:rPr>
            <w:rStyle w:val="Hyperlink"/>
            <w:rFonts w:asciiTheme="minorHAnsi" w:hAnsiTheme="minorHAnsi"/>
            <w:lang w:bidi="en-US"/>
          </w:rPr>
          <w:t>WAC 182-70-600</w:t>
        </w:r>
      </w:hyperlink>
      <w:r w:rsidRPr="00371D76">
        <w:rPr>
          <w:lang w:bidi="en-US"/>
        </w:rPr>
        <w:t xml:space="preserve"> to </w:t>
      </w:r>
      <w:hyperlink r:id="rId20" w:history="1">
        <w:r w:rsidRPr="00371D76">
          <w:rPr>
            <w:rStyle w:val="Hyperlink"/>
            <w:rFonts w:asciiTheme="minorHAnsi" w:hAnsiTheme="minorHAnsi"/>
            <w:lang w:bidi="en-US"/>
          </w:rPr>
          <w:t>WAC 182-70-665</w:t>
        </w:r>
      </w:hyperlink>
      <w:r w:rsidRPr="00371D76">
        <w:rPr>
          <w:lang w:bidi="en-US"/>
        </w:rPr>
        <w:t xml:space="preserve">. The LO shall notify state and federal law enforcement officials, as applicable, of any data breaches in connection with any violation of this DUA. It is the sole responsibility of the Recipient to ensure compliance with all other local, state, and federal laws and regulations. </w:t>
      </w:r>
      <w:r w:rsidRPr="00371D76">
        <w:rPr>
          <w:rStyle w:val="Strong"/>
          <w:lang w:bidi="en-US"/>
        </w:rPr>
        <w:t>Recipient’s obligation under this Section shall survive the termination or expiration of this DUA.</w:t>
      </w:r>
    </w:p>
    <w:p w14:paraId="3B85F7F7" w14:textId="77777777" w:rsidR="00371D76" w:rsidRPr="00371D76" w:rsidRDefault="00371D76" w:rsidP="00371D76">
      <w:pPr>
        <w:rPr>
          <w:lang w:bidi="en-US"/>
        </w:rPr>
      </w:pPr>
      <w:r w:rsidRPr="00371D76">
        <w:rPr>
          <w:b/>
          <w:lang w:bidi="en-US"/>
        </w:rPr>
        <w:t xml:space="preserve">No Representations or Warranties.  </w:t>
      </w:r>
      <w:r w:rsidRPr="00371D76">
        <w:rPr>
          <w:lang w:bidi="en-US"/>
        </w:rPr>
        <w:t xml:space="preserve">Neither HCA nor the LO makes any representation or warranty to any person or entity with respect to WA-APCD Data, the software, or any other information provided by HCA, the LO or their respective agents with respect to any of the foregoing. HCA and the LO hereby disclaim all implied warranties with respect to WA-APCD Data, including warranties of merchantability and fitness for a particular purpose. Further, neither HCA nor the LO make any warranty, guarantee or representation regarding the use, or any intended, expected, or actual output of the use, of WA-APCD Data, the software, or any other information provided by HCA or the LO in terms of correctness, accuracy, reliability, or otherwise. HCA and the LO specifically disclaim all express warranties not stated herein and all implied warranties, including the implied warranties of merchantability and fitness for a particular purpose. No HCA or LO agent or employee is authorized to make any expansion, modification, or addition to the limitation and exclusion of warranties in this agreement. </w:t>
      </w:r>
    </w:p>
    <w:p w14:paraId="4247D2F8" w14:textId="5D09AEEA" w:rsidR="00460252" w:rsidRDefault="00371D76" w:rsidP="00460252">
      <w:pPr>
        <w:rPr>
          <w:rFonts w:asciiTheme="majorHAnsi" w:eastAsiaTheme="majorEastAsia" w:hAnsiTheme="majorHAnsi" w:cstheme="majorBidi"/>
          <w:noProof/>
          <w:color w:val="000000" w:themeColor="text1"/>
          <w:sz w:val="32"/>
          <w:szCs w:val="26"/>
        </w:rPr>
      </w:pPr>
      <w:r w:rsidRPr="00371D76">
        <w:rPr>
          <w:lang w:bidi="en-US"/>
        </w:rPr>
        <w:t>The LO uses available technology to match patient identities with their health information. Because patient information is maintained in multiple places, not all of which are accessible to the LO, and because not all patient information is kept in a standard fashion or is regularly updated, it is possible that false matches may occur or that there may be errors or omissions in the information. The LO does not and cannot independently verify or review the information transmitted for accuracy or completeness.</w:t>
      </w:r>
    </w:p>
    <w:p w14:paraId="7969D0C0" w14:textId="77777777" w:rsidR="004945A7" w:rsidRDefault="004945A7">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48F7F617" w14:textId="67EFE67A" w:rsidR="00A135EB" w:rsidRDefault="0030647E" w:rsidP="00850DD6">
      <w:pPr>
        <w:pStyle w:val="Heading2"/>
        <w:rPr>
          <w:noProof/>
        </w:rPr>
      </w:pPr>
      <w:bookmarkStart w:id="11" w:name="_Toc233788637"/>
      <w:r>
        <w:rPr>
          <w:noProof/>
        </w:rPr>
        <w:lastRenderedPageBreak/>
        <w:t>Section 7</w:t>
      </w:r>
      <w:r w:rsidR="009F4BA9">
        <w:rPr>
          <w:noProof/>
        </w:rPr>
        <w:t>.</w:t>
      </w:r>
      <w:r>
        <w:rPr>
          <w:noProof/>
        </w:rPr>
        <w:t xml:space="preserve"> Authority</w:t>
      </w:r>
      <w:bookmarkEnd w:id="11"/>
    </w:p>
    <w:p w14:paraId="450A9411" w14:textId="77777777" w:rsidR="007B3304" w:rsidRPr="007B3304" w:rsidRDefault="007B3304" w:rsidP="007B3304">
      <w:pPr>
        <w:rPr>
          <w:lang w:bidi="en-US"/>
        </w:rPr>
      </w:pPr>
      <w:r w:rsidRPr="007B3304">
        <w:rPr>
          <w:lang w:bidi="en-US"/>
        </w:rPr>
        <w:t>A person with authority to bind the requesting organization must sign the DUA; or in the case of an individual with no organizational affiliation the individual requesting Data must sign the DUA. Each signatory agrees by signing below that it has authority to sign this DUA on behalf of the party the signatory represents. Each entity agrees to be bound by the terms and conditions of this DUA. The Recipient is responsible for the observance of all conditions of use and for establishment and maintenance of security arrangements as specified in this DUA to prevent unauthorized use.</w:t>
      </w:r>
    </w:p>
    <w:p w14:paraId="41DF33D5" w14:textId="77777777" w:rsidR="007B3304" w:rsidRDefault="007B3304" w:rsidP="007B3304">
      <w:pPr>
        <w:rPr>
          <w:lang w:bidi="en-US"/>
        </w:rPr>
      </w:pPr>
      <w:r w:rsidRPr="007B3304">
        <w:rPr>
          <w:lang w:bidi="en-US"/>
        </w:rPr>
        <w:t>IN WITNESS WHEREOF, the parties by their duly authorized representatives have executed this DUA as of the Effective Date.</w:t>
      </w:r>
    </w:p>
    <w:p w14:paraId="16EE0A68" w14:textId="21D79196" w:rsidR="00CF49C9" w:rsidRPr="00CF49C9" w:rsidRDefault="00CF49C9" w:rsidP="007B3304">
      <w:pPr>
        <w:rPr>
          <w:rStyle w:val="Strong"/>
        </w:rPr>
      </w:pPr>
      <w:r w:rsidRPr="00CF49C9">
        <w:rPr>
          <w:rStyle w:val="Strong"/>
        </w:rPr>
        <w:t>The Lead Organization (LO): Washington State Health Care Authority.</w:t>
      </w:r>
    </w:p>
    <w:tbl>
      <w:tblPr>
        <w:tblStyle w:val="TableGrid"/>
        <w:tblW w:w="0" w:type="auto"/>
        <w:tblLook w:val="04A0" w:firstRow="1" w:lastRow="0" w:firstColumn="1" w:lastColumn="0" w:noHBand="0" w:noVBand="1"/>
      </w:tblPr>
      <w:tblGrid>
        <w:gridCol w:w="3116"/>
        <w:gridCol w:w="3117"/>
        <w:gridCol w:w="3117"/>
      </w:tblGrid>
      <w:tr w:rsidR="000A470B" w14:paraId="1C45C6A0" w14:textId="77777777">
        <w:tc>
          <w:tcPr>
            <w:tcW w:w="3116" w:type="dxa"/>
          </w:tcPr>
          <w:p w14:paraId="0ECF2AB0" w14:textId="639A3A59" w:rsidR="000A470B" w:rsidRDefault="000A470B" w:rsidP="007B3304">
            <w:pPr>
              <w:rPr>
                <w:lang w:bidi="en-US"/>
              </w:rPr>
            </w:pPr>
            <w:r>
              <w:rPr>
                <w:lang w:bidi="en-US"/>
              </w:rPr>
              <w:t>Print name of LO representative</w:t>
            </w:r>
          </w:p>
        </w:tc>
        <w:sdt>
          <w:sdtPr>
            <w:rPr>
              <w:lang w:bidi="en-US"/>
            </w:rPr>
            <w:id w:val="63311811"/>
            <w:placeholder>
              <w:docPart w:val="73530482FBB54F94868D1DE271E5F67A"/>
            </w:placeholder>
          </w:sdtPr>
          <w:sdtEndPr/>
          <w:sdtContent>
            <w:tc>
              <w:tcPr>
                <w:tcW w:w="6234" w:type="dxa"/>
                <w:gridSpan w:val="2"/>
              </w:tcPr>
              <w:p w14:paraId="2FB05F53" w14:textId="66E21068" w:rsidR="000A470B" w:rsidRDefault="000A470B" w:rsidP="007B3304">
                <w:pPr>
                  <w:rPr>
                    <w:lang w:bidi="en-US"/>
                  </w:rPr>
                </w:pPr>
                <w:r>
                  <w:rPr>
                    <w:lang w:bidi="en-US"/>
                  </w:rPr>
                  <w:t>Annette Schuffenhauer</w:t>
                </w:r>
              </w:p>
            </w:tc>
          </w:sdtContent>
        </w:sdt>
      </w:tr>
      <w:tr w:rsidR="000A470B" w14:paraId="062359B4" w14:textId="77777777">
        <w:tc>
          <w:tcPr>
            <w:tcW w:w="3116" w:type="dxa"/>
          </w:tcPr>
          <w:p w14:paraId="3BE1A8F0" w14:textId="02FE1D5E" w:rsidR="000A470B" w:rsidRDefault="000A470B" w:rsidP="007B3304">
            <w:pPr>
              <w:rPr>
                <w:lang w:bidi="en-US"/>
              </w:rPr>
            </w:pPr>
            <w:r>
              <w:rPr>
                <w:lang w:bidi="en-US"/>
              </w:rPr>
              <w:t>Title of LO representative</w:t>
            </w:r>
          </w:p>
        </w:tc>
        <w:sdt>
          <w:sdtPr>
            <w:rPr>
              <w:lang w:bidi="en-US"/>
            </w:rPr>
            <w:id w:val="611715222"/>
            <w:placeholder>
              <w:docPart w:val="73530482FBB54F94868D1DE271E5F67A"/>
            </w:placeholder>
          </w:sdtPr>
          <w:sdtEndPr/>
          <w:sdtContent>
            <w:tc>
              <w:tcPr>
                <w:tcW w:w="6234" w:type="dxa"/>
                <w:gridSpan w:val="2"/>
              </w:tcPr>
              <w:p w14:paraId="30B40B54" w14:textId="57A9B8DD" w:rsidR="000A470B" w:rsidRDefault="00CD0995" w:rsidP="007B3304">
                <w:pPr>
                  <w:rPr>
                    <w:lang w:bidi="en-US"/>
                  </w:rPr>
                </w:pPr>
                <w:r>
                  <w:rPr>
                    <w:lang w:bidi="en-US"/>
                  </w:rPr>
                  <w:t>Chief Legal Officer</w:t>
                </w:r>
              </w:p>
            </w:tc>
          </w:sdtContent>
        </w:sdt>
      </w:tr>
      <w:tr w:rsidR="000A470B" w14:paraId="0A5CB35B" w14:textId="77777777">
        <w:tc>
          <w:tcPr>
            <w:tcW w:w="3116" w:type="dxa"/>
          </w:tcPr>
          <w:p w14:paraId="15350D1C" w14:textId="7C3BC618" w:rsidR="000A470B" w:rsidRDefault="000A470B" w:rsidP="007B3304">
            <w:pPr>
              <w:rPr>
                <w:lang w:bidi="en-US"/>
              </w:rPr>
            </w:pPr>
            <w:r>
              <w:rPr>
                <w:lang w:bidi="en-US"/>
              </w:rPr>
              <w:t>Organization name</w:t>
            </w:r>
          </w:p>
        </w:tc>
        <w:sdt>
          <w:sdtPr>
            <w:rPr>
              <w:lang w:bidi="en-US"/>
            </w:rPr>
            <w:id w:val="-709950129"/>
            <w:placeholder>
              <w:docPart w:val="73530482FBB54F94868D1DE271E5F67A"/>
            </w:placeholder>
          </w:sdtPr>
          <w:sdtEndPr/>
          <w:sdtContent>
            <w:tc>
              <w:tcPr>
                <w:tcW w:w="6234" w:type="dxa"/>
                <w:gridSpan w:val="2"/>
              </w:tcPr>
              <w:p w14:paraId="76B7F5C6" w14:textId="35FEAA26" w:rsidR="000A470B" w:rsidRDefault="00CD0995" w:rsidP="007B3304">
                <w:pPr>
                  <w:rPr>
                    <w:lang w:bidi="en-US"/>
                  </w:rPr>
                </w:pPr>
                <w:r>
                  <w:rPr>
                    <w:lang w:bidi="en-US"/>
                  </w:rPr>
                  <w:t>Washington State Health Care Authority</w:t>
                </w:r>
              </w:p>
            </w:tc>
          </w:sdtContent>
        </w:sdt>
      </w:tr>
      <w:tr w:rsidR="00EC28C4" w14:paraId="71A4C98F" w14:textId="77777777">
        <w:tc>
          <w:tcPr>
            <w:tcW w:w="3116" w:type="dxa"/>
          </w:tcPr>
          <w:p w14:paraId="21595871" w14:textId="0003EC39" w:rsidR="00EC28C4" w:rsidRDefault="00EC28C4" w:rsidP="007B3304">
            <w:pPr>
              <w:rPr>
                <w:lang w:bidi="en-US"/>
              </w:rPr>
            </w:pPr>
            <w:r>
              <w:rPr>
                <w:lang w:bidi="en-US"/>
              </w:rPr>
              <w:t>Street address</w:t>
            </w:r>
          </w:p>
        </w:tc>
        <w:sdt>
          <w:sdtPr>
            <w:rPr>
              <w:lang w:bidi="en-US"/>
            </w:rPr>
            <w:id w:val="-815568480"/>
            <w:placeholder>
              <w:docPart w:val="73530482FBB54F94868D1DE271E5F67A"/>
            </w:placeholder>
          </w:sdtPr>
          <w:sdtEndPr/>
          <w:sdtContent>
            <w:tc>
              <w:tcPr>
                <w:tcW w:w="6234" w:type="dxa"/>
                <w:gridSpan w:val="2"/>
              </w:tcPr>
              <w:p w14:paraId="2A9001E0" w14:textId="4684F82F" w:rsidR="00EC28C4" w:rsidRDefault="00EC28C4" w:rsidP="007B3304">
                <w:pPr>
                  <w:rPr>
                    <w:lang w:bidi="en-US"/>
                  </w:rPr>
                </w:pPr>
                <w:r>
                  <w:rPr>
                    <w:lang w:bidi="en-US"/>
                  </w:rPr>
                  <w:t>626 8</w:t>
                </w:r>
                <w:r w:rsidRPr="00EC28C4">
                  <w:rPr>
                    <w:vertAlign w:val="superscript"/>
                    <w:lang w:bidi="en-US"/>
                  </w:rPr>
                  <w:t>th</w:t>
                </w:r>
                <w:r>
                  <w:rPr>
                    <w:lang w:bidi="en-US"/>
                  </w:rPr>
                  <w:t xml:space="preserve"> Ave Se</w:t>
                </w:r>
              </w:p>
            </w:tc>
          </w:sdtContent>
        </w:sdt>
      </w:tr>
      <w:tr w:rsidR="00EE19A6" w14:paraId="76190964" w14:textId="77777777" w:rsidTr="00EE19A6">
        <w:tc>
          <w:tcPr>
            <w:tcW w:w="3116" w:type="dxa"/>
          </w:tcPr>
          <w:p w14:paraId="59D57553" w14:textId="5AFB0620" w:rsidR="00EE19A6" w:rsidRDefault="00CC38EC" w:rsidP="007B3304">
            <w:pPr>
              <w:rPr>
                <w:lang w:bidi="en-US"/>
              </w:rPr>
            </w:pPr>
            <w:r>
              <w:rPr>
                <w:lang w:bidi="en-US"/>
              </w:rPr>
              <w:t>City</w:t>
            </w:r>
            <w:r w:rsidR="00C35B58">
              <w:rPr>
                <w:lang w:bidi="en-US"/>
              </w:rPr>
              <w:t>:</w:t>
            </w:r>
            <w:r>
              <w:rPr>
                <w:lang w:bidi="en-US"/>
              </w:rPr>
              <w:t xml:space="preserve"> </w:t>
            </w:r>
            <w:sdt>
              <w:sdtPr>
                <w:rPr>
                  <w:lang w:bidi="en-US"/>
                </w:rPr>
                <w:id w:val="-949631154"/>
                <w:placeholder>
                  <w:docPart w:val="73530482FBB54F94868D1DE271E5F67A"/>
                </w:placeholder>
              </w:sdtPr>
              <w:sdtEndPr/>
              <w:sdtContent>
                <w:r>
                  <w:rPr>
                    <w:lang w:bidi="en-US"/>
                  </w:rPr>
                  <w:t>Olympia</w:t>
                </w:r>
              </w:sdtContent>
            </w:sdt>
          </w:p>
        </w:tc>
        <w:tc>
          <w:tcPr>
            <w:tcW w:w="3117" w:type="dxa"/>
          </w:tcPr>
          <w:p w14:paraId="6D02CD16" w14:textId="6B26DE40" w:rsidR="00EE19A6" w:rsidRDefault="00CC38EC" w:rsidP="007B3304">
            <w:pPr>
              <w:rPr>
                <w:lang w:bidi="en-US"/>
              </w:rPr>
            </w:pPr>
            <w:r>
              <w:rPr>
                <w:lang w:bidi="en-US"/>
              </w:rPr>
              <w:t>State</w:t>
            </w:r>
            <w:r w:rsidR="00C35B58">
              <w:rPr>
                <w:lang w:bidi="en-US"/>
              </w:rPr>
              <w:t>:</w:t>
            </w:r>
            <w:r>
              <w:rPr>
                <w:lang w:bidi="en-US"/>
              </w:rPr>
              <w:t xml:space="preserve"> </w:t>
            </w:r>
            <w:sdt>
              <w:sdtPr>
                <w:rPr>
                  <w:lang w:bidi="en-US"/>
                </w:rPr>
                <w:id w:val="1470790024"/>
                <w:placeholder>
                  <w:docPart w:val="73530482FBB54F94868D1DE271E5F67A"/>
                </w:placeholder>
              </w:sdtPr>
              <w:sdtEndPr/>
              <w:sdtContent>
                <w:r>
                  <w:rPr>
                    <w:lang w:bidi="en-US"/>
                  </w:rPr>
                  <w:t>WA</w:t>
                </w:r>
              </w:sdtContent>
            </w:sdt>
          </w:p>
        </w:tc>
        <w:tc>
          <w:tcPr>
            <w:tcW w:w="3117" w:type="dxa"/>
          </w:tcPr>
          <w:p w14:paraId="1F82C054" w14:textId="4D293B47" w:rsidR="00EE19A6" w:rsidRDefault="00CC38EC" w:rsidP="007B3304">
            <w:pPr>
              <w:rPr>
                <w:lang w:bidi="en-US"/>
              </w:rPr>
            </w:pPr>
            <w:r>
              <w:rPr>
                <w:lang w:bidi="en-US"/>
              </w:rPr>
              <w:t>ZIP code</w:t>
            </w:r>
            <w:r w:rsidR="00C35B58">
              <w:rPr>
                <w:lang w:bidi="en-US"/>
              </w:rPr>
              <w:t>:</w:t>
            </w:r>
            <w:r w:rsidR="005E5CED">
              <w:rPr>
                <w:lang w:bidi="en-US"/>
              </w:rPr>
              <w:t xml:space="preserve"> </w:t>
            </w:r>
            <w:sdt>
              <w:sdtPr>
                <w:rPr>
                  <w:lang w:bidi="en-US"/>
                </w:rPr>
                <w:id w:val="-1476443973"/>
                <w:placeholder>
                  <w:docPart w:val="73530482FBB54F94868D1DE271E5F67A"/>
                </w:placeholder>
              </w:sdtPr>
              <w:sdtEndPr/>
              <w:sdtContent>
                <w:r w:rsidR="007F42E3">
                  <w:rPr>
                    <w:lang w:bidi="en-US"/>
                  </w:rPr>
                  <w:t>98504-5502</w:t>
                </w:r>
              </w:sdtContent>
            </w:sdt>
          </w:p>
        </w:tc>
      </w:tr>
      <w:tr w:rsidR="005E5CED" w14:paraId="732361A4" w14:textId="77777777">
        <w:tc>
          <w:tcPr>
            <w:tcW w:w="3116" w:type="dxa"/>
          </w:tcPr>
          <w:p w14:paraId="02FD2BAF" w14:textId="2A98826B" w:rsidR="005E5CED" w:rsidRDefault="005E5CED" w:rsidP="007B3304">
            <w:pPr>
              <w:rPr>
                <w:lang w:bidi="en-US"/>
              </w:rPr>
            </w:pPr>
            <w:r>
              <w:rPr>
                <w:lang w:bidi="en-US"/>
              </w:rPr>
              <w:t>Office telephone (include area code)</w:t>
            </w:r>
          </w:p>
        </w:tc>
        <w:sdt>
          <w:sdtPr>
            <w:rPr>
              <w:lang w:bidi="en-US"/>
            </w:rPr>
            <w:id w:val="-1720889812"/>
            <w:placeholder>
              <w:docPart w:val="73530482FBB54F94868D1DE271E5F67A"/>
            </w:placeholder>
          </w:sdtPr>
          <w:sdtEndPr/>
          <w:sdtContent>
            <w:tc>
              <w:tcPr>
                <w:tcW w:w="6234" w:type="dxa"/>
                <w:gridSpan w:val="2"/>
              </w:tcPr>
              <w:p w14:paraId="153A2829" w14:textId="183E7D01" w:rsidR="005E5CED" w:rsidRDefault="00C35B58" w:rsidP="007B3304">
                <w:pPr>
                  <w:rPr>
                    <w:lang w:bidi="en-US"/>
                  </w:rPr>
                </w:pPr>
                <w:r>
                  <w:rPr>
                    <w:lang w:bidi="en-US"/>
                  </w:rPr>
                  <w:t>360-725-1254</w:t>
                </w:r>
              </w:p>
            </w:tc>
          </w:sdtContent>
        </w:sdt>
      </w:tr>
      <w:tr w:rsidR="007F42E3" w14:paraId="5410C1E5" w14:textId="77777777">
        <w:tc>
          <w:tcPr>
            <w:tcW w:w="3116" w:type="dxa"/>
          </w:tcPr>
          <w:p w14:paraId="398A27FB" w14:textId="2DEC7F25" w:rsidR="007F42E3" w:rsidRDefault="007F42E3" w:rsidP="007B3304">
            <w:pPr>
              <w:rPr>
                <w:lang w:bidi="en-US"/>
              </w:rPr>
            </w:pPr>
            <w:r>
              <w:rPr>
                <w:lang w:bidi="en-US"/>
              </w:rPr>
              <w:t>Signature of LO representative</w:t>
            </w:r>
          </w:p>
        </w:tc>
        <w:tc>
          <w:tcPr>
            <w:tcW w:w="6234" w:type="dxa"/>
            <w:gridSpan w:val="2"/>
          </w:tcPr>
          <w:p w14:paraId="3E761BAE" w14:textId="77777777" w:rsidR="007F42E3" w:rsidRDefault="007F42E3" w:rsidP="007B3304">
            <w:pPr>
              <w:rPr>
                <w:lang w:bidi="en-US"/>
              </w:rPr>
            </w:pPr>
          </w:p>
        </w:tc>
      </w:tr>
      <w:tr w:rsidR="007F42E3" w14:paraId="2410A84F" w14:textId="77777777">
        <w:tc>
          <w:tcPr>
            <w:tcW w:w="3116" w:type="dxa"/>
          </w:tcPr>
          <w:p w14:paraId="60A7F076" w14:textId="63BC0816" w:rsidR="007F42E3" w:rsidRDefault="007F42E3" w:rsidP="007B3304">
            <w:pPr>
              <w:rPr>
                <w:lang w:bidi="en-US"/>
              </w:rPr>
            </w:pPr>
            <w:r>
              <w:rPr>
                <w:lang w:bidi="en-US"/>
              </w:rPr>
              <w:t>Signature date</w:t>
            </w:r>
          </w:p>
        </w:tc>
        <w:sdt>
          <w:sdtPr>
            <w:rPr>
              <w:lang w:bidi="en-US"/>
            </w:rPr>
            <w:id w:val="-790427423"/>
            <w:placeholder>
              <w:docPart w:val="9634501EA0414425B558F520F517BD07"/>
            </w:placeholder>
            <w:showingPlcHdr/>
            <w:date>
              <w:dateFormat w:val="M/d/yyyy"/>
              <w:lid w:val="en-US"/>
              <w:storeMappedDataAs w:val="dateTime"/>
              <w:calendar w:val="gregorian"/>
            </w:date>
          </w:sdtPr>
          <w:sdtEndPr/>
          <w:sdtContent>
            <w:tc>
              <w:tcPr>
                <w:tcW w:w="6234" w:type="dxa"/>
                <w:gridSpan w:val="2"/>
              </w:tcPr>
              <w:p w14:paraId="6F803225" w14:textId="6D08BAA9" w:rsidR="007F42E3" w:rsidRDefault="007F42E3" w:rsidP="007B3304">
                <w:pPr>
                  <w:rPr>
                    <w:lang w:bidi="en-US"/>
                  </w:rPr>
                </w:pPr>
                <w:r w:rsidRPr="00CE2327">
                  <w:rPr>
                    <w:rStyle w:val="PlaceholderText"/>
                  </w:rPr>
                  <w:t>Click or tap to enter a date.</w:t>
                </w:r>
              </w:p>
            </w:tc>
          </w:sdtContent>
        </w:sdt>
      </w:tr>
    </w:tbl>
    <w:p w14:paraId="22859393" w14:textId="1C3C4BAD" w:rsidR="00112E3F" w:rsidRPr="00C35B58" w:rsidRDefault="00112E3F" w:rsidP="009F1BAC">
      <w:pPr>
        <w:rPr>
          <w:rStyle w:val="Strong"/>
        </w:rPr>
      </w:pPr>
      <w:r w:rsidRPr="00C35B58">
        <w:rPr>
          <w:rStyle w:val="Strong"/>
        </w:rPr>
        <w:t>Washington State Health Care Authority (NOTE: Only Signed for Data Requests from Federal, State and Local Government Agencies)</w:t>
      </w:r>
      <w:r w:rsidR="009F1BAC" w:rsidRPr="00C35B58">
        <w:rPr>
          <w:rStyle w:val="Strong"/>
        </w:rPr>
        <w:t>.</w:t>
      </w:r>
    </w:p>
    <w:tbl>
      <w:tblPr>
        <w:tblStyle w:val="TableGrid"/>
        <w:tblW w:w="0" w:type="auto"/>
        <w:tblLook w:val="04A0" w:firstRow="1" w:lastRow="0" w:firstColumn="1" w:lastColumn="0" w:noHBand="0" w:noVBand="1"/>
      </w:tblPr>
      <w:tblGrid>
        <w:gridCol w:w="3116"/>
        <w:gridCol w:w="3117"/>
        <w:gridCol w:w="3117"/>
      </w:tblGrid>
      <w:tr w:rsidR="00CF49C9" w14:paraId="7837DAAC" w14:textId="77777777">
        <w:tc>
          <w:tcPr>
            <w:tcW w:w="3116" w:type="dxa"/>
          </w:tcPr>
          <w:p w14:paraId="654153F3" w14:textId="6C9ACCC4" w:rsidR="00CF49C9" w:rsidRDefault="00CF49C9">
            <w:pPr>
              <w:rPr>
                <w:lang w:bidi="en-US"/>
              </w:rPr>
            </w:pPr>
            <w:r>
              <w:rPr>
                <w:lang w:bidi="en-US"/>
              </w:rPr>
              <w:t>Print name of HCA representative</w:t>
            </w:r>
          </w:p>
        </w:tc>
        <w:sdt>
          <w:sdtPr>
            <w:rPr>
              <w:lang w:bidi="en-US"/>
            </w:rPr>
            <w:id w:val="329486190"/>
            <w:placeholder>
              <w:docPart w:val="A9B8C4145F184782AC19F0B4FCC56A3B"/>
            </w:placeholder>
          </w:sdtPr>
          <w:sdtEndPr/>
          <w:sdtContent>
            <w:tc>
              <w:tcPr>
                <w:tcW w:w="6234" w:type="dxa"/>
                <w:gridSpan w:val="2"/>
              </w:tcPr>
              <w:p w14:paraId="163E89C4" w14:textId="2F603494" w:rsidR="00CF49C9" w:rsidRDefault="003D099B">
                <w:pPr>
                  <w:rPr>
                    <w:lang w:bidi="en-US"/>
                  </w:rPr>
                </w:pPr>
                <w:r>
                  <w:rPr>
                    <w:lang w:bidi="en-US"/>
                  </w:rPr>
                  <w:t>Alyson Beck</w:t>
                </w:r>
              </w:p>
            </w:tc>
          </w:sdtContent>
        </w:sdt>
      </w:tr>
      <w:tr w:rsidR="00CF49C9" w14:paraId="4020A9DA" w14:textId="77777777">
        <w:tc>
          <w:tcPr>
            <w:tcW w:w="3116" w:type="dxa"/>
          </w:tcPr>
          <w:p w14:paraId="11CCFAB7" w14:textId="77777777" w:rsidR="00CF49C9" w:rsidRDefault="00CF49C9">
            <w:pPr>
              <w:rPr>
                <w:lang w:bidi="en-US"/>
              </w:rPr>
            </w:pPr>
            <w:r>
              <w:rPr>
                <w:lang w:bidi="en-US"/>
              </w:rPr>
              <w:t>Title of LO representative</w:t>
            </w:r>
          </w:p>
        </w:tc>
        <w:sdt>
          <w:sdtPr>
            <w:rPr>
              <w:lang w:bidi="en-US"/>
            </w:rPr>
            <w:id w:val="-563567506"/>
            <w:placeholder>
              <w:docPart w:val="A9B8C4145F184782AC19F0B4FCC56A3B"/>
            </w:placeholder>
          </w:sdtPr>
          <w:sdtEndPr/>
          <w:sdtContent>
            <w:tc>
              <w:tcPr>
                <w:tcW w:w="6234" w:type="dxa"/>
                <w:gridSpan w:val="2"/>
              </w:tcPr>
              <w:p w14:paraId="7FBAE644" w14:textId="70F44662" w:rsidR="00CF49C9" w:rsidRDefault="00CF49C9">
                <w:pPr>
                  <w:rPr>
                    <w:lang w:bidi="en-US"/>
                  </w:rPr>
                </w:pPr>
                <w:r>
                  <w:rPr>
                    <w:lang w:bidi="en-US"/>
                  </w:rPr>
                  <w:t>Contracts Administrator</w:t>
                </w:r>
              </w:p>
            </w:tc>
          </w:sdtContent>
        </w:sdt>
      </w:tr>
      <w:tr w:rsidR="00CF49C9" w14:paraId="22F700F0" w14:textId="77777777">
        <w:tc>
          <w:tcPr>
            <w:tcW w:w="3116" w:type="dxa"/>
          </w:tcPr>
          <w:p w14:paraId="4020E072" w14:textId="77777777" w:rsidR="00CF49C9" w:rsidRDefault="00CF49C9">
            <w:pPr>
              <w:rPr>
                <w:lang w:bidi="en-US"/>
              </w:rPr>
            </w:pPr>
            <w:r>
              <w:rPr>
                <w:lang w:bidi="en-US"/>
              </w:rPr>
              <w:t>Organization name</w:t>
            </w:r>
          </w:p>
        </w:tc>
        <w:sdt>
          <w:sdtPr>
            <w:rPr>
              <w:lang w:bidi="en-US"/>
            </w:rPr>
            <w:id w:val="-2096084474"/>
            <w:placeholder>
              <w:docPart w:val="A9B8C4145F184782AC19F0B4FCC56A3B"/>
            </w:placeholder>
          </w:sdtPr>
          <w:sdtEndPr/>
          <w:sdtContent>
            <w:tc>
              <w:tcPr>
                <w:tcW w:w="6234" w:type="dxa"/>
                <w:gridSpan w:val="2"/>
              </w:tcPr>
              <w:p w14:paraId="484F3D7F" w14:textId="77777777" w:rsidR="00CF49C9" w:rsidRDefault="00CF49C9">
                <w:pPr>
                  <w:rPr>
                    <w:lang w:bidi="en-US"/>
                  </w:rPr>
                </w:pPr>
                <w:r>
                  <w:rPr>
                    <w:lang w:bidi="en-US"/>
                  </w:rPr>
                  <w:t>Washington State Health Care Authority</w:t>
                </w:r>
              </w:p>
            </w:tc>
          </w:sdtContent>
        </w:sdt>
      </w:tr>
      <w:tr w:rsidR="00CF49C9" w14:paraId="0FAFC764" w14:textId="77777777">
        <w:tc>
          <w:tcPr>
            <w:tcW w:w="3116" w:type="dxa"/>
          </w:tcPr>
          <w:p w14:paraId="78EBBBD2" w14:textId="77777777" w:rsidR="00CF49C9" w:rsidRDefault="00CF49C9">
            <w:pPr>
              <w:rPr>
                <w:lang w:bidi="en-US"/>
              </w:rPr>
            </w:pPr>
            <w:r>
              <w:rPr>
                <w:lang w:bidi="en-US"/>
              </w:rPr>
              <w:t>Street address</w:t>
            </w:r>
          </w:p>
        </w:tc>
        <w:sdt>
          <w:sdtPr>
            <w:rPr>
              <w:lang w:bidi="en-US"/>
            </w:rPr>
            <w:id w:val="320708075"/>
            <w:placeholder>
              <w:docPart w:val="A9B8C4145F184782AC19F0B4FCC56A3B"/>
            </w:placeholder>
          </w:sdtPr>
          <w:sdtEndPr/>
          <w:sdtContent>
            <w:tc>
              <w:tcPr>
                <w:tcW w:w="6234" w:type="dxa"/>
                <w:gridSpan w:val="2"/>
              </w:tcPr>
              <w:p w14:paraId="06914FD1" w14:textId="77777777" w:rsidR="00CF49C9" w:rsidRDefault="00CF49C9">
                <w:pPr>
                  <w:rPr>
                    <w:lang w:bidi="en-US"/>
                  </w:rPr>
                </w:pPr>
                <w:r>
                  <w:rPr>
                    <w:lang w:bidi="en-US"/>
                  </w:rPr>
                  <w:t>626 8</w:t>
                </w:r>
                <w:r w:rsidRPr="00EC28C4">
                  <w:rPr>
                    <w:vertAlign w:val="superscript"/>
                    <w:lang w:bidi="en-US"/>
                  </w:rPr>
                  <w:t>th</w:t>
                </w:r>
                <w:r>
                  <w:rPr>
                    <w:lang w:bidi="en-US"/>
                  </w:rPr>
                  <w:t xml:space="preserve"> Ave Se</w:t>
                </w:r>
              </w:p>
            </w:tc>
          </w:sdtContent>
        </w:sdt>
      </w:tr>
      <w:tr w:rsidR="00CF49C9" w14:paraId="38038D96" w14:textId="77777777">
        <w:tc>
          <w:tcPr>
            <w:tcW w:w="3116" w:type="dxa"/>
          </w:tcPr>
          <w:p w14:paraId="6580FF39" w14:textId="41D400B7" w:rsidR="00CF49C9" w:rsidRDefault="00CF49C9">
            <w:pPr>
              <w:rPr>
                <w:lang w:bidi="en-US"/>
              </w:rPr>
            </w:pPr>
            <w:r>
              <w:rPr>
                <w:lang w:bidi="en-US"/>
              </w:rPr>
              <w:t>City</w:t>
            </w:r>
            <w:r w:rsidR="00C35B58">
              <w:rPr>
                <w:lang w:bidi="en-US"/>
              </w:rPr>
              <w:t>:</w:t>
            </w:r>
            <w:r>
              <w:rPr>
                <w:lang w:bidi="en-US"/>
              </w:rPr>
              <w:t xml:space="preserve"> </w:t>
            </w:r>
            <w:sdt>
              <w:sdtPr>
                <w:rPr>
                  <w:lang w:bidi="en-US"/>
                </w:rPr>
                <w:id w:val="-1869445305"/>
                <w:placeholder>
                  <w:docPart w:val="A9B8C4145F184782AC19F0B4FCC56A3B"/>
                </w:placeholder>
              </w:sdtPr>
              <w:sdtEndPr/>
              <w:sdtContent>
                <w:r>
                  <w:rPr>
                    <w:lang w:bidi="en-US"/>
                  </w:rPr>
                  <w:t>Olympia</w:t>
                </w:r>
              </w:sdtContent>
            </w:sdt>
          </w:p>
        </w:tc>
        <w:tc>
          <w:tcPr>
            <w:tcW w:w="3117" w:type="dxa"/>
          </w:tcPr>
          <w:p w14:paraId="20CC1AE1" w14:textId="7D2C31DC" w:rsidR="00CF49C9" w:rsidRDefault="00CF49C9">
            <w:pPr>
              <w:rPr>
                <w:lang w:bidi="en-US"/>
              </w:rPr>
            </w:pPr>
            <w:r>
              <w:rPr>
                <w:lang w:bidi="en-US"/>
              </w:rPr>
              <w:t>State</w:t>
            </w:r>
            <w:r w:rsidR="00C35B58">
              <w:rPr>
                <w:lang w:bidi="en-US"/>
              </w:rPr>
              <w:t>:</w:t>
            </w:r>
            <w:r>
              <w:rPr>
                <w:lang w:bidi="en-US"/>
              </w:rPr>
              <w:t xml:space="preserve"> </w:t>
            </w:r>
            <w:sdt>
              <w:sdtPr>
                <w:rPr>
                  <w:lang w:bidi="en-US"/>
                </w:rPr>
                <w:id w:val="127754516"/>
                <w:placeholder>
                  <w:docPart w:val="A9B8C4145F184782AC19F0B4FCC56A3B"/>
                </w:placeholder>
              </w:sdtPr>
              <w:sdtEndPr/>
              <w:sdtContent>
                <w:r>
                  <w:rPr>
                    <w:lang w:bidi="en-US"/>
                  </w:rPr>
                  <w:t>WA</w:t>
                </w:r>
              </w:sdtContent>
            </w:sdt>
          </w:p>
        </w:tc>
        <w:tc>
          <w:tcPr>
            <w:tcW w:w="3117" w:type="dxa"/>
          </w:tcPr>
          <w:p w14:paraId="512FF62A" w14:textId="2381CCC5" w:rsidR="00CF49C9" w:rsidRDefault="00CF49C9">
            <w:pPr>
              <w:rPr>
                <w:lang w:bidi="en-US"/>
              </w:rPr>
            </w:pPr>
            <w:r>
              <w:rPr>
                <w:lang w:bidi="en-US"/>
              </w:rPr>
              <w:t>ZIP code</w:t>
            </w:r>
            <w:r w:rsidR="00C35B58">
              <w:rPr>
                <w:lang w:bidi="en-US"/>
              </w:rPr>
              <w:t xml:space="preserve">: </w:t>
            </w:r>
            <w:sdt>
              <w:sdtPr>
                <w:rPr>
                  <w:lang w:bidi="en-US"/>
                </w:rPr>
                <w:id w:val="-2081973938"/>
                <w:placeholder>
                  <w:docPart w:val="A9B8C4145F184782AC19F0B4FCC56A3B"/>
                </w:placeholder>
              </w:sdtPr>
              <w:sdtEndPr/>
              <w:sdtContent>
                <w:r>
                  <w:rPr>
                    <w:lang w:bidi="en-US"/>
                  </w:rPr>
                  <w:t>98504-5502</w:t>
                </w:r>
              </w:sdtContent>
            </w:sdt>
          </w:p>
        </w:tc>
      </w:tr>
      <w:tr w:rsidR="00A90FCE" w14:paraId="55461D5C" w14:textId="77777777">
        <w:tc>
          <w:tcPr>
            <w:tcW w:w="3116" w:type="dxa"/>
          </w:tcPr>
          <w:p w14:paraId="656C5969" w14:textId="468508CF" w:rsidR="00A90FCE" w:rsidRDefault="00A90FCE">
            <w:pPr>
              <w:rPr>
                <w:lang w:bidi="en-US"/>
              </w:rPr>
            </w:pPr>
            <w:r>
              <w:rPr>
                <w:lang w:bidi="en-US"/>
              </w:rPr>
              <w:t>Office telephone (include area code)</w:t>
            </w:r>
          </w:p>
        </w:tc>
        <w:sdt>
          <w:sdtPr>
            <w:rPr>
              <w:lang w:bidi="en-US"/>
            </w:rPr>
            <w:id w:val="1961066216"/>
            <w:placeholder>
              <w:docPart w:val="73530482FBB54F94868D1DE271E5F67A"/>
            </w:placeholder>
          </w:sdtPr>
          <w:sdtEndPr/>
          <w:sdtContent>
            <w:tc>
              <w:tcPr>
                <w:tcW w:w="6234" w:type="dxa"/>
                <w:gridSpan w:val="2"/>
              </w:tcPr>
              <w:p w14:paraId="3AA489C5" w14:textId="32FF54E7" w:rsidR="00A90FCE" w:rsidRDefault="00A90FCE">
                <w:pPr>
                  <w:rPr>
                    <w:lang w:bidi="en-US"/>
                  </w:rPr>
                </w:pPr>
                <w:r>
                  <w:rPr>
                    <w:lang w:bidi="en-US"/>
                  </w:rPr>
                  <w:t>360-725-1698</w:t>
                </w:r>
              </w:p>
            </w:tc>
          </w:sdtContent>
        </w:sdt>
      </w:tr>
      <w:tr w:rsidR="00CF49C9" w14:paraId="34012F8D" w14:textId="77777777">
        <w:tc>
          <w:tcPr>
            <w:tcW w:w="3116" w:type="dxa"/>
          </w:tcPr>
          <w:p w14:paraId="7B5B95A5" w14:textId="68AAB5B8" w:rsidR="00CF49C9" w:rsidRDefault="00CF49C9">
            <w:pPr>
              <w:rPr>
                <w:lang w:bidi="en-US"/>
              </w:rPr>
            </w:pPr>
            <w:r>
              <w:rPr>
                <w:lang w:bidi="en-US"/>
              </w:rPr>
              <w:t xml:space="preserve">Signature of </w:t>
            </w:r>
            <w:r w:rsidR="00A90FCE">
              <w:rPr>
                <w:lang w:bidi="en-US"/>
              </w:rPr>
              <w:t>HCA</w:t>
            </w:r>
            <w:r>
              <w:rPr>
                <w:lang w:bidi="en-US"/>
              </w:rPr>
              <w:t xml:space="preserve"> representative</w:t>
            </w:r>
          </w:p>
        </w:tc>
        <w:tc>
          <w:tcPr>
            <w:tcW w:w="6234" w:type="dxa"/>
            <w:gridSpan w:val="2"/>
          </w:tcPr>
          <w:p w14:paraId="0388D933" w14:textId="77777777" w:rsidR="00CF49C9" w:rsidRDefault="00CF49C9">
            <w:pPr>
              <w:rPr>
                <w:lang w:bidi="en-US"/>
              </w:rPr>
            </w:pPr>
          </w:p>
        </w:tc>
      </w:tr>
      <w:tr w:rsidR="00CF49C9" w14:paraId="59518B83" w14:textId="77777777">
        <w:tc>
          <w:tcPr>
            <w:tcW w:w="3116" w:type="dxa"/>
          </w:tcPr>
          <w:p w14:paraId="2C8A0CA4" w14:textId="77777777" w:rsidR="00CF49C9" w:rsidRDefault="00CF49C9">
            <w:pPr>
              <w:rPr>
                <w:lang w:bidi="en-US"/>
              </w:rPr>
            </w:pPr>
            <w:r>
              <w:rPr>
                <w:lang w:bidi="en-US"/>
              </w:rPr>
              <w:t>Signature date</w:t>
            </w:r>
          </w:p>
        </w:tc>
        <w:sdt>
          <w:sdtPr>
            <w:rPr>
              <w:lang w:bidi="en-US"/>
            </w:rPr>
            <w:id w:val="-1805533640"/>
            <w:placeholder>
              <w:docPart w:val="882C3C36AC71450FA1E74AA2FF2E21D9"/>
            </w:placeholder>
            <w:showingPlcHdr/>
            <w:date>
              <w:dateFormat w:val="M/d/yyyy"/>
              <w:lid w:val="en-US"/>
              <w:storeMappedDataAs w:val="dateTime"/>
              <w:calendar w:val="gregorian"/>
            </w:date>
          </w:sdtPr>
          <w:sdtEndPr/>
          <w:sdtContent>
            <w:tc>
              <w:tcPr>
                <w:tcW w:w="6234" w:type="dxa"/>
                <w:gridSpan w:val="2"/>
              </w:tcPr>
              <w:p w14:paraId="4713AFF1" w14:textId="77777777" w:rsidR="00CF49C9" w:rsidRDefault="00CF49C9">
                <w:pPr>
                  <w:rPr>
                    <w:lang w:bidi="en-US"/>
                  </w:rPr>
                </w:pPr>
                <w:r w:rsidRPr="00EB4545">
                  <w:rPr>
                    <w:rStyle w:val="PlaceholderText"/>
                  </w:rPr>
                  <w:t>Click or tap to enter a date.</w:t>
                </w:r>
              </w:p>
            </w:tc>
          </w:sdtContent>
        </w:sdt>
      </w:tr>
    </w:tbl>
    <w:p w14:paraId="3A0D1258" w14:textId="502FFFFE" w:rsidR="00112E3F" w:rsidRPr="00A90FCE" w:rsidRDefault="009F1BAC" w:rsidP="009F1BAC">
      <w:pPr>
        <w:rPr>
          <w:rStyle w:val="Strong"/>
        </w:rPr>
      </w:pPr>
      <w:r w:rsidRPr="00A90FCE">
        <w:rPr>
          <w:rStyle w:val="Strong"/>
        </w:rPr>
        <w:t>RECIPIENT.</w:t>
      </w:r>
    </w:p>
    <w:tbl>
      <w:tblPr>
        <w:tblStyle w:val="TableGrid"/>
        <w:tblW w:w="0" w:type="auto"/>
        <w:tblLook w:val="04A0" w:firstRow="1" w:lastRow="0" w:firstColumn="1" w:lastColumn="0" w:noHBand="0" w:noVBand="1"/>
      </w:tblPr>
      <w:tblGrid>
        <w:gridCol w:w="3116"/>
        <w:gridCol w:w="3117"/>
        <w:gridCol w:w="3117"/>
      </w:tblGrid>
      <w:tr w:rsidR="00A90FCE" w14:paraId="6F993F02" w14:textId="77777777">
        <w:tc>
          <w:tcPr>
            <w:tcW w:w="3116" w:type="dxa"/>
          </w:tcPr>
          <w:p w14:paraId="6DDD2C1F" w14:textId="09BF50BD" w:rsidR="00A90FCE" w:rsidRDefault="00A90FCE">
            <w:pPr>
              <w:rPr>
                <w:lang w:bidi="en-US"/>
              </w:rPr>
            </w:pPr>
            <w:r>
              <w:rPr>
                <w:lang w:bidi="en-US"/>
              </w:rPr>
              <w:t>Print name of authorized signatory</w:t>
            </w:r>
          </w:p>
        </w:tc>
        <w:sdt>
          <w:sdtPr>
            <w:rPr>
              <w:lang w:bidi="en-US"/>
            </w:rPr>
            <w:id w:val="-1663929494"/>
            <w:placeholder>
              <w:docPart w:val="3769CB9F8E804EB4ABEFC872476EECB5"/>
            </w:placeholder>
            <w:showingPlcHdr/>
          </w:sdtPr>
          <w:sdtEndPr/>
          <w:sdtContent>
            <w:tc>
              <w:tcPr>
                <w:tcW w:w="6234" w:type="dxa"/>
                <w:gridSpan w:val="2"/>
              </w:tcPr>
              <w:p w14:paraId="58F2A463" w14:textId="0F545298" w:rsidR="00A90FCE" w:rsidRDefault="00A90FCE">
                <w:pPr>
                  <w:rPr>
                    <w:lang w:bidi="en-US"/>
                  </w:rPr>
                </w:pPr>
                <w:r w:rsidRPr="00914D36">
                  <w:rPr>
                    <w:rStyle w:val="PlaceholderText"/>
                    <w:highlight w:val="yellow"/>
                  </w:rPr>
                  <w:t>Click or tap here to enter text.</w:t>
                </w:r>
              </w:p>
            </w:tc>
          </w:sdtContent>
        </w:sdt>
      </w:tr>
      <w:tr w:rsidR="00A90FCE" w14:paraId="78E03162" w14:textId="77777777">
        <w:tc>
          <w:tcPr>
            <w:tcW w:w="3116" w:type="dxa"/>
          </w:tcPr>
          <w:p w14:paraId="65130FC8" w14:textId="4EE57321" w:rsidR="00A90FCE" w:rsidRDefault="00A90FCE">
            <w:pPr>
              <w:rPr>
                <w:lang w:bidi="en-US"/>
              </w:rPr>
            </w:pPr>
            <w:r>
              <w:rPr>
                <w:lang w:bidi="en-US"/>
              </w:rPr>
              <w:t>Title of representative</w:t>
            </w:r>
          </w:p>
        </w:tc>
        <w:sdt>
          <w:sdtPr>
            <w:rPr>
              <w:lang w:bidi="en-US"/>
            </w:rPr>
            <w:id w:val="246611404"/>
            <w:placeholder>
              <w:docPart w:val="3769CB9F8E804EB4ABEFC872476EECB5"/>
            </w:placeholder>
            <w:showingPlcHdr/>
          </w:sdtPr>
          <w:sdtEndPr/>
          <w:sdtContent>
            <w:tc>
              <w:tcPr>
                <w:tcW w:w="6234" w:type="dxa"/>
                <w:gridSpan w:val="2"/>
              </w:tcPr>
              <w:p w14:paraId="275166C4" w14:textId="21F18D61" w:rsidR="00A90FCE" w:rsidRDefault="0042214D">
                <w:pPr>
                  <w:rPr>
                    <w:lang w:bidi="en-US"/>
                  </w:rPr>
                </w:pPr>
                <w:r w:rsidRPr="00914D36">
                  <w:rPr>
                    <w:rStyle w:val="PlaceholderText"/>
                    <w:highlight w:val="yellow"/>
                  </w:rPr>
                  <w:t>Click or tap here to enter text.</w:t>
                </w:r>
              </w:p>
            </w:tc>
          </w:sdtContent>
        </w:sdt>
      </w:tr>
      <w:tr w:rsidR="00A90FCE" w14:paraId="42FC8C16" w14:textId="77777777">
        <w:tc>
          <w:tcPr>
            <w:tcW w:w="3116" w:type="dxa"/>
          </w:tcPr>
          <w:p w14:paraId="4BD3880B" w14:textId="77777777" w:rsidR="00A90FCE" w:rsidRDefault="00A90FCE">
            <w:pPr>
              <w:rPr>
                <w:lang w:bidi="en-US"/>
              </w:rPr>
            </w:pPr>
            <w:r>
              <w:rPr>
                <w:lang w:bidi="en-US"/>
              </w:rPr>
              <w:t>Organization name</w:t>
            </w:r>
          </w:p>
        </w:tc>
        <w:sdt>
          <w:sdtPr>
            <w:rPr>
              <w:lang w:bidi="en-US"/>
            </w:rPr>
            <w:id w:val="-130179016"/>
            <w:placeholder>
              <w:docPart w:val="3769CB9F8E804EB4ABEFC872476EECB5"/>
            </w:placeholder>
            <w:showingPlcHdr/>
          </w:sdtPr>
          <w:sdtEndPr/>
          <w:sdtContent>
            <w:tc>
              <w:tcPr>
                <w:tcW w:w="6234" w:type="dxa"/>
                <w:gridSpan w:val="2"/>
              </w:tcPr>
              <w:p w14:paraId="0D16E930" w14:textId="35330628" w:rsidR="00A90FCE" w:rsidRDefault="0042214D">
                <w:pPr>
                  <w:rPr>
                    <w:lang w:bidi="en-US"/>
                  </w:rPr>
                </w:pPr>
                <w:r w:rsidRPr="00914D36">
                  <w:rPr>
                    <w:rStyle w:val="PlaceholderText"/>
                    <w:highlight w:val="yellow"/>
                  </w:rPr>
                  <w:t>Click or tap here to enter text.</w:t>
                </w:r>
              </w:p>
            </w:tc>
          </w:sdtContent>
        </w:sdt>
      </w:tr>
      <w:tr w:rsidR="00A90FCE" w14:paraId="745DD333" w14:textId="77777777">
        <w:tc>
          <w:tcPr>
            <w:tcW w:w="3116" w:type="dxa"/>
          </w:tcPr>
          <w:p w14:paraId="6D9703ED" w14:textId="77777777" w:rsidR="00A90FCE" w:rsidRDefault="00A90FCE">
            <w:pPr>
              <w:rPr>
                <w:lang w:bidi="en-US"/>
              </w:rPr>
            </w:pPr>
            <w:r>
              <w:rPr>
                <w:lang w:bidi="en-US"/>
              </w:rPr>
              <w:lastRenderedPageBreak/>
              <w:t>Street address</w:t>
            </w:r>
          </w:p>
        </w:tc>
        <w:sdt>
          <w:sdtPr>
            <w:rPr>
              <w:lang w:bidi="en-US"/>
            </w:rPr>
            <w:id w:val="-596872594"/>
            <w:placeholder>
              <w:docPart w:val="3769CB9F8E804EB4ABEFC872476EECB5"/>
            </w:placeholder>
            <w:showingPlcHdr/>
          </w:sdtPr>
          <w:sdtEndPr/>
          <w:sdtContent>
            <w:tc>
              <w:tcPr>
                <w:tcW w:w="6234" w:type="dxa"/>
                <w:gridSpan w:val="2"/>
              </w:tcPr>
              <w:p w14:paraId="557E966E" w14:textId="32874EA0" w:rsidR="00A90FCE" w:rsidRDefault="0042214D">
                <w:pPr>
                  <w:rPr>
                    <w:lang w:bidi="en-US"/>
                  </w:rPr>
                </w:pPr>
                <w:r w:rsidRPr="00914D36">
                  <w:rPr>
                    <w:rStyle w:val="PlaceholderText"/>
                    <w:highlight w:val="yellow"/>
                  </w:rPr>
                  <w:t>Click or tap here to enter text.</w:t>
                </w:r>
              </w:p>
            </w:tc>
          </w:sdtContent>
        </w:sdt>
      </w:tr>
      <w:tr w:rsidR="00A90FCE" w14:paraId="20CBCCE5" w14:textId="77777777">
        <w:tc>
          <w:tcPr>
            <w:tcW w:w="3116" w:type="dxa"/>
          </w:tcPr>
          <w:p w14:paraId="4E7C322E" w14:textId="7B9C4C36" w:rsidR="00A90FCE" w:rsidRDefault="00A90FCE">
            <w:pPr>
              <w:rPr>
                <w:lang w:bidi="en-US"/>
              </w:rPr>
            </w:pPr>
            <w:r>
              <w:rPr>
                <w:lang w:bidi="en-US"/>
              </w:rPr>
              <w:t xml:space="preserve">City: </w:t>
            </w:r>
            <w:sdt>
              <w:sdtPr>
                <w:rPr>
                  <w:lang w:bidi="en-US"/>
                </w:rPr>
                <w:id w:val="811604340"/>
                <w:placeholder>
                  <w:docPart w:val="3769CB9F8E804EB4ABEFC872476EECB5"/>
                </w:placeholder>
                <w:showingPlcHdr/>
              </w:sdtPr>
              <w:sdtEndPr/>
              <w:sdtContent>
                <w:r w:rsidR="0042214D" w:rsidRPr="00914D36">
                  <w:rPr>
                    <w:rStyle w:val="PlaceholderText"/>
                    <w:highlight w:val="yellow"/>
                  </w:rPr>
                  <w:t>Click or tap here to enter text.</w:t>
                </w:r>
              </w:sdtContent>
            </w:sdt>
          </w:p>
        </w:tc>
        <w:tc>
          <w:tcPr>
            <w:tcW w:w="3117" w:type="dxa"/>
          </w:tcPr>
          <w:p w14:paraId="0D9DE2DC" w14:textId="188EA573" w:rsidR="00A90FCE" w:rsidRDefault="00A90FCE">
            <w:pPr>
              <w:rPr>
                <w:lang w:bidi="en-US"/>
              </w:rPr>
            </w:pPr>
            <w:r>
              <w:rPr>
                <w:lang w:bidi="en-US"/>
              </w:rPr>
              <w:t xml:space="preserve">State: </w:t>
            </w:r>
            <w:sdt>
              <w:sdtPr>
                <w:rPr>
                  <w:lang w:bidi="en-US"/>
                </w:rPr>
                <w:id w:val="-1189752388"/>
                <w:placeholder>
                  <w:docPart w:val="3769CB9F8E804EB4ABEFC872476EECB5"/>
                </w:placeholder>
                <w:showingPlcHdr/>
              </w:sdtPr>
              <w:sdtEndPr/>
              <w:sdtContent>
                <w:r w:rsidR="0042214D" w:rsidRPr="00914D36">
                  <w:rPr>
                    <w:rStyle w:val="PlaceholderText"/>
                    <w:highlight w:val="yellow"/>
                  </w:rPr>
                  <w:t>Click or tap here to enter text.</w:t>
                </w:r>
              </w:sdtContent>
            </w:sdt>
          </w:p>
        </w:tc>
        <w:tc>
          <w:tcPr>
            <w:tcW w:w="3117" w:type="dxa"/>
          </w:tcPr>
          <w:p w14:paraId="7D14C4B8" w14:textId="24432176" w:rsidR="00A90FCE" w:rsidRDefault="00A90FCE">
            <w:pPr>
              <w:rPr>
                <w:lang w:bidi="en-US"/>
              </w:rPr>
            </w:pPr>
            <w:r>
              <w:rPr>
                <w:lang w:bidi="en-US"/>
              </w:rPr>
              <w:t xml:space="preserve">ZIP code: </w:t>
            </w:r>
            <w:sdt>
              <w:sdtPr>
                <w:rPr>
                  <w:lang w:bidi="en-US"/>
                </w:rPr>
                <w:id w:val="-2120288440"/>
                <w:placeholder>
                  <w:docPart w:val="3769CB9F8E804EB4ABEFC872476EECB5"/>
                </w:placeholder>
                <w:showingPlcHdr/>
              </w:sdtPr>
              <w:sdtEndPr/>
              <w:sdtContent>
                <w:r w:rsidR="0042214D" w:rsidRPr="00914D36">
                  <w:rPr>
                    <w:rStyle w:val="PlaceholderText"/>
                    <w:highlight w:val="yellow"/>
                  </w:rPr>
                  <w:t>Click or tap here to enter text.</w:t>
                </w:r>
              </w:sdtContent>
            </w:sdt>
          </w:p>
        </w:tc>
      </w:tr>
      <w:tr w:rsidR="00A90FCE" w14:paraId="3C14588B" w14:textId="77777777">
        <w:tc>
          <w:tcPr>
            <w:tcW w:w="3116" w:type="dxa"/>
          </w:tcPr>
          <w:p w14:paraId="45801F05" w14:textId="77777777" w:rsidR="00A90FCE" w:rsidRDefault="00A90FCE">
            <w:pPr>
              <w:rPr>
                <w:lang w:bidi="en-US"/>
              </w:rPr>
            </w:pPr>
            <w:r>
              <w:rPr>
                <w:lang w:bidi="en-US"/>
              </w:rPr>
              <w:t>Office telephone (include area code)</w:t>
            </w:r>
          </w:p>
        </w:tc>
        <w:sdt>
          <w:sdtPr>
            <w:rPr>
              <w:lang w:bidi="en-US"/>
            </w:rPr>
            <w:id w:val="-274784146"/>
            <w:placeholder>
              <w:docPart w:val="0E7CB11835ED400FA7046974E2A3EF9F"/>
            </w:placeholder>
            <w:showingPlcHdr/>
          </w:sdtPr>
          <w:sdtEndPr/>
          <w:sdtContent>
            <w:tc>
              <w:tcPr>
                <w:tcW w:w="6234" w:type="dxa"/>
                <w:gridSpan w:val="2"/>
              </w:tcPr>
              <w:p w14:paraId="5F32D4A3" w14:textId="3CAFBF17" w:rsidR="00A90FCE" w:rsidRDefault="008B1E17">
                <w:pPr>
                  <w:rPr>
                    <w:lang w:bidi="en-US"/>
                  </w:rPr>
                </w:pPr>
                <w:r w:rsidRPr="00914D36">
                  <w:rPr>
                    <w:rStyle w:val="PlaceholderText"/>
                    <w:highlight w:val="yellow"/>
                  </w:rPr>
                  <w:t>Click or tap here to enter text.</w:t>
                </w:r>
              </w:p>
            </w:tc>
          </w:sdtContent>
        </w:sdt>
      </w:tr>
      <w:tr w:rsidR="008B1E17" w14:paraId="1CE31AAF" w14:textId="77777777">
        <w:tc>
          <w:tcPr>
            <w:tcW w:w="3116" w:type="dxa"/>
          </w:tcPr>
          <w:p w14:paraId="0093F046" w14:textId="20B3B026" w:rsidR="008B1E17" w:rsidRDefault="008B1E17">
            <w:pPr>
              <w:rPr>
                <w:lang w:bidi="en-US"/>
              </w:rPr>
            </w:pPr>
            <w:r>
              <w:rPr>
                <w:lang w:bidi="en-US"/>
              </w:rPr>
              <w:t>Email address (if applicable)</w:t>
            </w:r>
          </w:p>
        </w:tc>
        <w:sdt>
          <w:sdtPr>
            <w:rPr>
              <w:lang w:bidi="en-US"/>
            </w:rPr>
            <w:id w:val="341750773"/>
            <w:placeholder>
              <w:docPart w:val="73530482FBB54F94868D1DE271E5F67A"/>
            </w:placeholder>
            <w:showingPlcHdr/>
          </w:sdtPr>
          <w:sdtEndPr/>
          <w:sdtContent>
            <w:tc>
              <w:tcPr>
                <w:tcW w:w="6234" w:type="dxa"/>
                <w:gridSpan w:val="2"/>
              </w:tcPr>
              <w:p w14:paraId="46754BA0" w14:textId="1846F76D" w:rsidR="008B1E17" w:rsidRDefault="008B1E17">
                <w:pPr>
                  <w:rPr>
                    <w:lang w:bidi="en-US"/>
                  </w:rPr>
                </w:pPr>
                <w:r w:rsidRPr="00914D36">
                  <w:rPr>
                    <w:rStyle w:val="PlaceholderText"/>
                    <w:highlight w:val="yellow"/>
                  </w:rPr>
                  <w:t>Click or tap here to enter text.</w:t>
                </w:r>
              </w:p>
            </w:tc>
          </w:sdtContent>
        </w:sdt>
      </w:tr>
      <w:tr w:rsidR="00A90FCE" w14:paraId="33680773" w14:textId="77777777">
        <w:tc>
          <w:tcPr>
            <w:tcW w:w="3116" w:type="dxa"/>
          </w:tcPr>
          <w:p w14:paraId="7395927A" w14:textId="32C22326" w:rsidR="00A90FCE" w:rsidRDefault="00A90FCE">
            <w:pPr>
              <w:rPr>
                <w:lang w:bidi="en-US"/>
              </w:rPr>
            </w:pPr>
            <w:r>
              <w:rPr>
                <w:lang w:bidi="en-US"/>
              </w:rPr>
              <w:t>Signature of representative</w:t>
            </w:r>
          </w:p>
        </w:tc>
        <w:sdt>
          <w:sdtPr>
            <w:rPr>
              <w:lang w:bidi="en-US"/>
            </w:rPr>
            <w:id w:val="-1026563906"/>
            <w:placeholder>
              <w:docPart w:val="DefaultPlaceholder_-1854013440"/>
            </w:placeholder>
            <w:showingPlcHdr/>
          </w:sdtPr>
          <w:sdtEndPr/>
          <w:sdtContent>
            <w:tc>
              <w:tcPr>
                <w:tcW w:w="6234" w:type="dxa"/>
                <w:gridSpan w:val="2"/>
              </w:tcPr>
              <w:p w14:paraId="4C21452F" w14:textId="48A953B9" w:rsidR="00A90FCE" w:rsidRDefault="00914D36">
                <w:pPr>
                  <w:rPr>
                    <w:lang w:bidi="en-US"/>
                  </w:rPr>
                </w:pPr>
                <w:r w:rsidRPr="00914D36">
                  <w:rPr>
                    <w:rStyle w:val="PlaceholderText"/>
                    <w:highlight w:val="yellow"/>
                  </w:rPr>
                  <w:t>Click or tap here to enter text.</w:t>
                </w:r>
              </w:p>
            </w:tc>
          </w:sdtContent>
        </w:sdt>
      </w:tr>
      <w:tr w:rsidR="00A90FCE" w14:paraId="3AF3289E" w14:textId="77777777">
        <w:tc>
          <w:tcPr>
            <w:tcW w:w="3116" w:type="dxa"/>
          </w:tcPr>
          <w:p w14:paraId="38F2856B" w14:textId="77777777" w:rsidR="00A90FCE" w:rsidRDefault="00A90FCE">
            <w:pPr>
              <w:rPr>
                <w:lang w:bidi="en-US"/>
              </w:rPr>
            </w:pPr>
            <w:r>
              <w:rPr>
                <w:lang w:bidi="en-US"/>
              </w:rPr>
              <w:t>Signature date</w:t>
            </w:r>
          </w:p>
        </w:tc>
        <w:sdt>
          <w:sdtPr>
            <w:rPr>
              <w:lang w:bidi="en-US"/>
            </w:rPr>
            <w:id w:val="1839649695"/>
            <w:placeholder>
              <w:docPart w:val="FFD6C609BF2446B88DC838027AC31216"/>
            </w:placeholder>
            <w:showingPlcHdr/>
            <w:date>
              <w:dateFormat w:val="M/d/yyyy"/>
              <w:lid w:val="en-US"/>
              <w:storeMappedDataAs w:val="dateTime"/>
              <w:calendar w:val="gregorian"/>
            </w:date>
          </w:sdtPr>
          <w:sdtEndPr/>
          <w:sdtContent>
            <w:tc>
              <w:tcPr>
                <w:tcW w:w="6234" w:type="dxa"/>
                <w:gridSpan w:val="2"/>
              </w:tcPr>
              <w:p w14:paraId="4AF52E04" w14:textId="77777777" w:rsidR="00A90FCE" w:rsidRDefault="00A90FCE">
                <w:pPr>
                  <w:rPr>
                    <w:lang w:bidi="en-US"/>
                  </w:rPr>
                </w:pPr>
                <w:r w:rsidRPr="00914D36">
                  <w:rPr>
                    <w:rStyle w:val="PlaceholderText"/>
                    <w:highlight w:val="yellow"/>
                  </w:rPr>
                  <w:t>Click or tap to enter a date.</w:t>
                </w:r>
              </w:p>
            </w:tc>
          </w:sdtContent>
        </w:sdt>
      </w:tr>
    </w:tbl>
    <w:p w14:paraId="72A7C8B0" w14:textId="77777777" w:rsidR="000E177E" w:rsidRDefault="000E177E" w:rsidP="000E177E">
      <w:pPr>
        <w:rPr>
          <w:noProof/>
        </w:rPr>
      </w:pPr>
      <w:bookmarkStart w:id="12" w:name="_Toc232176577"/>
    </w:p>
    <w:p w14:paraId="6B0FF553" w14:textId="77777777" w:rsidR="000E177E" w:rsidRDefault="000E177E">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077D5E0B" w14:textId="77777777" w:rsidR="00D420AF" w:rsidRDefault="00D420AF">
      <w:pPr>
        <w:suppressAutoHyphens w:val="0"/>
        <w:spacing w:after="160" w:line="259" w:lineRule="auto"/>
        <w:rPr>
          <w:rFonts w:asciiTheme="majorHAnsi" w:eastAsiaTheme="majorEastAsia" w:hAnsiTheme="majorHAnsi" w:cstheme="majorBidi"/>
          <w:noProof/>
          <w:color w:val="000000" w:themeColor="text1"/>
          <w:sz w:val="32"/>
          <w:szCs w:val="26"/>
        </w:rPr>
      </w:pPr>
      <w:bookmarkStart w:id="13" w:name="_Toc232176579"/>
      <w:bookmarkEnd w:id="12"/>
      <w:r>
        <w:rPr>
          <w:noProof/>
        </w:rPr>
        <w:lastRenderedPageBreak/>
        <w:br w:type="page"/>
      </w:r>
    </w:p>
    <w:bookmarkEnd w:id="13"/>
    <w:p w14:paraId="1BDE1CA4" w14:textId="77777777" w:rsidR="00DE105D" w:rsidRPr="00DE105D" w:rsidRDefault="00DE105D" w:rsidP="00DE105D">
      <w:pPr>
        <w:rPr>
          <w:noProof/>
        </w:rPr>
      </w:pPr>
      <w:r w:rsidRPr="00DE105D">
        <w:rPr>
          <w:noProof/>
        </w:rPr>
        <w:lastRenderedPageBreak/>
        <w:br w:type="page"/>
      </w:r>
    </w:p>
    <w:p w14:paraId="02875CF4" w14:textId="77777777" w:rsidR="00DE105D" w:rsidRDefault="00DE105D" w:rsidP="000E177E">
      <w:pPr>
        <w:rPr>
          <w:noProof/>
        </w:rPr>
      </w:pPr>
      <w:bookmarkStart w:id="14" w:name="_Toc232176582"/>
    </w:p>
    <w:p w14:paraId="5A53AB4E" w14:textId="77777777" w:rsidR="00DE105D" w:rsidRDefault="00DE105D">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017FAB82" w14:textId="77777777" w:rsidR="000E177E" w:rsidRDefault="000E177E">
      <w:pPr>
        <w:suppressAutoHyphens w:val="0"/>
        <w:spacing w:after="160" w:line="259" w:lineRule="auto"/>
        <w:rPr>
          <w:rFonts w:asciiTheme="majorHAnsi" w:eastAsiaTheme="majorEastAsia" w:hAnsiTheme="majorHAnsi" w:cstheme="majorBidi"/>
          <w:noProof/>
          <w:color w:val="000000" w:themeColor="text1"/>
          <w:sz w:val="32"/>
          <w:szCs w:val="26"/>
        </w:rPr>
      </w:pPr>
      <w:bookmarkStart w:id="15" w:name="_Toc232176585"/>
      <w:bookmarkEnd w:id="14"/>
      <w:r>
        <w:rPr>
          <w:noProof/>
        </w:rPr>
        <w:lastRenderedPageBreak/>
        <w:br w:type="page"/>
      </w:r>
    </w:p>
    <w:p w14:paraId="1EBBAB55" w14:textId="77777777" w:rsidR="008149F0" w:rsidRDefault="008149F0" w:rsidP="000A413A">
      <w:pPr>
        <w:rPr>
          <w:noProof/>
        </w:rPr>
      </w:pPr>
      <w:bookmarkStart w:id="16" w:name="_Toc232176660"/>
      <w:bookmarkEnd w:id="15"/>
    </w:p>
    <w:p w14:paraId="7E98DBD4" w14:textId="77777777" w:rsidR="008149F0" w:rsidRDefault="008149F0">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3E819178" w14:textId="07CD030E" w:rsidR="002845EF" w:rsidRPr="00096811" w:rsidRDefault="002845EF" w:rsidP="002845EF">
      <w:pPr>
        <w:pStyle w:val="Heading2"/>
        <w:rPr>
          <w:noProof/>
        </w:rPr>
      </w:pPr>
      <w:bookmarkStart w:id="17" w:name="_Toc233788638"/>
      <w:r>
        <w:rPr>
          <w:noProof/>
        </w:rPr>
        <w:lastRenderedPageBreak/>
        <w:t>Exhibit A. WA-APCD data application(s)</w:t>
      </w:r>
      <w:bookmarkEnd w:id="17"/>
    </w:p>
    <w:p w14:paraId="377B1871" w14:textId="20A89640" w:rsidR="008149F0" w:rsidRDefault="008149F0" w:rsidP="008149F0">
      <w:pPr>
        <w:pStyle w:val="Heading2"/>
        <w:rPr>
          <w:noProof/>
        </w:rPr>
      </w:pPr>
      <w:bookmarkStart w:id="18" w:name="_Toc233788639"/>
      <w:r>
        <w:rPr>
          <w:noProof/>
        </w:rPr>
        <w:t>Section 1. Data applicant information and type of request</w:t>
      </w:r>
      <w:bookmarkEnd w:id="16"/>
      <w:bookmarkEnd w:id="18"/>
    </w:p>
    <w:p w14:paraId="086573B5" w14:textId="77777777" w:rsidR="008149F0" w:rsidRPr="00361CA2" w:rsidRDefault="008149F0" w:rsidP="008149F0">
      <w:pPr>
        <w:rPr>
          <w:noProof/>
          <w:lang w:bidi="en-US"/>
        </w:rPr>
      </w:pPr>
      <w:r w:rsidRPr="00361CA2">
        <w:rPr>
          <w:noProof/>
          <w:lang w:bidi="en-US"/>
        </w:rPr>
        <w:t>Provide the information below for the Applicant: the individual who is completing this Application and the organization that will be legally responsible for the Data.</w:t>
      </w:r>
    </w:p>
    <w:tbl>
      <w:tblPr>
        <w:tblStyle w:val="PlainTable1"/>
        <w:tblW w:w="0" w:type="auto"/>
        <w:tblLook w:val="04A0" w:firstRow="1" w:lastRow="0" w:firstColumn="1" w:lastColumn="0" w:noHBand="0" w:noVBand="1"/>
      </w:tblPr>
      <w:tblGrid>
        <w:gridCol w:w="1975"/>
        <w:gridCol w:w="7375"/>
      </w:tblGrid>
      <w:tr w:rsidR="008149F0" w14:paraId="744FBC5D" w14:textId="77777777" w:rsidTr="00C02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7149343" w14:textId="77777777" w:rsidR="008149F0" w:rsidRDefault="008149F0" w:rsidP="00C0238C">
            <w:pPr>
              <w:rPr>
                <w:noProof/>
              </w:rPr>
            </w:pPr>
            <w:r>
              <w:rPr>
                <w:noProof/>
              </w:rPr>
              <w:t>Name</w:t>
            </w:r>
          </w:p>
        </w:tc>
        <w:sdt>
          <w:sdtPr>
            <w:rPr>
              <w:noProof/>
            </w:rPr>
            <w:id w:val="-147516869"/>
            <w:placeholder>
              <w:docPart w:val="AD76A106C4DB463A9FCADD1E0AAF9F59"/>
            </w:placeholder>
            <w:showingPlcHdr/>
          </w:sdtPr>
          <w:sdtEndPr/>
          <w:sdtContent>
            <w:tc>
              <w:tcPr>
                <w:tcW w:w="7375" w:type="dxa"/>
              </w:tcPr>
              <w:p w14:paraId="2B624722" w14:textId="77777777" w:rsidR="008149F0" w:rsidRDefault="008149F0" w:rsidP="00C0238C">
                <w:pPr>
                  <w:cnfStyle w:val="100000000000" w:firstRow="1"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8149F0" w14:paraId="7EA8A332"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1FA33E5" w14:textId="77777777" w:rsidR="008149F0" w:rsidRDefault="008149F0" w:rsidP="00C0238C">
            <w:pPr>
              <w:rPr>
                <w:noProof/>
              </w:rPr>
            </w:pPr>
            <w:r>
              <w:rPr>
                <w:noProof/>
              </w:rPr>
              <w:t>Title</w:t>
            </w:r>
          </w:p>
        </w:tc>
        <w:sdt>
          <w:sdtPr>
            <w:rPr>
              <w:noProof/>
            </w:rPr>
            <w:id w:val="1806657080"/>
            <w:placeholder>
              <w:docPart w:val="AD76A106C4DB463A9FCADD1E0AAF9F59"/>
            </w:placeholder>
            <w:showingPlcHdr/>
          </w:sdtPr>
          <w:sdtEndPr/>
          <w:sdtContent>
            <w:tc>
              <w:tcPr>
                <w:tcW w:w="7375" w:type="dxa"/>
              </w:tcPr>
              <w:p w14:paraId="66A5B89F" w14:textId="77777777" w:rsidR="008149F0" w:rsidRDefault="008149F0" w:rsidP="00C0238C">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8149F0" w14:paraId="6488C792" w14:textId="77777777" w:rsidTr="00C0238C">
        <w:tc>
          <w:tcPr>
            <w:cnfStyle w:val="001000000000" w:firstRow="0" w:lastRow="0" w:firstColumn="1" w:lastColumn="0" w:oddVBand="0" w:evenVBand="0" w:oddHBand="0" w:evenHBand="0" w:firstRowFirstColumn="0" w:firstRowLastColumn="0" w:lastRowFirstColumn="0" w:lastRowLastColumn="0"/>
            <w:tcW w:w="1975" w:type="dxa"/>
          </w:tcPr>
          <w:p w14:paraId="2689A389" w14:textId="77777777" w:rsidR="008149F0" w:rsidRDefault="008149F0" w:rsidP="00C0238C">
            <w:pPr>
              <w:rPr>
                <w:noProof/>
              </w:rPr>
            </w:pPr>
            <w:r>
              <w:rPr>
                <w:noProof/>
              </w:rPr>
              <w:t>Organization</w:t>
            </w:r>
          </w:p>
        </w:tc>
        <w:sdt>
          <w:sdtPr>
            <w:rPr>
              <w:noProof/>
            </w:rPr>
            <w:id w:val="437803184"/>
            <w:placeholder>
              <w:docPart w:val="AD76A106C4DB463A9FCADD1E0AAF9F59"/>
            </w:placeholder>
            <w:showingPlcHdr/>
          </w:sdtPr>
          <w:sdtEndPr/>
          <w:sdtContent>
            <w:tc>
              <w:tcPr>
                <w:tcW w:w="7375" w:type="dxa"/>
              </w:tcPr>
              <w:p w14:paraId="095387AE" w14:textId="77777777" w:rsidR="008149F0" w:rsidRDefault="008149F0" w:rsidP="00C0238C">
                <w:pPr>
                  <w:cnfStyle w:val="000000000000" w:firstRow="0"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8149F0" w14:paraId="077C88D1"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E5D1011" w14:textId="77777777" w:rsidR="008149F0" w:rsidRDefault="008149F0" w:rsidP="00C0238C">
            <w:pPr>
              <w:rPr>
                <w:noProof/>
              </w:rPr>
            </w:pPr>
            <w:r>
              <w:rPr>
                <w:noProof/>
              </w:rPr>
              <w:t>Mailing address</w:t>
            </w:r>
          </w:p>
        </w:tc>
        <w:sdt>
          <w:sdtPr>
            <w:rPr>
              <w:noProof/>
            </w:rPr>
            <w:id w:val="-594487071"/>
            <w:placeholder>
              <w:docPart w:val="AD76A106C4DB463A9FCADD1E0AAF9F59"/>
            </w:placeholder>
            <w:showingPlcHdr/>
          </w:sdtPr>
          <w:sdtEndPr/>
          <w:sdtContent>
            <w:tc>
              <w:tcPr>
                <w:tcW w:w="7375" w:type="dxa"/>
              </w:tcPr>
              <w:p w14:paraId="033E48D3" w14:textId="77777777" w:rsidR="008149F0" w:rsidRDefault="008149F0" w:rsidP="00C0238C">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8149F0" w14:paraId="7A17EA45" w14:textId="77777777" w:rsidTr="00C0238C">
        <w:tc>
          <w:tcPr>
            <w:cnfStyle w:val="001000000000" w:firstRow="0" w:lastRow="0" w:firstColumn="1" w:lastColumn="0" w:oddVBand="0" w:evenVBand="0" w:oddHBand="0" w:evenHBand="0" w:firstRowFirstColumn="0" w:firstRowLastColumn="0" w:lastRowFirstColumn="0" w:lastRowLastColumn="0"/>
            <w:tcW w:w="1975" w:type="dxa"/>
          </w:tcPr>
          <w:p w14:paraId="4F997C50" w14:textId="77777777" w:rsidR="008149F0" w:rsidRDefault="008149F0" w:rsidP="00C0238C">
            <w:pPr>
              <w:rPr>
                <w:noProof/>
              </w:rPr>
            </w:pPr>
            <w:r>
              <w:rPr>
                <w:noProof/>
              </w:rPr>
              <w:t>Telephone number</w:t>
            </w:r>
          </w:p>
        </w:tc>
        <w:sdt>
          <w:sdtPr>
            <w:rPr>
              <w:noProof/>
            </w:rPr>
            <w:id w:val="-209347765"/>
            <w:placeholder>
              <w:docPart w:val="AD76A106C4DB463A9FCADD1E0AAF9F59"/>
            </w:placeholder>
            <w:showingPlcHdr/>
          </w:sdtPr>
          <w:sdtEndPr/>
          <w:sdtContent>
            <w:tc>
              <w:tcPr>
                <w:tcW w:w="7375" w:type="dxa"/>
              </w:tcPr>
              <w:p w14:paraId="4E42F759" w14:textId="77777777" w:rsidR="008149F0" w:rsidRDefault="008149F0" w:rsidP="00C0238C">
                <w:pPr>
                  <w:cnfStyle w:val="000000000000" w:firstRow="0"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8149F0" w14:paraId="261530C6"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2834A36" w14:textId="77777777" w:rsidR="008149F0" w:rsidRDefault="008149F0" w:rsidP="00C0238C">
            <w:pPr>
              <w:rPr>
                <w:noProof/>
              </w:rPr>
            </w:pPr>
            <w:r>
              <w:rPr>
                <w:noProof/>
              </w:rPr>
              <w:t>Email address</w:t>
            </w:r>
          </w:p>
        </w:tc>
        <w:sdt>
          <w:sdtPr>
            <w:rPr>
              <w:noProof/>
            </w:rPr>
            <w:id w:val="-635561755"/>
            <w:placeholder>
              <w:docPart w:val="AD76A106C4DB463A9FCADD1E0AAF9F59"/>
            </w:placeholder>
            <w:showingPlcHdr/>
          </w:sdtPr>
          <w:sdtEndPr/>
          <w:sdtContent>
            <w:tc>
              <w:tcPr>
                <w:tcW w:w="7375" w:type="dxa"/>
              </w:tcPr>
              <w:p w14:paraId="01C2B7E3" w14:textId="77777777" w:rsidR="008149F0" w:rsidRDefault="008149F0" w:rsidP="00C0238C">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bl>
    <w:p w14:paraId="15FCD3F9" w14:textId="77777777" w:rsidR="008149F0" w:rsidRDefault="008149F0" w:rsidP="008149F0">
      <w:pPr>
        <w:pStyle w:val="Heading3"/>
        <w:rPr>
          <w:noProof/>
        </w:rPr>
      </w:pPr>
      <w:bookmarkStart w:id="19" w:name="_Toc232176661"/>
      <w:bookmarkStart w:id="20" w:name="_Toc233788640"/>
      <w:r>
        <w:rPr>
          <w:noProof/>
        </w:rPr>
        <w:t>Applicant category</w:t>
      </w:r>
      <w:bookmarkEnd w:id="19"/>
      <w:bookmarkEnd w:id="20"/>
    </w:p>
    <w:p w14:paraId="1F5CC490" w14:textId="77777777" w:rsidR="008149F0" w:rsidRPr="00677982" w:rsidRDefault="008149F0" w:rsidP="0024631D">
      <w:pPr>
        <w:pStyle w:val="ListParagraph"/>
        <w:numPr>
          <w:ilvl w:val="0"/>
          <w:numId w:val="6"/>
        </w:numPr>
        <w:ind w:left="360"/>
        <w:rPr>
          <w:b/>
          <w:lang w:bidi="en-US"/>
        </w:rPr>
      </w:pPr>
      <w:r w:rsidRPr="00677982">
        <w:rPr>
          <w:b/>
          <w:lang w:bidi="en-US"/>
        </w:rPr>
        <w:t xml:space="preserve">Select the applicant’s organization type as defined in RCW </w:t>
      </w:r>
      <w:hyperlink r:id="rId21" w:history="1">
        <w:r w:rsidRPr="00677982">
          <w:rPr>
            <w:rStyle w:val="Hyperlink"/>
            <w:rFonts w:asciiTheme="minorHAnsi" w:hAnsiTheme="minorHAnsi"/>
            <w:b/>
            <w:lang w:bidi="en-US"/>
          </w:rPr>
          <w:t>43.371.050(4).</w:t>
        </w:r>
      </w:hyperlink>
      <w:r w:rsidRPr="00677982">
        <w:rPr>
          <w:b/>
          <w:lang w:bidi="en-US"/>
        </w:rPr>
        <w:t xml:space="preserve"> </w:t>
      </w:r>
    </w:p>
    <w:p w14:paraId="44ED7844" w14:textId="77777777" w:rsidR="008149F0" w:rsidRPr="00677982" w:rsidRDefault="00B60DB4" w:rsidP="008149F0">
      <w:pPr>
        <w:ind w:left="270"/>
        <w:rPr>
          <w:lang w:bidi="en-US"/>
        </w:rPr>
      </w:pPr>
      <w:sdt>
        <w:sdtPr>
          <w:rPr>
            <w:lang w:bidi="en-US"/>
          </w:rPr>
          <w:id w:val="210471985"/>
          <w14:checkbox>
            <w14:checked w14:val="0"/>
            <w14:checkedState w14:val="2612" w14:font="MS Gothic"/>
            <w14:uncheckedState w14:val="2610" w14:font="MS Gothic"/>
          </w14:checkbox>
        </w:sdtPr>
        <w:sdtEndPr/>
        <w:sdtContent>
          <w:r w:rsidR="008149F0">
            <w:rPr>
              <w:rFonts w:ascii="MS Gothic" w:eastAsia="MS Gothic" w:hAnsi="MS Gothic" w:hint="eastAsia"/>
              <w:lang w:bidi="en-US"/>
            </w:rPr>
            <w:t>☐</w:t>
          </w:r>
        </w:sdtContent>
      </w:sdt>
      <w:r w:rsidR="008149F0">
        <w:rPr>
          <w:lang w:bidi="en-US"/>
        </w:rPr>
        <w:t xml:space="preserve"> </w:t>
      </w:r>
      <w:r w:rsidR="008149F0" w:rsidRPr="00677982">
        <w:rPr>
          <w:lang w:bidi="en-US"/>
        </w:rPr>
        <w:t>Researcher.</w:t>
      </w:r>
      <w:r w:rsidR="008149F0">
        <w:rPr>
          <w:lang w:bidi="en-US"/>
        </w:rPr>
        <w:t xml:space="preserve"> </w:t>
      </w:r>
      <w:r w:rsidR="008149F0" w:rsidRPr="00677982">
        <w:rPr>
          <w:lang w:bidi="en-US"/>
        </w:rPr>
        <w:t>See Section 2 Institutional Review Board (IRB) Status</w:t>
      </w:r>
    </w:p>
    <w:p w14:paraId="652BAC22" w14:textId="77777777" w:rsidR="008149F0" w:rsidRPr="00677982" w:rsidRDefault="00B60DB4" w:rsidP="008149F0">
      <w:pPr>
        <w:ind w:left="270"/>
        <w:rPr>
          <w:lang w:bidi="en-US"/>
        </w:rPr>
      </w:pPr>
      <w:sdt>
        <w:sdtPr>
          <w:rPr>
            <w:lang w:bidi="en-US"/>
          </w:rPr>
          <w:id w:val="-697774015"/>
          <w14:checkbox>
            <w14:checked w14:val="0"/>
            <w14:checkedState w14:val="2612" w14:font="MS Gothic"/>
            <w14:uncheckedState w14:val="2610" w14:font="MS Gothic"/>
          </w14:checkbox>
        </w:sdtPr>
        <w:sdtEndPr/>
        <w:sdtContent>
          <w:r w:rsidR="008149F0">
            <w:rPr>
              <w:rFonts w:ascii="MS Gothic" w:eastAsia="MS Gothic" w:hAnsi="MS Gothic" w:hint="eastAsia"/>
              <w:lang w:bidi="en-US"/>
            </w:rPr>
            <w:t>☐</w:t>
          </w:r>
        </w:sdtContent>
      </w:sdt>
      <w:r w:rsidR="008149F0">
        <w:rPr>
          <w:lang w:bidi="en-US"/>
        </w:rPr>
        <w:t xml:space="preserve"> </w:t>
      </w:r>
      <w:r w:rsidR="008149F0" w:rsidRPr="00677982">
        <w:rPr>
          <w:lang w:bidi="en-US"/>
        </w:rPr>
        <w:t>Federal, state, or local government agency, including government owned providers</w:t>
      </w:r>
    </w:p>
    <w:p w14:paraId="57776F9D" w14:textId="77777777" w:rsidR="008149F0" w:rsidRPr="00677982" w:rsidRDefault="00B60DB4" w:rsidP="008149F0">
      <w:pPr>
        <w:ind w:left="270"/>
        <w:rPr>
          <w:lang w:bidi="en-US"/>
        </w:rPr>
      </w:pPr>
      <w:sdt>
        <w:sdtPr>
          <w:rPr>
            <w:rFonts w:ascii="Times New Roman" w:hAnsi="Times New Roman" w:cs="Times New Roman"/>
            <w:lang w:bidi="en-US"/>
          </w:rPr>
          <w:id w:val="21360338"/>
          <w14:checkbox>
            <w14:checked w14:val="0"/>
            <w14:checkedState w14:val="2612" w14:font="MS Gothic"/>
            <w14:uncheckedState w14:val="2610" w14:font="MS Gothic"/>
          </w14:checkbox>
        </w:sdtPr>
        <w:sdtEndPr/>
        <w:sdtContent>
          <w:r w:rsidR="008149F0">
            <w:rPr>
              <w:rFonts w:ascii="MS Gothic" w:eastAsia="MS Gothic" w:hAnsi="MS Gothic" w:cs="Times New Roman" w:hint="eastAsia"/>
              <w:lang w:bidi="en-US"/>
            </w:rPr>
            <w:t>☐</w:t>
          </w:r>
        </w:sdtContent>
      </w:sdt>
      <w:r w:rsidR="008149F0">
        <w:rPr>
          <w:rFonts w:ascii="Times New Roman" w:hAnsi="Times New Roman" w:cs="Times New Roman"/>
          <w:lang w:bidi="en-US"/>
        </w:rPr>
        <w:t xml:space="preserve"> </w:t>
      </w:r>
      <w:r w:rsidR="008149F0" w:rsidRPr="00677982">
        <w:rPr>
          <w:lang w:bidi="en-US"/>
        </w:rPr>
        <w:t>WA-APCD Lead Organization</w:t>
      </w:r>
    </w:p>
    <w:p w14:paraId="1C01BD05" w14:textId="77777777" w:rsidR="008149F0" w:rsidRPr="00677982" w:rsidRDefault="00B60DB4" w:rsidP="008149F0">
      <w:pPr>
        <w:ind w:left="270"/>
        <w:rPr>
          <w:lang w:bidi="en-US"/>
        </w:rPr>
      </w:pPr>
      <w:sdt>
        <w:sdtPr>
          <w:rPr>
            <w:lang w:bidi="en-US"/>
          </w:rPr>
          <w:id w:val="-1051003502"/>
          <w14:checkbox>
            <w14:checked w14:val="0"/>
            <w14:checkedState w14:val="2612" w14:font="MS Gothic"/>
            <w14:uncheckedState w14:val="2610" w14:font="MS Gothic"/>
          </w14:checkbox>
        </w:sdtPr>
        <w:sdtEndPr/>
        <w:sdtContent>
          <w:r w:rsidR="008149F0">
            <w:rPr>
              <w:rFonts w:ascii="MS Gothic" w:eastAsia="MS Gothic" w:hAnsi="MS Gothic" w:hint="eastAsia"/>
              <w:lang w:bidi="en-US"/>
            </w:rPr>
            <w:t>☐</w:t>
          </w:r>
        </w:sdtContent>
      </w:sdt>
      <w:r w:rsidR="008149F0">
        <w:rPr>
          <w:lang w:bidi="en-US"/>
        </w:rPr>
        <w:t xml:space="preserve"> </w:t>
      </w:r>
      <w:r w:rsidR="008149F0" w:rsidRPr="00677982">
        <w:rPr>
          <w:lang w:bidi="en-US"/>
        </w:rPr>
        <w:t>Other. Describe:</w:t>
      </w:r>
      <w:r w:rsidR="008149F0">
        <w:rPr>
          <w:lang w:bidi="en-US"/>
        </w:rPr>
        <w:t xml:space="preserve"> </w:t>
      </w:r>
      <w:sdt>
        <w:sdtPr>
          <w:rPr>
            <w:lang w:bidi="en-US"/>
          </w:rPr>
          <w:id w:val="1932770000"/>
          <w:placeholder>
            <w:docPart w:val="AD76A106C4DB463A9FCADD1E0AAF9F59"/>
          </w:placeholder>
          <w:showingPlcHdr/>
        </w:sdtPr>
        <w:sdtEndPr/>
        <w:sdtContent>
          <w:r w:rsidR="008149F0" w:rsidRPr="00EB4545">
            <w:rPr>
              <w:rStyle w:val="PlaceholderText"/>
            </w:rPr>
            <w:t>Click or tap here to enter text.</w:t>
          </w:r>
        </w:sdtContent>
      </w:sdt>
    </w:p>
    <w:p w14:paraId="2ABA60AB" w14:textId="77777777" w:rsidR="008149F0" w:rsidRDefault="008149F0" w:rsidP="008149F0">
      <w:pPr>
        <w:pStyle w:val="Heading3"/>
        <w:rPr>
          <w:noProof/>
        </w:rPr>
      </w:pPr>
      <w:bookmarkStart w:id="21" w:name="_Toc232176662"/>
      <w:bookmarkStart w:id="22" w:name="_Toc233788641"/>
      <w:r>
        <w:rPr>
          <w:noProof/>
        </w:rPr>
        <w:t>Type of request</w:t>
      </w:r>
      <w:bookmarkEnd w:id="21"/>
      <w:bookmarkEnd w:id="22"/>
    </w:p>
    <w:p w14:paraId="4B1B5264" w14:textId="77777777" w:rsidR="008149F0" w:rsidRDefault="008149F0" w:rsidP="008149F0">
      <w:r w:rsidRPr="00B92E61">
        <w:t xml:space="preserve">Details on available WA-APCD data and data products can be found on the WA-APCD website </w:t>
      </w:r>
      <w:hyperlink r:id="rId22" w:history="1">
        <w:r w:rsidRPr="00B92E61">
          <w:rPr>
            <w:rStyle w:val="Hyperlink"/>
            <w:rFonts w:asciiTheme="minorHAnsi" w:hAnsiTheme="minorHAnsi"/>
          </w:rPr>
          <w:t>Data Products</w:t>
        </w:r>
      </w:hyperlink>
      <w:r w:rsidRPr="00B92E61">
        <w:t xml:space="preserve"> page.</w:t>
      </w:r>
    </w:p>
    <w:p w14:paraId="213FB87F" w14:textId="79E68122" w:rsidR="00460252" w:rsidRPr="008149F0" w:rsidRDefault="008149F0" w:rsidP="0024631D">
      <w:pPr>
        <w:pStyle w:val="ListParagraph"/>
        <w:numPr>
          <w:ilvl w:val="0"/>
          <w:numId w:val="6"/>
        </w:numPr>
        <w:ind w:left="360"/>
        <w:rPr>
          <w:noProof/>
        </w:rPr>
      </w:pPr>
      <w:r w:rsidRPr="008149F0">
        <w:rPr>
          <w:b/>
          <w:lang w:bidi="en-US"/>
        </w:rPr>
        <w:t>Select the type of product that you are requesting by checking one of the boxes below (check only one option).</w:t>
      </w:r>
    </w:p>
    <w:p w14:paraId="797714D5" w14:textId="77777777" w:rsidR="008149F0" w:rsidRPr="008149F0" w:rsidRDefault="00B60DB4" w:rsidP="008149F0">
      <w:pPr>
        <w:ind w:left="540" w:hanging="270"/>
        <w:rPr>
          <w:lang w:bidi="en-US"/>
        </w:rPr>
      </w:pPr>
      <w:sdt>
        <w:sdtPr>
          <w:rPr>
            <w:lang w:bidi="en-US"/>
          </w:rPr>
          <w:id w:val="-2109736873"/>
          <w14:checkbox>
            <w14:checked w14:val="0"/>
            <w14:checkedState w14:val="2612" w14:font="MS Gothic"/>
            <w14:uncheckedState w14:val="2610" w14:font="MS Gothic"/>
          </w14:checkbox>
        </w:sdtPr>
        <w:sdtEndPr/>
        <w:sdtContent>
          <w:r w:rsidR="008149F0" w:rsidRPr="008149F0">
            <w:rPr>
              <w:rFonts w:ascii="MS Gothic" w:eastAsia="MS Gothic" w:hAnsi="MS Gothic" w:hint="eastAsia"/>
              <w:lang w:bidi="en-US"/>
            </w:rPr>
            <w:t>☐</w:t>
          </w:r>
        </w:sdtContent>
      </w:sdt>
      <w:r w:rsidR="008149F0" w:rsidRPr="008149F0">
        <w:rPr>
          <w:lang w:bidi="en-US"/>
        </w:rPr>
        <w:t xml:space="preserve"> </w:t>
      </w:r>
      <w:r w:rsidR="008149F0" w:rsidRPr="008149F0">
        <w:rPr>
          <w:b/>
          <w:bCs/>
          <w:lang w:bidi="en-US"/>
        </w:rPr>
        <w:t>WA-APCD Release Upon Request Analytic Data Set</w:t>
      </w:r>
      <w:r w:rsidR="008149F0" w:rsidRPr="008149F0">
        <w:rPr>
          <w:lang w:bidi="en-US"/>
        </w:rPr>
        <w:t xml:space="preserve">: Members have been de-identified and only members that reside in the state of Washington (based on reported ZIP code) are included in this extract. Medical and pharmacy claims are combined into a single table. Dental claims are excluded. Not all fields are available from both medical and pharmacy files submitted to the APCD (e.g., </w:t>
      </w:r>
      <w:proofErr w:type="spellStart"/>
      <w:r w:rsidR="008149F0" w:rsidRPr="008149F0">
        <w:rPr>
          <w:lang w:bidi="en-US"/>
        </w:rPr>
        <w:t>procedure_code</w:t>
      </w:r>
      <w:proofErr w:type="spellEnd"/>
      <w:r w:rsidR="008149F0" w:rsidRPr="008149F0">
        <w:rPr>
          <w:lang w:bidi="en-US"/>
        </w:rPr>
        <w:t xml:space="preserve"> is available only on a medical claim record). Only claims designated as paid as primary are included in this file. The paid date has been excluded. Claims include three months of run-out. To protect proprietary financial information, providers have been de-identified and payer names and charge amounts have been removed, allowing the retention paid amount fields. An inpatient </w:t>
      </w:r>
      <w:proofErr w:type="gramStart"/>
      <w:r w:rsidR="008149F0" w:rsidRPr="008149F0">
        <w:rPr>
          <w:lang w:bidi="en-US"/>
        </w:rPr>
        <w:t>stay</w:t>
      </w:r>
      <w:proofErr w:type="gramEnd"/>
      <w:r w:rsidR="008149F0" w:rsidRPr="008149F0">
        <w:rPr>
          <w:lang w:bidi="en-US"/>
        </w:rPr>
        <w:t xml:space="preserve"> summary table combines all records related to a member's inpatient stay into one summary record. A medical claim header table groups all service-line records into one medical claim header record that includes the total </w:t>
      </w:r>
      <w:proofErr w:type="gramStart"/>
      <w:r w:rsidR="008149F0" w:rsidRPr="008149F0">
        <w:rPr>
          <w:lang w:bidi="en-US"/>
        </w:rPr>
        <w:t>plan</w:t>
      </w:r>
      <w:proofErr w:type="gramEnd"/>
      <w:r w:rsidR="008149F0" w:rsidRPr="008149F0">
        <w:rPr>
          <w:lang w:bidi="en-US"/>
        </w:rPr>
        <w:t xml:space="preserve"> paid amount and the total member paid amount. A </w:t>
      </w:r>
      <w:proofErr w:type="gramStart"/>
      <w:r w:rsidR="008149F0" w:rsidRPr="008149F0">
        <w:rPr>
          <w:lang w:bidi="en-US"/>
        </w:rPr>
        <w:t>member</w:t>
      </w:r>
      <w:proofErr w:type="gramEnd"/>
      <w:r w:rsidR="008149F0" w:rsidRPr="008149F0">
        <w:rPr>
          <w:lang w:bidi="en-US"/>
        </w:rPr>
        <w:t xml:space="preserve"> month table includes summarized monthly eligibility records. </w:t>
      </w:r>
      <w:proofErr w:type="gramStart"/>
      <w:r w:rsidR="008149F0" w:rsidRPr="008149F0">
        <w:rPr>
          <w:lang w:bidi="en-US"/>
        </w:rPr>
        <w:t>A provider</w:t>
      </w:r>
      <w:proofErr w:type="gramEnd"/>
      <w:r w:rsidR="008149F0" w:rsidRPr="008149F0">
        <w:rPr>
          <w:lang w:bidi="en-US"/>
        </w:rPr>
        <w:t xml:space="preserve"> master table includes detailed information on providers. Only "cleansed" provider information is included on this table (i.e., those providers for whom sufficient information was reported to enable linkage to the CMS National Plan and Provider Enumeration System (NPPES) data or other provider records).</w:t>
      </w:r>
    </w:p>
    <w:p w14:paraId="686733C6" w14:textId="77777777" w:rsidR="008149F0" w:rsidRPr="00143044" w:rsidRDefault="00B60DB4" w:rsidP="008149F0">
      <w:pPr>
        <w:ind w:left="540" w:hanging="270"/>
        <w:rPr>
          <w:lang w:bidi="en-US"/>
        </w:rPr>
      </w:pPr>
      <w:sdt>
        <w:sdtPr>
          <w:rPr>
            <w:lang w:bidi="en-US"/>
          </w:rPr>
          <w:id w:val="1532144839"/>
          <w14:checkbox>
            <w14:checked w14:val="0"/>
            <w14:checkedState w14:val="2612" w14:font="MS Gothic"/>
            <w14:uncheckedState w14:val="2610" w14:font="MS Gothic"/>
          </w14:checkbox>
        </w:sdtPr>
        <w:sdtEndPr/>
        <w:sdtContent>
          <w:r w:rsidR="008149F0" w:rsidRPr="008149F0">
            <w:rPr>
              <w:rFonts w:ascii="MS Gothic" w:eastAsia="MS Gothic" w:hAnsi="MS Gothic" w:hint="eastAsia"/>
              <w:lang w:bidi="en-US"/>
            </w:rPr>
            <w:t>☐</w:t>
          </w:r>
        </w:sdtContent>
      </w:sdt>
      <w:r w:rsidR="008149F0" w:rsidRPr="008149F0">
        <w:rPr>
          <w:lang w:bidi="en-US"/>
        </w:rPr>
        <w:t xml:space="preserve"> </w:t>
      </w:r>
      <w:r w:rsidR="008149F0" w:rsidRPr="008149F0">
        <w:rPr>
          <w:b/>
          <w:lang w:bidi="en-US"/>
        </w:rPr>
        <w:t xml:space="preserve">WA-APCD Release Upon Request Public Use File: </w:t>
      </w:r>
      <w:r w:rsidR="008149F0" w:rsidRPr="008149F0">
        <w:rPr>
          <w:lang w:bidi="en-US"/>
        </w:rPr>
        <w:t>This public use file groups the resulting records by diagnosis, age group, and member location (i.e., the first three digits of the ZIP code, also known as “ZIP-</w:t>
      </w:r>
      <w:r w:rsidR="008149F0" w:rsidRPr="008149F0">
        <w:rPr>
          <w:lang w:bidi="en-US"/>
        </w:rPr>
        <w:lastRenderedPageBreak/>
        <w:t xml:space="preserve">3”). ZIP-3s with a unique member count of 10 or fewer will be labeled ‘REDACTED’ and their counts and paid amounts </w:t>
      </w:r>
      <w:proofErr w:type="gramStart"/>
      <w:r w:rsidR="008149F0" w:rsidRPr="008149F0">
        <w:rPr>
          <w:lang w:bidi="en-US"/>
        </w:rPr>
        <w:t>summed</w:t>
      </w:r>
      <w:proofErr w:type="gramEnd"/>
      <w:r w:rsidR="008149F0" w:rsidRPr="008149F0">
        <w:rPr>
          <w:lang w:bidi="en-US"/>
        </w:rPr>
        <w:t xml:space="preserve"> by age group. Rolled-up age groups with a unique member count of 10 or fewer also will be labeled ‘REDACTED’ and their counts and paid amounts summed. Rows reporting </w:t>
      </w:r>
      <w:proofErr w:type="gramStart"/>
      <w:r w:rsidR="008149F0" w:rsidRPr="008149F0">
        <w:rPr>
          <w:lang w:bidi="en-US"/>
        </w:rPr>
        <w:t>a value</w:t>
      </w:r>
      <w:proofErr w:type="gramEnd"/>
      <w:r w:rsidR="008149F0" w:rsidRPr="008149F0">
        <w:rPr>
          <w:lang w:bidi="en-US"/>
        </w:rPr>
        <w:t xml:space="preserve"> of ‘REDACTED’ for both member location and age group will then be summed. Any of these doubly redacted rows with a unique member count that is still 10 or fewer will be removed from the public use file; any displaying a count of 11 or higher, however, will be maintained in the public use file and report a value of ‘REDACTED’.</w:t>
      </w:r>
      <w:r w:rsidR="008149F0" w:rsidRPr="008734DF">
        <w:rPr>
          <w:lang w:bidi="en-US"/>
        </w:rPr>
        <w:t xml:space="preserve"> </w:t>
      </w:r>
    </w:p>
    <w:p w14:paraId="604F6B92" w14:textId="77777777" w:rsidR="000A413A" w:rsidRDefault="000A413A">
      <w:pPr>
        <w:suppressAutoHyphens w:val="0"/>
        <w:spacing w:after="160" w:line="259" w:lineRule="auto"/>
        <w:rPr>
          <w:rFonts w:asciiTheme="majorHAnsi" w:eastAsiaTheme="majorEastAsia" w:hAnsiTheme="majorHAnsi" w:cstheme="majorBidi"/>
          <w:noProof/>
          <w:color w:val="000000" w:themeColor="text1"/>
          <w:sz w:val="32"/>
          <w:szCs w:val="26"/>
        </w:rPr>
      </w:pPr>
      <w:bookmarkStart w:id="23" w:name="_Toc232176663"/>
      <w:r>
        <w:rPr>
          <w:noProof/>
        </w:rPr>
        <w:br w:type="page"/>
      </w:r>
    </w:p>
    <w:p w14:paraId="0F1CCC84" w14:textId="7C338A59" w:rsidR="000A413A" w:rsidRDefault="000A413A" w:rsidP="000A413A">
      <w:pPr>
        <w:pStyle w:val="Heading2"/>
        <w:rPr>
          <w:noProof/>
        </w:rPr>
      </w:pPr>
      <w:bookmarkStart w:id="24" w:name="_Toc233788642"/>
      <w:r>
        <w:rPr>
          <w:noProof/>
        </w:rPr>
        <w:lastRenderedPageBreak/>
        <w:t>Section 2. Project Information</w:t>
      </w:r>
      <w:bookmarkEnd w:id="23"/>
      <w:bookmarkEnd w:id="24"/>
    </w:p>
    <w:p w14:paraId="5EDE95EE" w14:textId="77777777" w:rsidR="000A413A" w:rsidRDefault="000A413A" w:rsidP="000A413A">
      <w:pPr>
        <w:pStyle w:val="Heading3"/>
      </w:pPr>
      <w:bookmarkStart w:id="25" w:name="_Toc232176664"/>
      <w:bookmarkStart w:id="26" w:name="_Toc233788643"/>
      <w:r>
        <w:t>Project title and timeline</w:t>
      </w:r>
      <w:bookmarkEnd w:id="25"/>
      <w:bookmarkEnd w:id="26"/>
    </w:p>
    <w:p w14:paraId="1C2AAB39" w14:textId="7927D2CF" w:rsidR="000A413A" w:rsidRPr="006E08CE" w:rsidRDefault="000A413A" w:rsidP="0024631D">
      <w:pPr>
        <w:pStyle w:val="ListParagraph"/>
        <w:numPr>
          <w:ilvl w:val="0"/>
          <w:numId w:val="7"/>
        </w:numPr>
        <w:ind w:left="360"/>
        <w:rPr>
          <w:rStyle w:val="Strong"/>
          <w:rFonts w:asciiTheme="majorHAnsi" w:eastAsiaTheme="majorEastAsia" w:hAnsiTheme="majorHAnsi" w:cstheme="majorBidi"/>
          <w:color w:val="0077C8" w:themeColor="accent1"/>
          <w:sz w:val="28"/>
          <w:szCs w:val="24"/>
        </w:rPr>
      </w:pPr>
      <w:r w:rsidRPr="006E08CE">
        <w:rPr>
          <w:rStyle w:val="Strong"/>
        </w:rPr>
        <w:t xml:space="preserve">Provide the project title: </w:t>
      </w:r>
      <w:sdt>
        <w:sdtPr>
          <w:rPr>
            <w:rStyle w:val="Strong"/>
          </w:rPr>
          <w:id w:val="-29262636"/>
          <w:placeholder>
            <w:docPart w:val="7054090BC68C4F20A2CB1245B617AAB7"/>
          </w:placeholder>
          <w:showingPlcHdr/>
        </w:sdtPr>
        <w:sdtEndPr>
          <w:rPr>
            <w:rStyle w:val="Strong"/>
          </w:rPr>
        </w:sdtEndPr>
        <w:sdtContent>
          <w:r w:rsidRPr="00036DEC">
            <w:rPr>
              <w:rStyle w:val="Strong"/>
              <w:highlight w:val="yellow"/>
            </w:rPr>
            <w:t>Click or tap here to enter text.</w:t>
          </w:r>
        </w:sdtContent>
      </w:sdt>
    </w:p>
    <w:p w14:paraId="2BF7626E" w14:textId="77777777" w:rsidR="000A413A" w:rsidRPr="006E08CE" w:rsidRDefault="000A413A" w:rsidP="0024631D">
      <w:pPr>
        <w:pStyle w:val="ListParagraph"/>
        <w:numPr>
          <w:ilvl w:val="0"/>
          <w:numId w:val="7"/>
        </w:numPr>
        <w:ind w:left="360"/>
        <w:rPr>
          <w:rStyle w:val="Strong"/>
        </w:rPr>
      </w:pPr>
      <w:r w:rsidRPr="006E08CE">
        <w:rPr>
          <w:rStyle w:val="Strong"/>
        </w:rPr>
        <w:t>Enter the following dates for the project.</w:t>
      </w:r>
    </w:p>
    <w:tbl>
      <w:tblPr>
        <w:tblStyle w:val="PlainTable1"/>
        <w:tblW w:w="0" w:type="auto"/>
        <w:tblLook w:val="04A0" w:firstRow="1" w:lastRow="0" w:firstColumn="1" w:lastColumn="0" w:noHBand="0" w:noVBand="1"/>
      </w:tblPr>
      <w:tblGrid>
        <w:gridCol w:w="4675"/>
        <w:gridCol w:w="4675"/>
      </w:tblGrid>
      <w:tr w:rsidR="000A413A" w14:paraId="5B69B3B6" w14:textId="77777777" w:rsidTr="00C02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C87DCB1" w14:textId="77777777" w:rsidR="000A413A" w:rsidRDefault="000A413A" w:rsidP="00C0238C">
            <w:r>
              <w:t>Project start date</w:t>
            </w:r>
          </w:p>
        </w:tc>
        <w:sdt>
          <w:sdtPr>
            <w:id w:val="279928563"/>
            <w:placeholder>
              <w:docPart w:val="37CEF56AF7814812AD506666B3C9B1B2"/>
            </w:placeholder>
            <w:showingPlcHdr/>
            <w:date>
              <w:dateFormat w:val="M/d/yyyy"/>
              <w:lid w:val="en-US"/>
              <w:storeMappedDataAs w:val="dateTime"/>
              <w:calendar w:val="gregorian"/>
            </w:date>
          </w:sdtPr>
          <w:sdtEndPr/>
          <w:sdtContent>
            <w:tc>
              <w:tcPr>
                <w:tcW w:w="4675" w:type="dxa"/>
              </w:tcPr>
              <w:p w14:paraId="132A5E20" w14:textId="77777777" w:rsidR="000A413A" w:rsidRDefault="000A413A" w:rsidP="00C0238C">
                <w:pPr>
                  <w:cnfStyle w:val="100000000000" w:firstRow="1" w:lastRow="0" w:firstColumn="0" w:lastColumn="0" w:oddVBand="0" w:evenVBand="0" w:oddHBand="0" w:evenHBand="0" w:firstRowFirstColumn="0" w:firstRowLastColumn="0" w:lastRowFirstColumn="0" w:lastRowLastColumn="0"/>
                </w:pPr>
                <w:r w:rsidRPr="00C86188">
                  <w:rPr>
                    <w:rStyle w:val="PlaceholderText"/>
                    <w:highlight w:val="yellow"/>
                  </w:rPr>
                  <w:t>Click or tap to enter a date.</w:t>
                </w:r>
              </w:p>
            </w:tc>
          </w:sdtContent>
        </w:sdt>
      </w:tr>
      <w:tr w:rsidR="000A413A" w14:paraId="77C8DCA5"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1202EE7" w14:textId="77777777" w:rsidR="000A413A" w:rsidRDefault="000A413A" w:rsidP="00C0238C">
            <w:r>
              <w:t>Target date to receive data</w:t>
            </w:r>
          </w:p>
        </w:tc>
        <w:sdt>
          <w:sdtPr>
            <w:id w:val="579637856"/>
            <w:placeholder>
              <w:docPart w:val="37CEF56AF7814812AD506666B3C9B1B2"/>
            </w:placeholder>
            <w:showingPlcHdr/>
            <w:date>
              <w:dateFormat w:val="M/d/yyyy"/>
              <w:lid w:val="en-US"/>
              <w:storeMappedDataAs w:val="dateTime"/>
              <w:calendar w:val="gregorian"/>
            </w:date>
          </w:sdtPr>
          <w:sdtEndPr/>
          <w:sdtContent>
            <w:tc>
              <w:tcPr>
                <w:tcW w:w="4675" w:type="dxa"/>
              </w:tcPr>
              <w:p w14:paraId="4AB408F8" w14:textId="77777777" w:rsidR="000A413A" w:rsidRDefault="000A413A" w:rsidP="00C0238C">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to enter a date.</w:t>
                </w:r>
              </w:p>
            </w:tc>
          </w:sdtContent>
        </w:sdt>
      </w:tr>
      <w:tr w:rsidR="000A413A" w14:paraId="16B1CF20" w14:textId="77777777" w:rsidTr="00C0238C">
        <w:tc>
          <w:tcPr>
            <w:cnfStyle w:val="001000000000" w:firstRow="0" w:lastRow="0" w:firstColumn="1" w:lastColumn="0" w:oddVBand="0" w:evenVBand="0" w:oddHBand="0" w:evenHBand="0" w:firstRowFirstColumn="0" w:firstRowLastColumn="0" w:lastRowFirstColumn="0" w:lastRowLastColumn="0"/>
            <w:tcW w:w="4675" w:type="dxa"/>
          </w:tcPr>
          <w:p w14:paraId="6FC5A757" w14:textId="77777777" w:rsidR="000A413A" w:rsidRDefault="000A413A" w:rsidP="00C0238C">
            <w:r>
              <w:t>Target date to finish using the data</w:t>
            </w:r>
          </w:p>
        </w:tc>
        <w:sdt>
          <w:sdtPr>
            <w:id w:val="1639149411"/>
            <w:placeholder>
              <w:docPart w:val="37CEF56AF7814812AD506666B3C9B1B2"/>
            </w:placeholder>
            <w:showingPlcHdr/>
            <w:date>
              <w:dateFormat w:val="M/d/yyyy"/>
              <w:lid w:val="en-US"/>
              <w:storeMappedDataAs w:val="dateTime"/>
              <w:calendar w:val="gregorian"/>
            </w:date>
          </w:sdtPr>
          <w:sdtEndPr/>
          <w:sdtContent>
            <w:tc>
              <w:tcPr>
                <w:tcW w:w="4675" w:type="dxa"/>
              </w:tcPr>
              <w:p w14:paraId="0CB1A91F" w14:textId="77777777" w:rsidR="000A413A" w:rsidRDefault="000A413A" w:rsidP="00C0238C">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to enter a date.</w:t>
                </w:r>
              </w:p>
            </w:tc>
          </w:sdtContent>
        </w:sdt>
      </w:tr>
      <w:tr w:rsidR="000A413A" w14:paraId="5FD14755"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E63AF54" w14:textId="77777777" w:rsidR="000A413A" w:rsidRDefault="000A413A" w:rsidP="00C0238C">
            <w:r>
              <w:t>Project completion date</w:t>
            </w:r>
          </w:p>
        </w:tc>
        <w:sdt>
          <w:sdtPr>
            <w:id w:val="522530559"/>
            <w:placeholder>
              <w:docPart w:val="37CEF56AF7814812AD506666B3C9B1B2"/>
            </w:placeholder>
            <w:showingPlcHdr/>
            <w:date>
              <w:dateFormat w:val="M/d/yyyy"/>
              <w:lid w:val="en-US"/>
              <w:storeMappedDataAs w:val="dateTime"/>
              <w:calendar w:val="gregorian"/>
            </w:date>
          </w:sdtPr>
          <w:sdtEndPr/>
          <w:sdtContent>
            <w:tc>
              <w:tcPr>
                <w:tcW w:w="4675" w:type="dxa"/>
              </w:tcPr>
              <w:p w14:paraId="114A05E8" w14:textId="77777777" w:rsidR="000A413A" w:rsidRDefault="000A413A" w:rsidP="00C0238C">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to enter a date.</w:t>
                </w:r>
              </w:p>
            </w:tc>
          </w:sdtContent>
        </w:sdt>
      </w:tr>
      <w:tr w:rsidR="000A413A" w14:paraId="075743B1" w14:textId="77777777" w:rsidTr="00C0238C">
        <w:tc>
          <w:tcPr>
            <w:cnfStyle w:val="001000000000" w:firstRow="0" w:lastRow="0" w:firstColumn="1" w:lastColumn="0" w:oddVBand="0" w:evenVBand="0" w:oddHBand="0" w:evenHBand="0" w:firstRowFirstColumn="0" w:firstRowLastColumn="0" w:lastRowFirstColumn="0" w:lastRowLastColumn="0"/>
            <w:tcW w:w="4675" w:type="dxa"/>
          </w:tcPr>
          <w:p w14:paraId="7AAA6E9A" w14:textId="77777777" w:rsidR="000A413A" w:rsidRDefault="000A413A" w:rsidP="00C0238C">
            <w:r>
              <w:t>Date recipient will destroy data</w:t>
            </w:r>
          </w:p>
        </w:tc>
        <w:sdt>
          <w:sdtPr>
            <w:id w:val="1307352085"/>
            <w:placeholder>
              <w:docPart w:val="37CEF56AF7814812AD506666B3C9B1B2"/>
            </w:placeholder>
            <w:showingPlcHdr/>
            <w:date>
              <w:dateFormat w:val="M/d/yyyy"/>
              <w:lid w:val="en-US"/>
              <w:storeMappedDataAs w:val="dateTime"/>
              <w:calendar w:val="gregorian"/>
            </w:date>
          </w:sdtPr>
          <w:sdtEndPr/>
          <w:sdtContent>
            <w:tc>
              <w:tcPr>
                <w:tcW w:w="4675" w:type="dxa"/>
              </w:tcPr>
              <w:p w14:paraId="77620B45" w14:textId="77777777" w:rsidR="000A413A" w:rsidRDefault="000A413A" w:rsidP="00C0238C">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to enter a date.</w:t>
                </w:r>
              </w:p>
            </w:tc>
          </w:sdtContent>
        </w:sdt>
      </w:tr>
    </w:tbl>
    <w:p w14:paraId="39CC86E3" w14:textId="77777777" w:rsidR="000A413A" w:rsidRDefault="000A413A" w:rsidP="000A413A">
      <w:pPr>
        <w:pStyle w:val="Heading3"/>
      </w:pPr>
      <w:bookmarkStart w:id="27" w:name="_Toc232176665"/>
      <w:bookmarkStart w:id="28" w:name="_Toc233788644"/>
      <w:r>
        <w:t>Intended use</w:t>
      </w:r>
      <w:bookmarkEnd w:id="27"/>
      <w:bookmarkEnd w:id="28"/>
    </w:p>
    <w:p w14:paraId="765F8508" w14:textId="77777777" w:rsidR="000A413A" w:rsidRPr="006E08CE" w:rsidRDefault="000A413A" w:rsidP="0024631D">
      <w:pPr>
        <w:pStyle w:val="ListParagraph"/>
        <w:numPr>
          <w:ilvl w:val="0"/>
          <w:numId w:val="7"/>
        </w:numPr>
        <w:ind w:left="360"/>
        <w:rPr>
          <w:lang w:bidi="en-US"/>
        </w:rPr>
      </w:pPr>
      <w:r w:rsidRPr="00D34C3C">
        <w:rPr>
          <w:b/>
          <w:lang w:bidi="en-US"/>
        </w:rPr>
        <w:t xml:space="preserve">In the space below, provide a statement of 300 words or less describing the purpose of your Project and how it supports WA-APCD goals outlined in </w:t>
      </w:r>
      <w:hyperlink r:id="rId23" w:history="1">
        <w:r w:rsidRPr="00D34C3C">
          <w:rPr>
            <w:rStyle w:val="Hyperlink"/>
            <w:rFonts w:asciiTheme="minorHAnsi" w:hAnsiTheme="minorHAnsi"/>
            <w:b/>
            <w:lang w:bidi="en-US"/>
          </w:rPr>
          <w:t>RCW 43.371.020(1)</w:t>
        </w:r>
      </w:hyperlink>
      <w:r w:rsidRPr="00D34C3C">
        <w:t xml:space="preserve">. </w:t>
      </w:r>
      <w:r w:rsidRPr="004D6CA6">
        <w:rPr>
          <w:lang w:bidi="en-US"/>
        </w:rPr>
        <w:t>The database must improve transparency to: assist patients, providers, and hospitals to make informed choices about care; enable providers, hospitals, and communities to improve by benchmarking their performance against that of others by focusing on best practices; enable purchasers to identify value, build expectations into their purchasing strategy, and reward improvements over time; and promote competition based on quality and cost.</w:t>
      </w:r>
    </w:p>
    <w:p w14:paraId="497F8A8D" w14:textId="77777777" w:rsidR="000A413A" w:rsidRDefault="000A413A" w:rsidP="000A413A">
      <w:pPr>
        <w:ind w:left="360"/>
        <w:rPr>
          <w:lang w:bidi="en-US"/>
        </w:rPr>
      </w:pPr>
      <w:r w:rsidRPr="006E08CE">
        <w:rPr>
          <w:lang w:bidi="en-US"/>
        </w:rPr>
        <w:t xml:space="preserve">This summary will be posted on the </w:t>
      </w:r>
      <w:hyperlink r:id="rId24" w:history="1">
        <w:r w:rsidRPr="006E08CE">
          <w:rPr>
            <w:rStyle w:val="Hyperlink"/>
            <w:rFonts w:asciiTheme="minorHAnsi" w:hAnsiTheme="minorHAnsi"/>
            <w:lang w:bidi="en-US"/>
          </w:rPr>
          <w:t xml:space="preserve">Washington HealthCareCompare </w:t>
        </w:r>
      </w:hyperlink>
      <w:r w:rsidRPr="006E08CE">
        <w:rPr>
          <w:lang w:bidi="en-US"/>
        </w:rPr>
        <w:t>website.</w:t>
      </w:r>
    </w:p>
    <w:sdt>
      <w:sdtPr>
        <w:rPr>
          <w:lang w:bidi="en-US"/>
        </w:rPr>
        <w:id w:val="1118409198"/>
        <w:placeholder>
          <w:docPart w:val="7054090BC68C4F20A2CB1245B617AAB7"/>
        </w:placeholder>
        <w:showingPlcHdr/>
      </w:sdtPr>
      <w:sdtEndPr/>
      <w:sdtContent>
        <w:p w14:paraId="3CF32CCC" w14:textId="77777777" w:rsidR="000A413A" w:rsidRDefault="000A413A" w:rsidP="000A413A">
          <w:pPr>
            <w:ind w:left="360"/>
            <w:rPr>
              <w:lang w:bidi="en-US"/>
            </w:rPr>
          </w:pPr>
          <w:r w:rsidRPr="00C86188">
            <w:rPr>
              <w:rStyle w:val="PlaceholderText"/>
              <w:highlight w:val="yellow"/>
            </w:rPr>
            <w:t>Click or tap here to enter text.</w:t>
          </w:r>
        </w:p>
      </w:sdtContent>
    </w:sdt>
    <w:p w14:paraId="43DC649D" w14:textId="77777777" w:rsidR="000A413A" w:rsidRDefault="000A413A">
      <w:pPr>
        <w:suppressAutoHyphens w:val="0"/>
        <w:spacing w:after="160" w:line="259" w:lineRule="auto"/>
        <w:rPr>
          <w:rFonts w:asciiTheme="majorHAnsi" w:eastAsiaTheme="majorEastAsia" w:hAnsiTheme="majorHAnsi" w:cstheme="majorBidi"/>
          <w:noProof/>
          <w:color w:val="000000" w:themeColor="text1"/>
          <w:sz w:val="32"/>
          <w:szCs w:val="26"/>
        </w:rPr>
      </w:pPr>
      <w:bookmarkStart w:id="29" w:name="_Toc232176668"/>
      <w:r>
        <w:rPr>
          <w:noProof/>
        </w:rPr>
        <w:br w:type="page"/>
      </w:r>
    </w:p>
    <w:p w14:paraId="3EBC726F" w14:textId="5AFBC8B5" w:rsidR="000A413A" w:rsidRDefault="000A413A" w:rsidP="000A413A">
      <w:pPr>
        <w:pStyle w:val="Heading2"/>
        <w:rPr>
          <w:noProof/>
        </w:rPr>
      </w:pPr>
      <w:bookmarkStart w:id="30" w:name="_Toc233788645"/>
      <w:r>
        <w:rPr>
          <w:noProof/>
        </w:rPr>
        <w:lastRenderedPageBreak/>
        <w:t>Section 3. Additional information for data file requests</w:t>
      </w:r>
      <w:bookmarkEnd w:id="29"/>
      <w:bookmarkEnd w:id="30"/>
    </w:p>
    <w:p w14:paraId="79ED0959" w14:textId="77777777" w:rsidR="000A413A" w:rsidRDefault="000A413A" w:rsidP="000A413A">
      <w:pPr>
        <w:pStyle w:val="Heading3"/>
      </w:pPr>
      <w:bookmarkStart w:id="31" w:name="_Toc232176669"/>
      <w:bookmarkStart w:id="32" w:name="_Toc233788646"/>
      <w:r>
        <w:t>Data recipient information</w:t>
      </w:r>
      <w:bookmarkEnd w:id="31"/>
      <w:bookmarkEnd w:id="32"/>
      <w:r>
        <w:t xml:space="preserve"> </w:t>
      </w:r>
    </w:p>
    <w:p w14:paraId="158C83EF" w14:textId="4BC9A3F8" w:rsidR="000A413A" w:rsidRPr="00380038" w:rsidRDefault="000A413A" w:rsidP="000A413A">
      <w:r w:rsidRPr="00AE3E1E">
        <w:rPr>
          <w:lang w:bidi="en-US"/>
        </w:rPr>
        <w:t>The Data Recipient (“Recipient”) is the person who is legally responsible for the Data and its uses and who shall execute the WA-APCD DUA. Any Recipient contractors, agents or other third party (each an “Additional Organization”) that are to possess or have access to the Data also must adhere to the requirements contained in the DUA and be a signatory to the DMP. Additionally, the Recipient, Recipient employees, and all other individuals who are authorized to access the Data including individuals from Additional Organizations (“Authorized Data Users”) shall execute a Confidentiality Agreement prior to accessing the WA-APCD Data.</w:t>
      </w:r>
    </w:p>
    <w:p w14:paraId="4AAE312E" w14:textId="03C18D24" w:rsidR="000A413A" w:rsidRPr="000A413A" w:rsidRDefault="000A413A" w:rsidP="0024631D">
      <w:pPr>
        <w:pStyle w:val="ListParagraph"/>
        <w:numPr>
          <w:ilvl w:val="0"/>
          <w:numId w:val="12"/>
        </w:numPr>
        <w:rPr>
          <w:rStyle w:val="Strong"/>
          <w:rFonts w:asciiTheme="majorHAnsi" w:eastAsiaTheme="majorEastAsia" w:hAnsiTheme="majorHAnsi" w:cstheme="majorBidi"/>
          <w:color w:val="0077C8" w:themeColor="accent1"/>
          <w:sz w:val="28"/>
          <w:szCs w:val="24"/>
        </w:rPr>
      </w:pPr>
      <w:r w:rsidRPr="005025E5">
        <w:rPr>
          <w:rStyle w:val="Strong"/>
        </w:rPr>
        <w:t>Provide the information below for the Recipient. When WA-APCD data are ready to be released, the Recipient will be sent an email with instructions to access the data or Analytic Enclave.</w:t>
      </w:r>
    </w:p>
    <w:tbl>
      <w:tblPr>
        <w:tblStyle w:val="PlainTable1"/>
        <w:tblW w:w="0" w:type="auto"/>
        <w:tblInd w:w="355" w:type="dxa"/>
        <w:tblLook w:val="04A0" w:firstRow="1" w:lastRow="0" w:firstColumn="1" w:lastColumn="0" w:noHBand="0" w:noVBand="1"/>
      </w:tblPr>
      <w:tblGrid>
        <w:gridCol w:w="2430"/>
        <w:gridCol w:w="6565"/>
      </w:tblGrid>
      <w:tr w:rsidR="000A413A" w14:paraId="306A6750" w14:textId="77777777" w:rsidTr="00C02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17A184E2" w14:textId="77777777" w:rsidR="000A413A" w:rsidRDefault="000A413A" w:rsidP="00C0238C">
            <w:pPr>
              <w:rPr>
                <w:noProof/>
              </w:rPr>
            </w:pPr>
            <w:r>
              <w:rPr>
                <w:noProof/>
              </w:rPr>
              <w:t>Data recipient name</w:t>
            </w:r>
          </w:p>
        </w:tc>
        <w:sdt>
          <w:sdtPr>
            <w:rPr>
              <w:noProof/>
            </w:rPr>
            <w:id w:val="-487325852"/>
            <w:placeholder>
              <w:docPart w:val="1F24C4C36F8C43BB862C2C4BB6224872"/>
            </w:placeholder>
            <w:showingPlcHdr/>
          </w:sdtPr>
          <w:sdtEndPr/>
          <w:sdtContent>
            <w:tc>
              <w:tcPr>
                <w:tcW w:w="6565" w:type="dxa"/>
              </w:tcPr>
              <w:p w14:paraId="2A739D68" w14:textId="77777777" w:rsidR="000A413A" w:rsidRDefault="000A413A" w:rsidP="00C0238C">
                <w:pPr>
                  <w:cnfStyle w:val="100000000000" w:firstRow="1"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0A413A" w14:paraId="5BAE7004"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D0A3B4E" w14:textId="77777777" w:rsidR="000A413A" w:rsidRDefault="000A413A" w:rsidP="00C0238C">
            <w:pPr>
              <w:rPr>
                <w:noProof/>
              </w:rPr>
            </w:pPr>
            <w:r>
              <w:rPr>
                <w:noProof/>
              </w:rPr>
              <w:t>Title</w:t>
            </w:r>
          </w:p>
        </w:tc>
        <w:sdt>
          <w:sdtPr>
            <w:rPr>
              <w:noProof/>
            </w:rPr>
            <w:id w:val="76478786"/>
            <w:placeholder>
              <w:docPart w:val="1F24C4C36F8C43BB862C2C4BB6224872"/>
            </w:placeholder>
            <w:showingPlcHdr/>
          </w:sdtPr>
          <w:sdtEndPr/>
          <w:sdtContent>
            <w:tc>
              <w:tcPr>
                <w:tcW w:w="6565" w:type="dxa"/>
              </w:tcPr>
              <w:p w14:paraId="0C9217F9" w14:textId="77777777" w:rsidR="000A413A" w:rsidRDefault="000A413A" w:rsidP="00C0238C">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0A413A" w14:paraId="3DB43C80" w14:textId="77777777" w:rsidTr="00C0238C">
        <w:tc>
          <w:tcPr>
            <w:cnfStyle w:val="001000000000" w:firstRow="0" w:lastRow="0" w:firstColumn="1" w:lastColumn="0" w:oddVBand="0" w:evenVBand="0" w:oddHBand="0" w:evenHBand="0" w:firstRowFirstColumn="0" w:firstRowLastColumn="0" w:lastRowFirstColumn="0" w:lastRowLastColumn="0"/>
            <w:tcW w:w="2430" w:type="dxa"/>
          </w:tcPr>
          <w:p w14:paraId="4E0C2B02" w14:textId="77777777" w:rsidR="000A413A" w:rsidRDefault="000A413A" w:rsidP="00C0238C">
            <w:pPr>
              <w:rPr>
                <w:noProof/>
              </w:rPr>
            </w:pPr>
            <w:r>
              <w:rPr>
                <w:noProof/>
              </w:rPr>
              <w:t>Organization</w:t>
            </w:r>
          </w:p>
        </w:tc>
        <w:sdt>
          <w:sdtPr>
            <w:rPr>
              <w:noProof/>
            </w:rPr>
            <w:id w:val="-943297002"/>
            <w:placeholder>
              <w:docPart w:val="1F24C4C36F8C43BB862C2C4BB6224872"/>
            </w:placeholder>
            <w:showingPlcHdr/>
          </w:sdtPr>
          <w:sdtEndPr/>
          <w:sdtContent>
            <w:tc>
              <w:tcPr>
                <w:tcW w:w="6565" w:type="dxa"/>
              </w:tcPr>
              <w:p w14:paraId="43DAD899" w14:textId="77777777" w:rsidR="000A413A" w:rsidRDefault="000A413A" w:rsidP="00C0238C">
                <w:pPr>
                  <w:cnfStyle w:val="000000000000" w:firstRow="0"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0A413A" w14:paraId="31A2A0CE"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681C8F3" w14:textId="77777777" w:rsidR="000A413A" w:rsidRDefault="000A413A" w:rsidP="00C0238C">
            <w:pPr>
              <w:rPr>
                <w:noProof/>
              </w:rPr>
            </w:pPr>
            <w:r>
              <w:rPr>
                <w:noProof/>
              </w:rPr>
              <w:t>Mailing address</w:t>
            </w:r>
          </w:p>
        </w:tc>
        <w:sdt>
          <w:sdtPr>
            <w:rPr>
              <w:noProof/>
            </w:rPr>
            <w:id w:val="-1872678366"/>
            <w:placeholder>
              <w:docPart w:val="1F24C4C36F8C43BB862C2C4BB6224872"/>
            </w:placeholder>
            <w:showingPlcHdr/>
          </w:sdtPr>
          <w:sdtEndPr/>
          <w:sdtContent>
            <w:tc>
              <w:tcPr>
                <w:tcW w:w="6565" w:type="dxa"/>
              </w:tcPr>
              <w:p w14:paraId="7C06F2EE" w14:textId="77777777" w:rsidR="000A413A" w:rsidRDefault="000A413A" w:rsidP="00C0238C">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0A413A" w14:paraId="572E1DA8" w14:textId="77777777" w:rsidTr="00C0238C">
        <w:tc>
          <w:tcPr>
            <w:cnfStyle w:val="001000000000" w:firstRow="0" w:lastRow="0" w:firstColumn="1" w:lastColumn="0" w:oddVBand="0" w:evenVBand="0" w:oddHBand="0" w:evenHBand="0" w:firstRowFirstColumn="0" w:firstRowLastColumn="0" w:lastRowFirstColumn="0" w:lastRowLastColumn="0"/>
            <w:tcW w:w="2430" w:type="dxa"/>
          </w:tcPr>
          <w:p w14:paraId="46FFBA8E" w14:textId="77777777" w:rsidR="000A413A" w:rsidRDefault="000A413A" w:rsidP="00C0238C">
            <w:pPr>
              <w:rPr>
                <w:noProof/>
              </w:rPr>
            </w:pPr>
            <w:r>
              <w:rPr>
                <w:noProof/>
              </w:rPr>
              <w:t>Telephone number</w:t>
            </w:r>
          </w:p>
        </w:tc>
        <w:sdt>
          <w:sdtPr>
            <w:rPr>
              <w:noProof/>
            </w:rPr>
            <w:id w:val="-1696536343"/>
            <w:placeholder>
              <w:docPart w:val="1F24C4C36F8C43BB862C2C4BB6224872"/>
            </w:placeholder>
            <w:showingPlcHdr/>
          </w:sdtPr>
          <w:sdtEndPr/>
          <w:sdtContent>
            <w:tc>
              <w:tcPr>
                <w:tcW w:w="6565" w:type="dxa"/>
              </w:tcPr>
              <w:p w14:paraId="5BA4AA82" w14:textId="77777777" w:rsidR="000A413A" w:rsidRDefault="000A413A" w:rsidP="00C0238C">
                <w:pPr>
                  <w:cnfStyle w:val="000000000000" w:firstRow="0"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0A413A" w14:paraId="7D5788C6"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1F34AD78" w14:textId="77777777" w:rsidR="000A413A" w:rsidRDefault="000A413A" w:rsidP="00C0238C">
            <w:pPr>
              <w:rPr>
                <w:noProof/>
              </w:rPr>
            </w:pPr>
            <w:r>
              <w:rPr>
                <w:noProof/>
              </w:rPr>
              <w:t>Email address</w:t>
            </w:r>
          </w:p>
        </w:tc>
        <w:sdt>
          <w:sdtPr>
            <w:rPr>
              <w:noProof/>
            </w:rPr>
            <w:id w:val="-1333609074"/>
            <w:placeholder>
              <w:docPart w:val="1F24C4C36F8C43BB862C2C4BB6224872"/>
            </w:placeholder>
            <w:showingPlcHdr/>
          </w:sdtPr>
          <w:sdtEndPr/>
          <w:sdtContent>
            <w:tc>
              <w:tcPr>
                <w:tcW w:w="6565" w:type="dxa"/>
              </w:tcPr>
              <w:p w14:paraId="42EF9C9A" w14:textId="77777777" w:rsidR="000A413A" w:rsidRDefault="000A413A" w:rsidP="00C0238C">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0A413A" w14:paraId="790B065E" w14:textId="77777777" w:rsidTr="00C0238C">
        <w:tc>
          <w:tcPr>
            <w:cnfStyle w:val="001000000000" w:firstRow="0" w:lastRow="0" w:firstColumn="1" w:lastColumn="0" w:oddVBand="0" w:evenVBand="0" w:oddHBand="0" w:evenHBand="0" w:firstRowFirstColumn="0" w:firstRowLastColumn="0" w:lastRowFirstColumn="0" w:lastRowLastColumn="0"/>
            <w:tcW w:w="2430" w:type="dxa"/>
          </w:tcPr>
          <w:p w14:paraId="2227030D" w14:textId="77777777" w:rsidR="000A413A" w:rsidRDefault="000A413A" w:rsidP="00C0238C">
            <w:pPr>
              <w:rPr>
                <w:noProof/>
              </w:rPr>
            </w:pPr>
            <w:r>
              <w:rPr>
                <w:noProof/>
              </w:rPr>
              <w:t>Organization website</w:t>
            </w:r>
          </w:p>
        </w:tc>
        <w:sdt>
          <w:sdtPr>
            <w:rPr>
              <w:noProof/>
            </w:rPr>
            <w:id w:val="-2076654174"/>
            <w:placeholder>
              <w:docPart w:val="8EDC8083A56D4B4E86985C8736085CBB"/>
            </w:placeholder>
            <w:showingPlcHdr/>
          </w:sdtPr>
          <w:sdtEndPr/>
          <w:sdtContent>
            <w:tc>
              <w:tcPr>
                <w:tcW w:w="6565" w:type="dxa"/>
              </w:tcPr>
              <w:p w14:paraId="4DACCB96" w14:textId="77777777" w:rsidR="000A413A" w:rsidRPr="004770C3" w:rsidRDefault="000A413A" w:rsidP="00C0238C">
                <w:pPr>
                  <w:cnfStyle w:val="000000000000" w:firstRow="0" w:lastRow="0" w:firstColumn="0" w:lastColumn="0" w:oddVBand="0" w:evenVBand="0" w:oddHBand="0" w:evenHBand="0" w:firstRowFirstColumn="0" w:firstRowLastColumn="0" w:lastRowFirstColumn="0" w:lastRowLastColumn="0"/>
                  <w:rPr>
                    <w:b/>
                    <w:bCs/>
                    <w:noProof/>
                  </w:rPr>
                </w:pPr>
                <w:r w:rsidRPr="00C86188">
                  <w:rPr>
                    <w:rStyle w:val="PlaceholderText"/>
                    <w:highlight w:val="yellow"/>
                  </w:rPr>
                  <w:t>Click or tap here to enter text.</w:t>
                </w:r>
              </w:p>
            </w:tc>
          </w:sdtContent>
        </w:sdt>
      </w:tr>
    </w:tbl>
    <w:p w14:paraId="37002BED" w14:textId="3C90AD50" w:rsidR="000A413A" w:rsidRPr="005025E5" w:rsidRDefault="000A413A" w:rsidP="0024631D">
      <w:pPr>
        <w:pStyle w:val="ListParagraph"/>
        <w:numPr>
          <w:ilvl w:val="0"/>
          <w:numId w:val="12"/>
        </w:numPr>
        <w:rPr>
          <w:rStyle w:val="Strong"/>
        </w:rPr>
      </w:pPr>
      <w:r w:rsidRPr="005025E5">
        <w:rPr>
          <w:rStyle w:val="Strong"/>
        </w:rPr>
        <w:t>Name all individuals who would have access to the WA-APCD data (“Authorized Data User”) along with their role and the name of their affiliated organization.</w:t>
      </w:r>
    </w:p>
    <w:tbl>
      <w:tblPr>
        <w:tblStyle w:val="PlainTable1"/>
        <w:tblW w:w="0" w:type="auto"/>
        <w:tblInd w:w="355" w:type="dxa"/>
        <w:tblLook w:val="04A0" w:firstRow="1" w:lastRow="0" w:firstColumn="1" w:lastColumn="0" w:noHBand="0" w:noVBand="1"/>
      </w:tblPr>
      <w:tblGrid>
        <w:gridCol w:w="3240"/>
        <w:gridCol w:w="2880"/>
        <w:gridCol w:w="2875"/>
      </w:tblGrid>
      <w:tr w:rsidR="000A413A" w14:paraId="5DC66015" w14:textId="77777777" w:rsidTr="00C023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40" w:type="dxa"/>
          </w:tcPr>
          <w:p w14:paraId="1CA1EC9B" w14:textId="77777777" w:rsidR="000A413A" w:rsidRDefault="000A413A" w:rsidP="00C0238C">
            <w:r w:rsidRPr="00E1097F">
              <w:t>Authorized Data User Full Name*</w:t>
            </w:r>
          </w:p>
        </w:tc>
        <w:tc>
          <w:tcPr>
            <w:tcW w:w="2880" w:type="dxa"/>
          </w:tcPr>
          <w:p w14:paraId="0AFEB10E" w14:textId="77777777" w:rsidR="000A413A" w:rsidRDefault="000A413A" w:rsidP="00C0238C">
            <w:pPr>
              <w:cnfStyle w:val="100000000000" w:firstRow="1" w:lastRow="0" w:firstColumn="0" w:lastColumn="0" w:oddVBand="0" w:evenVBand="0" w:oddHBand="0" w:evenHBand="0" w:firstRowFirstColumn="0" w:firstRowLastColumn="0" w:lastRowFirstColumn="0" w:lastRowLastColumn="0"/>
            </w:pPr>
            <w:r>
              <w:t>Title/role</w:t>
            </w:r>
          </w:p>
        </w:tc>
        <w:tc>
          <w:tcPr>
            <w:tcW w:w="2875" w:type="dxa"/>
          </w:tcPr>
          <w:p w14:paraId="67DB2925" w14:textId="77777777" w:rsidR="000A413A" w:rsidRDefault="000A413A" w:rsidP="00C0238C">
            <w:pPr>
              <w:cnfStyle w:val="100000000000" w:firstRow="1" w:lastRow="0" w:firstColumn="0" w:lastColumn="0" w:oddVBand="0" w:evenVBand="0" w:oddHBand="0" w:evenHBand="0" w:firstRowFirstColumn="0" w:firstRowLastColumn="0" w:lastRowFirstColumn="0" w:lastRowLastColumn="0"/>
            </w:pPr>
            <w:r>
              <w:t>Organization</w:t>
            </w:r>
          </w:p>
        </w:tc>
      </w:tr>
      <w:tr w:rsidR="000A413A" w14:paraId="2CEEBBDC" w14:textId="77777777" w:rsidTr="00C0238C">
        <w:trPr>
          <w:cnfStyle w:val="000000100000" w:firstRow="0" w:lastRow="0" w:firstColumn="0" w:lastColumn="0" w:oddVBand="0" w:evenVBand="0" w:oddHBand="1" w:evenHBand="0" w:firstRowFirstColumn="0" w:firstRowLastColumn="0" w:lastRowFirstColumn="0" w:lastRowLastColumn="0"/>
        </w:trPr>
        <w:sdt>
          <w:sdtPr>
            <w:id w:val="501248909"/>
            <w:placeholder>
              <w:docPart w:val="19EC78B7255644F0A93305B5B73ACB19"/>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240" w:type="dxa"/>
              </w:tcPr>
              <w:p w14:paraId="1E60F832" w14:textId="77777777" w:rsidR="000A413A" w:rsidRDefault="000A413A" w:rsidP="00C0238C">
                <w:r w:rsidRPr="00C86188">
                  <w:rPr>
                    <w:rStyle w:val="PlaceholderText"/>
                    <w:highlight w:val="yellow"/>
                  </w:rPr>
                  <w:t>Click or tap here to enter text.</w:t>
                </w:r>
              </w:p>
            </w:tc>
          </w:sdtContent>
        </w:sdt>
        <w:sdt>
          <w:sdtPr>
            <w:id w:val="672154251"/>
            <w:placeholder>
              <w:docPart w:val="19EC78B7255644F0A93305B5B73ACB19"/>
            </w:placeholder>
            <w:showingPlcHdr/>
          </w:sdtPr>
          <w:sdtEndPr/>
          <w:sdtContent>
            <w:tc>
              <w:tcPr>
                <w:tcW w:w="2880" w:type="dxa"/>
              </w:tcPr>
              <w:p w14:paraId="091E6597" w14:textId="77777777" w:rsidR="000A413A" w:rsidRDefault="000A413A" w:rsidP="00C0238C">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here to enter text.</w:t>
                </w:r>
              </w:p>
            </w:tc>
          </w:sdtContent>
        </w:sdt>
        <w:sdt>
          <w:sdtPr>
            <w:id w:val="2026980258"/>
            <w:placeholder>
              <w:docPart w:val="19EC78B7255644F0A93305B5B73ACB19"/>
            </w:placeholder>
            <w:showingPlcHdr/>
          </w:sdtPr>
          <w:sdtEndPr/>
          <w:sdtContent>
            <w:tc>
              <w:tcPr>
                <w:tcW w:w="2875" w:type="dxa"/>
              </w:tcPr>
              <w:p w14:paraId="6E2C1A02" w14:textId="77777777" w:rsidR="000A413A" w:rsidRDefault="000A413A" w:rsidP="00C0238C">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here to enter text.</w:t>
                </w:r>
              </w:p>
            </w:tc>
          </w:sdtContent>
        </w:sdt>
      </w:tr>
      <w:tr w:rsidR="000A413A" w14:paraId="79A61347" w14:textId="77777777" w:rsidTr="00C0238C">
        <w:sdt>
          <w:sdtPr>
            <w:id w:val="1002325153"/>
            <w:placeholder>
              <w:docPart w:val="F6A17924BC40437988D402AE5EB7BDBB"/>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240" w:type="dxa"/>
              </w:tcPr>
              <w:p w14:paraId="5DA9A795" w14:textId="77777777" w:rsidR="000A413A" w:rsidRDefault="000A413A" w:rsidP="00C0238C">
                <w:r w:rsidRPr="00C86188">
                  <w:rPr>
                    <w:rStyle w:val="PlaceholderText"/>
                    <w:highlight w:val="yellow"/>
                  </w:rPr>
                  <w:t>Click or tap here to enter text.</w:t>
                </w:r>
              </w:p>
            </w:tc>
          </w:sdtContent>
        </w:sdt>
        <w:sdt>
          <w:sdtPr>
            <w:id w:val="406276086"/>
            <w:placeholder>
              <w:docPart w:val="F6A17924BC40437988D402AE5EB7BDBB"/>
            </w:placeholder>
            <w:showingPlcHdr/>
          </w:sdtPr>
          <w:sdtEndPr/>
          <w:sdtContent>
            <w:tc>
              <w:tcPr>
                <w:tcW w:w="2880" w:type="dxa"/>
              </w:tcPr>
              <w:p w14:paraId="508EF5F7" w14:textId="77777777" w:rsidR="000A413A" w:rsidRDefault="000A413A" w:rsidP="00C0238C">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here to enter text.</w:t>
                </w:r>
              </w:p>
            </w:tc>
          </w:sdtContent>
        </w:sdt>
        <w:sdt>
          <w:sdtPr>
            <w:id w:val="209543116"/>
            <w:placeholder>
              <w:docPart w:val="F6A17924BC40437988D402AE5EB7BDBB"/>
            </w:placeholder>
            <w:showingPlcHdr/>
          </w:sdtPr>
          <w:sdtEndPr/>
          <w:sdtContent>
            <w:tc>
              <w:tcPr>
                <w:tcW w:w="2875" w:type="dxa"/>
              </w:tcPr>
              <w:p w14:paraId="177EE1B8" w14:textId="77777777" w:rsidR="000A413A" w:rsidRDefault="000A413A" w:rsidP="00C0238C">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here to enter text.</w:t>
                </w:r>
              </w:p>
            </w:tc>
          </w:sdtContent>
        </w:sdt>
      </w:tr>
      <w:tr w:rsidR="000A413A" w14:paraId="718F7DFF" w14:textId="77777777" w:rsidTr="00C0238C">
        <w:trPr>
          <w:cnfStyle w:val="000000100000" w:firstRow="0" w:lastRow="0" w:firstColumn="0" w:lastColumn="0" w:oddVBand="0" w:evenVBand="0" w:oddHBand="1" w:evenHBand="0" w:firstRowFirstColumn="0" w:firstRowLastColumn="0" w:lastRowFirstColumn="0" w:lastRowLastColumn="0"/>
        </w:trPr>
        <w:sdt>
          <w:sdtPr>
            <w:id w:val="1697503180"/>
            <w:placeholder>
              <w:docPart w:val="3F9726D8701B4A5F9CC85FB497B27842"/>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240" w:type="dxa"/>
              </w:tcPr>
              <w:p w14:paraId="733E76E9" w14:textId="77777777" w:rsidR="000A413A" w:rsidRDefault="000A413A" w:rsidP="00C0238C">
                <w:r w:rsidRPr="00C86188">
                  <w:rPr>
                    <w:rStyle w:val="PlaceholderText"/>
                    <w:highlight w:val="yellow"/>
                  </w:rPr>
                  <w:t>Click or tap here to enter text.</w:t>
                </w:r>
              </w:p>
            </w:tc>
          </w:sdtContent>
        </w:sdt>
        <w:sdt>
          <w:sdtPr>
            <w:id w:val="551437535"/>
            <w:placeholder>
              <w:docPart w:val="3F9726D8701B4A5F9CC85FB497B27842"/>
            </w:placeholder>
            <w:showingPlcHdr/>
          </w:sdtPr>
          <w:sdtEndPr/>
          <w:sdtContent>
            <w:tc>
              <w:tcPr>
                <w:tcW w:w="2880" w:type="dxa"/>
              </w:tcPr>
              <w:p w14:paraId="3E64CD0B" w14:textId="77777777" w:rsidR="000A413A" w:rsidRDefault="000A413A" w:rsidP="00C0238C">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here to enter text.</w:t>
                </w:r>
              </w:p>
            </w:tc>
          </w:sdtContent>
        </w:sdt>
        <w:sdt>
          <w:sdtPr>
            <w:id w:val="1731573983"/>
            <w:placeholder>
              <w:docPart w:val="3F9726D8701B4A5F9CC85FB497B27842"/>
            </w:placeholder>
            <w:showingPlcHdr/>
          </w:sdtPr>
          <w:sdtEndPr/>
          <w:sdtContent>
            <w:tc>
              <w:tcPr>
                <w:tcW w:w="2875" w:type="dxa"/>
              </w:tcPr>
              <w:p w14:paraId="3C1AF756" w14:textId="77777777" w:rsidR="000A413A" w:rsidRDefault="000A413A" w:rsidP="00C0238C">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here to enter text.</w:t>
                </w:r>
              </w:p>
            </w:tc>
          </w:sdtContent>
        </w:sdt>
      </w:tr>
      <w:tr w:rsidR="000A413A" w14:paraId="0ECEAAE3" w14:textId="77777777" w:rsidTr="00C0238C">
        <w:sdt>
          <w:sdtPr>
            <w:id w:val="1324552064"/>
            <w:placeholder>
              <w:docPart w:val="BFC4B9CC35C84868906E5691FBAA753F"/>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240" w:type="dxa"/>
              </w:tcPr>
              <w:p w14:paraId="28E1A516" w14:textId="77777777" w:rsidR="000A413A" w:rsidRDefault="000A413A" w:rsidP="00C0238C">
                <w:r w:rsidRPr="00C86188">
                  <w:rPr>
                    <w:rStyle w:val="PlaceholderText"/>
                    <w:highlight w:val="yellow"/>
                  </w:rPr>
                  <w:t>Click or tap here to enter text.</w:t>
                </w:r>
              </w:p>
            </w:tc>
          </w:sdtContent>
        </w:sdt>
        <w:sdt>
          <w:sdtPr>
            <w:id w:val="-531186992"/>
            <w:placeholder>
              <w:docPart w:val="BFC4B9CC35C84868906E5691FBAA753F"/>
            </w:placeholder>
            <w:showingPlcHdr/>
          </w:sdtPr>
          <w:sdtEndPr/>
          <w:sdtContent>
            <w:tc>
              <w:tcPr>
                <w:tcW w:w="2880" w:type="dxa"/>
              </w:tcPr>
              <w:p w14:paraId="738703CC" w14:textId="77777777" w:rsidR="000A413A" w:rsidRDefault="000A413A" w:rsidP="00C0238C">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here to enter text.</w:t>
                </w:r>
              </w:p>
            </w:tc>
          </w:sdtContent>
        </w:sdt>
        <w:sdt>
          <w:sdtPr>
            <w:id w:val="407495753"/>
            <w:placeholder>
              <w:docPart w:val="BFC4B9CC35C84868906E5691FBAA753F"/>
            </w:placeholder>
            <w:showingPlcHdr/>
          </w:sdtPr>
          <w:sdtEndPr/>
          <w:sdtContent>
            <w:tc>
              <w:tcPr>
                <w:tcW w:w="2875" w:type="dxa"/>
              </w:tcPr>
              <w:p w14:paraId="1DA99BE7" w14:textId="77777777" w:rsidR="000A413A" w:rsidRDefault="000A413A" w:rsidP="00C0238C">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here to enter text.</w:t>
                </w:r>
              </w:p>
            </w:tc>
          </w:sdtContent>
        </w:sdt>
      </w:tr>
      <w:tr w:rsidR="000A413A" w14:paraId="30A3ABD1" w14:textId="77777777" w:rsidTr="00C0238C">
        <w:trPr>
          <w:cnfStyle w:val="000000100000" w:firstRow="0" w:lastRow="0" w:firstColumn="0" w:lastColumn="0" w:oddVBand="0" w:evenVBand="0" w:oddHBand="1" w:evenHBand="0" w:firstRowFirstColumn="0" w:firstRowLastColumn="0" w:lastRowFirstColumn="0" w:lastRowLastColumn="0"/>
        </w:trPr>
        <w:sdt>
          <w:sdtPr>
            <w:id w:val="-10605154"/>
            <w:placeholder>
              <w:docPart w:val="2ED9FE04DC604BB89FD15ED703BA8C5B"/>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240" w:type="dxa"/>
              </w:tcPr>
              <w:p w14:paraId="297E8242" w14:textId="77777777" w:rsidR="000A413A" w:rsidRDefault="000A413A" w:rsidP="00C0238C">
                <w:r w:rsidRPr="00C86188">
                  <w:rPr>
                    <w:rStyle w:val="PlaceholderText"/>
                    <w:highlight w:val="yellow"/>
                  </w:rPr>
                  <w:t>Click or tap here to enter text.</w:t>
                </w:r>
              </w:p>
            </w:tc>
          </w:sdtContent>
        </w:sdt>
        <w:sdt>
          <w:sdtPr>
            <w:id w:val="1212461942"/>
            <w:placeholder>
              <w:docPart w:val="2ED9FE04DC604BB89FD15ED703BA8C5B"/>
            </w:placeholder>
            <w:showingPlcHdr/>
          </w:sdtPr>
          <w:sdtEndPr/>
          <w:sdtContent>
            <w:tc>
              <w:tcPr>
                <w:tcW w:w="2880" w:type="dxa"/>
              </w:tcPr>
              <w:p w14:paraId="7557F5DD" w14:textId="77777777" w:rsidR="000A413A" w:rsidRDefault="000A413A" w:rsidP="00C0238C">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here to enter text.</w:t>
                </w:r>
              </w:p>
            </w:tc>
          </w:sdtContent>
        </w:sdt>
        <w:sdt>
          <w:sdtPr>
            <w:id w:val="551123914"/>
            <w:placeholder>
              <w:docPart w:val="2ED9FE04DC604BB89FD15ED703BA8C5B"/>
            </w:placeholder>
            <w:showingPlcHdr/>
          </w:sdtPr>
          <w:sdtEndPr/>
          <w:sdtContent>
            <w:tc>
              <w:tcPr>
                <w:tcW w:w="2875" w:type="dxa"/>
              </w:tcPr>
              <w:p w14:paraId="4A8021F6" w14:textId="77777777" w:rsidR="000A413A" w:rsidRDefault="000A413A" w:rsidP="00C0238C">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here to enter text.</w:t>
                </w:r>
              </w:p>
            </w:tc>
          </w:sdtContent>
        </w:sdt>
      </w:tr>
      <w:tr w:rsidR="000A413A" w14:paraId="663D87A3" w14:textId="77777777" w:rsidTr="00C0238C">
        <w:sdt>
          <w:sdtPr>
            <w:id w:val="-1379930596"/>
            <w:placeholder>
              <w:docPart w:val="9DC34A6C376E4A6F857F7ABE247AB88E"/>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240" w:type="dxa"/>
              </w:tcPr>
              <w:p w14:paraId="1203356A" w14:textId="77777777" w:rsidR="000A413A" w:rsidRDefault="000A413A" w:rsidP="00C0238C">
                <w:r w:rsidRPr="00C86188">
                  <w:rPr>
                    <w:rStyle w:val="PlaceholderText"/>
                    <w:highlight w:val="yellow"/>
                  </w:rPr>
                  <w:t>Click or tap here to enter text.</w:t>
                </w:r>
              </w:p>
            </w:tc>
          </w:sdtContent>
        </w:sdt>
        <w:sdt>
          <w:sdtPr>
            <w:id w:val="186806479"/>
            <w:placeholder>
              <w:docPart w:val="9DC34A6C376E4A6F857F7ABE247AB88E"/>
            </w:placeholder>
            <w:showingPlcHdr/>
          </w:sdtPr>
          <w:sdtEndPr/>
          <w:sdtContent>
            <w:tc>
              <w:tcPr>
                <w:tcW w:w="2880" w:type="dxa"/>
              </w:tcPr>
              <w:p w14:paraId="2024D7BC" w14:textId="77777777" w:rsidR="000A413A" w:rsidRDefault="000A413A" w:rsidP="00C0238C">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here to enter text.</w:t>
                </w:r>
              </w:p>
            </w:tc>
          </w:sdtContent>
        </w:sdt>
        <w:sdt>
          <w:sdtPr>
            <w:id w:val="10576237"/>
            <w:placeholder>
              <w:docPart w:val="9DC34A6C376E4A6F857F7ABE247AB88E"/>
            </w:placeholder>
            <w:showingPlcHdr/>
          </w:sdtPr>
          <w:sdtEndPr/>
          <w:sdtContent>
            <w:tc>
              <w:tcPr>
                <w:tcW w:w="2875" w:type="dxa"/>
              </w:tcPr>
              <w:p w14:paraId="407511ED" w14:textId="77777777" w:rsidR="000A413A" w:rsidRDefault="000A413A" w:rsidP="00C0238C">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here to enter text.</w:t>
                </w:r>
              </w:p>
            </w:tc>
          </w:sdtContent>
        </w:sdt>
      </w:tr>
      <w:tr w:rsidR="000A413A" w14:paraId="0DD44867" w14:textId="77777777" w:rsidTr="00C0238C">
        <w:trPr>
          <w:cnfStyle w:val="000000100000" w:firstRow="0" w:lastRow="0" w:firstColumn="0" w:lastColumn="0" w:oddVBand="0" w:evenVBand="0" w:oddHBand="1" w:evenHBand="0" w:firstRowFirstColumn="0" w:firstRowLastColumn="0" w:lastRowFirstColumn="0" w:lastRowLastColumn="0"/>
        </w:trPr>
        <w:sdt>
          <w:sdtPr>
            <w:id w:val="1201438990"/>
            <w:placeholder>
              <w:docPart w:val="47767DD34BE54A8983EEE1ECCF882BBA"/>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240" w:type="dxa"/>
              </w:tcPr>
              <w:p w14:paraId="6189708C" w14:textId="77777777" w:rsidR="000A413A" w:rsidRDefault="000A413A" w:rsidP="00C0238C">
                <w:r w:rsidRPr="00C86188">
                  <w:rPr>
                    <w:rStyle w:val="PlaceholderText"/>
                    <w:highlight w:val="yellow"/>
                  </w:rPr>
                  <w:t>Click or tap here to enter text.</w:t>
                </w:r>
              </w:p>
            </w:tc>
          </w:sdtContent>
        </w:sdt>
        <w:sdt>
          <w:sdtPr>
            <w:id w:val="1119183055"/>
            <w:placeholder>
              <w:docPart w:val="47767DD34BE54A8983EEE1ECCF882BBA"/>
            </w:placeholder>
            <w:showingPlcHdr/>
          </w:sdtPr>
          <w:sdtEndPr/>
          <w:sdtContent>
            <w:tc>
              <w:tcPr>
                <w:tcW w:w="2880" w:type="dxa"/>
              </w:tcPr>
              <w:p w14:paraId="70AFA01F" w14:textId="77777777" w:rsidR="000A413A" w:rsidRDefault="000A413A" w:rsidP="00C0238C">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here to enter text.</w:t>
                </w:r>
              </w:p>
            </w:tc>
          </w:sdtContent>
        </w:sdt>
        <w:sdt>
          <w:sdtPr>
            <w:id w:val="1326785751"/>
            <w:placeholder>
              <w:docPart w:val="47767DD34BE54A8983EEE1ECCF882BBA"/>
            </w:placeholder>
            <w:showingPlcHdr/>
          </w:sdtPr>
          <w:sdtEndPr/>
          <w:sdtContent>
            <w:tc>
              <w:tcPr>
                <w:tcW w:w="2875" w:type="dxa"/>
              </w:tcPr>
              <w:p w14:paraId="1C9EA95E" w14:textId="77777777" w:rsidR="000A413A" w:rsidRDefault="000A413A" w:rsidP="00C0238C">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here to enter text.</w:t>
                </w:r>
              </w:p>
            </w:tc>
          </w:sdtContent>
        </w:sdt>
      </w:tr>
      <w:tr w:rsidR="000A413A" w14:paraId="55722642" w14:textId="77777777" w:rsidTr="00C0238C">
        <w:sdt>
          <w:sdtPr>
            <w:id w:val="-181213061"/>
            <w:placeholder>
              <w:docPart w:val="77D508E4821F4B229D5D143BE582AD7F"/>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240" w:type="dxa"/>
              </w:tcPr>
              <w:p w14:paraId="23EA5550" w14:textId="77777777" w:rsidR="000A413A" w:rsidRDefault="000A413A" w:rsidP="00C0238C">
                <w:r w:rsidRPr="00C86188">
                  <w:rPr>
                    <w:rStyle w:val="PlaceholderText"/>
                    <w:highlight w:val="yellow"/>
                  </w:rPr>
                  <w:t>Click or tap here to enter text.</w:t>
                </w:r>
              </w:p>
            </w:tc>
          </w:sdtContent>
        </w:sdt>
        <w:sdt>
          <w:sdtPr>
            <w:id w:val="842978285"/>
            <w:placeholder>
              <w:docPart w:val="77D508E4821F4B229D5D143BE582AD7F"/>
            </w:placeholder>
            <w:showingPlcHdr/>
          </w:sdtPr>
          <w:sdtEndPr/>
          <w:sdtContent>
            <w:tc>
              <w:tcPr>
                <w:tcW w:w="2880" w:type="dxa"/>
              </w:tcPr>
              <w:p w14:paraId="6FD792E2" w14:textId="77777777" w:rsidR="000A413A" w:rsidRDefault="000A413A" w:rsidP="00C0238C">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here to enter text.</w:t>
                </w:r>
              </w:p>
            </w:tc>
          </w:sdtContent>
        </w:sdt>
        <w:sdt>
          <w:sdtPr>
            <w:id w:val="-2055839253"/>
            <w:placeholder>
              <w:docPart w:val="77D508E4821F4B229D5D143BE582AD7F"/>
            </w:placeholder>
            <w:showingPlcHdr/>
          </w:sdtPr>
          <w:sdtEndPr/>
          <w:sdtContent>
            <w:tc>
              <w:tcPr>
                <w:tcW w:w="2875" w:type="dxa"/>
              </w:tcPr>
              <w:p w14:paraId="3C2AEA7A" w14:textId="77777777" w:rsidR="000A413A" w:rsidRDefault="000A413A" w:rsidP="00C0238C">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here to enter text.</w:t>
                </w:r>
              </w:p>
            </w:tc>
          </w:sdtContent>
        </w:sdt>
      </w:tr>
    </w:tbl>
    <w:p w14:paraId="5CC0F25B" w14:textId="77777777" w:rsidR="004D6CA6" w:rsidRDefault="004D6CA6" w:rsidP="004D6CA6">
      <w:pPr>
        <w:rPr>
          <w:noProof/>
        </w:rPr>
      </w:pPr>
      <w:bookmarkStart w:id="33" w:name="_Toc232176674"/>
    </w:p>
    <w:p w14:paraId="395814F5" w14:textId="77777777" w:rsidR="004D6CA6" w:rsidRDefault="004D6CA6">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7B759D16" w14:textId="711E7AC0" w:rsidR="004D6CA6" w:rsidRDefault="004D6CA6" w:rsidP="004D6CA6">
      <w:pPr>
        <w:pStyle w:val="Heading2"/>
        <w:rPr>
          <w:noProof/>
        </w:rPr>
      </w:pPr>
      <w:bookmarkStart w:id="34" w:name="_Toc233788647"/>
      <w:r>
        <w:rPr>
          <w:noProof/>
        </w:rPr>
        <w:lastRenderedPageBreak/>
        <w:t>Section 4. Information dissemination</w:t>
      </w:r>
      <w:bookmarkEnd w:id="33"/>
      <w:bookmarkEnd w:id="34"/>
    </w:p>
    <w:p w14:paraId="6A184036" w14:textId="77777777" w:rsidR="004D6CA6" w:rsidRDefault="004D6CA6" w:rsidP="004D6CA6">
      <w:r w:rsidRPr="0025251B">
        <w:t>Data Applicant shall complete the following information dissemination questions.</w:t>
      </w:r>
    </w:p>
    <w:p w14:paraId="3F64551F" w14:textId="77777777" w:rsidR="004D6CA6" w:rsidRPr="00DF136B" w:rsidRDefault="004D6CA6" w:rsidP="0024631D">
      <w:pPr>
        <w:pStyle w:val="ListParagraph"/>
        <w:numPr>
          <w:ilvl w:val="0"/>
          <w:numId w:val="8"/>
        </w:numPr>
        <w:ind w:left="360"/>
        <w:rPr>
          <w:b/>
          <w:lang w:bidi="en-US"/>
        </w:rPr>
      </w:pPr>
      <w:r w:rsidRPr="00DF136B">
        <w:rPr>
          <w:b/>
          <w:lang w:bidi="en-US"/>
        </w:rPr>
        <w:t xml:space="preserve">Describe any plans to disclose Data or data output/derivative products to anyone other than those Authorized Data Users listed in Section </w:t>
      </w:r>
      <w:r>
        <w:rPr>
          <w:b/>
          <w:lang w:bidi="en-US"/>
        </w:rPr>
        <w:t>3</w:t>
      </w:r>
      <w:r w:rsidRPr="00DF136B">
        <w:rPr>
          <w:b/>
          <w:lang w:bidi="en-US"/>
        </w:rPr>
        <w:t xml:space="preserve">. </w:t>
      </w:r>
      <w:proofErr w:type="gramStart"/>
      <w:r w:rsidRPr="00DF136B">
        <w:rPr>
          <w:b/>
          <w:lang w:bidi="en-US"/>
        </w:rPr>
        <w:t>And,</w:t>
      </w:r>
      <w:proofErr w:type="gramEnd"/>
      <w:r w:rsidRPr="00DF136B">
        <w:rPr>
          <w:b/>
          <w:lang w:bidi="en-US"/>
        </w:rPr>
        <w:t xml:space="preserve"> explain the end-user audiences for such disclosures.  Data output includes disclosure in any medium or format including but not limited to machine-readable data, manuscripts or reports, software application displays, data visualizations or other presentation displays. Alternatively, explain if disclosure is limited to Authorized Data Users only.</w:t>
      </w:r>
    </w:p>
    <w:sdt>
      <w:sdtPr>
        <w:rPr>
          <w:lang w:bidi="en-US"/>
        </w:rPr>
        <w:id w:val="2009553126"/>
        <w:placeholder>
          <w:docPart w:val="08928CCD4C5A45E4B1EE620C55B5DAA0"/>
        </w:placeholder>
        <w:showingPlcHdr/>
      </w:sdtPr>
      <w:sdtEndPr/>
      <w:sdtContent>
        <w:p w14:paraId="0722699F" w14:textId="77777777" w:rsidR="004D6CA6" w:rsidRPr="00A001AB" w:rsidRDefault="004D6CA6" w:rsidP="004D6CA6">
          <w:pPr>
            <w:ind w:left="360"/>
            <w:rPr>
              <w:lang w:bidi="en-US"/>
            </w:rPr>
          </w:pPr>
          <w:r w:rsidRPr="00C86188">
            <w:rPr>
              <w:rStyle w:val="PlaceholderText"/>
              <w:highlight w:val="yellow"/>
            </w:rPr>
            <w:t>Click or tap here to enter text.</w:t>
          </w:r>
        </w:p>
      </w:sdtContent>
    </w:sdt>
    <w:p w14:paraId="65F1236C" w14:textId="77777777" w:rsidR="00AD6F2E" w:rsidRDefault="00AD6F2E">
      <w:pPr>
        <w:suppressAutoHyphens w:val="0"/>
        <w:spacing w:after="160" w:line="259" w:lineRule="auto"/>
        <w:rPr>
          <w:rFonts w:asciiTheme="majorHAnsi" w:eastAsiaTheme="majorEastAsia" w:hAnsiTheme="majorHAnsi" w:cstheme="majorBidi"/>
          <w:noProof/>
          <w:color w:val="000000" w:themeColor="text1"/>
          <w:sz w:val="32"/>
          <w:szCs w:val="26"/>
        </w:rPr>
      </w:pPr>
      <w:bookmarkStart w:id="35" w:name="_Toc232176678"/>
      <w:r>
        <w:rPr>
          <w:noProof/>
        </w:rPr>
        <w:br w:type="page"/>
      </w:r>
    </w:p>
    <w:p w14:paraId="0F693110" w14:textId="11A444D4" w:rsidR="004D6CA6" w:rsidRDefault="004D6CA6" w:rsidP="004D6CA6">
      <w:pPr>
        <w:pStyle w:val="Heading2"/>
        <w:rPr>
          <w:noProof/>
        </w:rPr>
      </w:pPr>
      <w:bookmarkStart w:id="36" w:name="_Toc233788648"/>
      <w:r>
        <w:rPr>
          <w:noProof/>
        </w:rPr>
        <w:lastRenderedPageBreak/>
        <w:t>Section 5</w:t>
      </w:r>
      <w:r w:rsidR="00B170ED">
        <w:rPr>
          <w:noProof/>
        </w:rPr>
        <w:t xml:space="preserve">. This section is </w:t>
      </w:r>
      <w:r>
        <w:rPr>
          <w:noProof/>
        </w:rPr>
        <w:t>not used</w:t>
      </w:r>
      <w:bookmarkEnd w:id="36"/>
      <w:r>
        <w:rPr>
          <w:noProof/>
        </w:rPr>
        <w:br w:type="page"/>
      </w:r>
    </w:p>
    <w:p w14:paraId="14B58FE5" w14:textId="4A934920" w:rsidR="004D6CA6" w:rsidRDefault="004D6CA6" w:rsidP="004D6CA6">
      <w:pPr>
        <w:pStyle w:val="Heading2"/>
        <w:rPr>
          <w:noProof/>
        </w:rPr>
      </w:pPr>
      <w:bookmarkStart w:id="37" w:name="_Toc233788649"/>
      <w:r>
        <w:rPr>
          <w:noProof/>
        </w:rPr>
        <w:lastRenderedPageBreak/>
        <w:t>Section 6. Use of additional organizations</w:t>
      </w:r>
      <w:bookmarkEnd w:id="35"/>
      <w:bookmarkEnd w:id="37"/>
    </w:p>
    <w:p w14:paraId="145DFCD7" w14:textId="77777777" w:rsidR="004D6CA6" w:rsidRPr="00740395" w:rsidRDefault="004D6CA6" w:rsidP="004D6CA6">
      <w:pPr>
        <w:rPr>
          <w:b/>
          <w:noProof/>
          <w:lang w:bidi="en-US"/>
        </w:rPr>
      </w:pPr>
      <w:r w:rsidRPr="00740395">
        <w:rPr>
          <w:b/>
          <w:noProof/>
          <w:lang w:bidi="en-US"/>
        </w:rPr>
        <w:t>If you are using an Additional Organization, complete Attachment A to provide the required information on any Additional Organizations, including any Recipient contractors or agents or other third party that are to possess or have access to the requested data as part of the Project, and acknowledge completion. Provide one copy of Attachment A for each Additional Organization.</w:t>
      </w:r>
    </w:p>
    <w:p w14:paraId="74B983DE" w14:textId="77777777" w:rsidR="004D6CA6" w:rsidRPr="00740395" w:rsidRDefault="00B60DB4" w:rsidP="004D6CA6">
      <w:pPr>
        <w:ind w:left="270" w:hanging="270"/>
        <w:rPr>
          <w:noProof/>
          <w:lang w:bidi="en-US"/>
        </w:rPr>
      </w:pPr>
      <w:sdt>
        <w:sdtPr>
          <w:rPr>
            <w:noProof/>
            <w:lang w:bidi="en-US"/>
          </w:rPr>
          <w:id w:val="1898233480"/>
          <w14:checkbox>
            <w14:checked w14:val="0"/>
            <w14:checkedState w14:val="2612" w14:font="MS Gothic"/>
            <w14:uncheckedState w14:val="2610" w14:font="MS Gothic"/>
          </w14:checkbox>
        </w:sdtPr>
        <w:sdtEndPr/>
        <w:sdtContent>
          <w:r w:rsidR="004D6CA6">
            <w:rPr>
              <w:rFonts w:ascii="MS Gothic" w:eastAsia="MS Gothic" w:hAnsi="MS Gothic" w:hint="eastAsia"/>
              <w:noProof/>
              <w:lang w:bidi="en-US"/>
            </w:rPr>
            <w:t>☐</w:t>
          </w:r>
        </w:sdtContent>
      </w:sdt>
      <w:r w:rsidR="004D6CA6">
        <w:rPr>
          <w:noProof/>
          <w:lang w:bidi="en-US"/>
        </w:rPr>
        <w:t xml:space="preserve"> </w:t>
      </w:r>
      <w:r w:rsidR="004D6CA6" w:rsidRPr="00740395">
        <w:rPr>
          <w:noProof/>
          <w:lang w:bidi="en-US"/>
        </w:rPr>
        <w:t xml:space="preserve">I have completed and attached </w:t>
      </w:r>
      <w:r w:rsidR="004D6CA6" w:rsidRPr="00B414E2">
        <w:rPr>
          <w:rStyle w:val="Strong"/>
        </w:rPr>
        <w:t>Attachment A</w:t>
      </w:r>
      <w:r w:rsidR="004D6CA6" w:rsidRPr="00740395">
        <w:rPr>
          <w:noProof/>
          <w:lang w:bidi="en-US"/>
        </w:rPr>
        <w:t xml:space="preserve"> </w:t>
      </w:r>
      <w:r w:rsidR="004D6CA6" w:rsidRPr="00B414E2">
        <w:rPr>
          <w:rStyle w:val="Strong"/>
          <w:b w:val="0"/>
          <w:bCs w:val="0"/>
        </w:rPr>
        <w:t>for each</w:t>
      </w:r>
      <w:r w:rsidR="004D6CA6" w:rsidRPr="00740395">
        <w:rPr>
          <w:noProof/>
          <w:lang w:bidi="en-US"/>
        </w:rPr>
        <w:t xml:space="preserve"> Additional Organization that will possess or have access to the requested data.</w:t>
      </w:r>
    </w:p>
    <w:p w14:paraId="0C04CB98" w14:textId="77777777" w:rsidR="004D6CA6" w:rsidRPr="00740395" w:rsidRDefault="00B60DB4" w:rsidP="004D6CA6">
      <w:pPr>
        <w:rPr>
          <w:noProof/>
          <w:lang w:bidi="en-US"/>
        </w:rPr>
      </w:pPr>
      <w:sdt>
        <w:sdtPr>
          <w:rPr>
            <w:noProof/>
            <w:lang w:bidi="en-US"/>
          </w:rPr>
          <w:id w:val="-473303205"/>
          <w14:checkbox>
            <w14:checked w14:val="0"/>
            <w14:checkedState w14:val="2612" w14:font="MS Gothic"/>
            <w14:uncheckedState w14:val="2610" w14:font="MS Gothic"/>
          </w14:checkbox>
        </w:sdtPr>
        <w:sdtEndPr/>
        <w:sdtContent>
          <w:r w:rsidR="004D6CA6">
            <w:rPr>
              <w:rFonts w:ascii="MS Gothic" w:eastAsia="MS Gothic" w:hAnsi="MS Gothic" w:hint="eastAsia"/>
              <w:noProof/>
              <w:lang w:bidi="en-US"/>
            </w:rPr>
            <w:t>☐</w:t>
          </w:r>
        </w:sdtContent>
      </w:sdt>
      <w:r w:rsidR="004D6CA6">
        <w:rPr>
          <w:noProof/>
          <w:lang w:bidi="en-US"/>
        </w:rPr>
        <w:t xml:space="preserve"> </w:t>
      </w:r>
      <w:r w:rsidR="004D6CA6" w:rsidRPr="00740395">
        <w:rPr>
          <w:noProof/>
          <w:lang w:bidi="en-US"/>
        </w:rPr>
        <w:t>No Additional Organization is included in this application.</w:t>
      </w:r>
    </w:p>
    <w:p w14:paraId="2542177E" w14:textId="77777777" w:rsidR="004D6CA6" w:rsidRDefault="004D6CA6">
      <w:pPr>
        <w:suppressAutoHyphens w:val="0"/>
        <w:spacing w:after="160" w:line="259" w:lineRule="auto"/>
        <w:rPr>
          <w:rFonts w:asciiTheme="majorHAnsi" w:eastAsiaTheme="majorEastAsia" w:hAnsiTheme="majorHAnsi" w:cstheme="majorBidi"/>
          <w:noProof/>
          <w:color w:val="000000" w:themeColor="text1"/>
          <w:sz w:val="32"/>
          <w:szCs w:val="26"/>
        </w:rPr>
      </w:pPr>
      <w:bookmarkStart w:id="38" w:name="_Toc232176679"/>
      <w:r>
        <w:rPr>
          <w:noProof/>
        </w:rPr>
        <w:br w:type="page"/>
      </w:r>
    </w:p>
    <w:p w14:paraId="0831E4E1" w14:textId="12D8E126" w:rsidR="004D6CA6" w:rsidRDefault="004D6CA6" w:rsidP="004D6CA6">
      <w:pPr>
        <w:pStyle w:val="Heading2"/>
        <w:rPr>
          <w:noProof/>
        </w:rPr>
      </w:pPr>
      <w:bookmarkStart w:id="39" w:name="_Toc233788650"/>
      <w:r>
        <w:rPr>
          <w:noProof/>
        </w:rPr>
        <w:lastRenderedPageBreak/>
        <w:t>Section 7. Data security, transmission</w:t>
      </w:r>
      <w:bookmarkEnd w:id="38"/>
      <w:r>
        <w:rPr>
          <w:noProof/>
        </w:rPr>
        <w:t>, and storage</w:t>
      </w:r>
      <w:bookmarkEnd w:id="39"/>
    </w:p>
    <w:p w14:paraId="7D2650AB" w14:textId="77777777" w:rsidR="004D6CA6" w:rsidRPr="00053072" w:rsidRDefault="004D6CA6" w:rsidP="004D6CA6">
      <w:pPr>
        <w:rPr>
          <w:noProof/>
          <w:lang w:bidi="en-US"/>
        </w:rPr>
      </w:pPr>
      <w:r w:rsidRPr="00053072">
        <w:rPr>
          <w:noProof/>
          <w:lang w:bidi="en-US"/>
        </w:rPr>
        <w:t xml:space="preserve">Authorized Data Users must adhere to the WA-APCD rules, statute, and DUA regarding Data security, transmission, and storage. Data that include direct patient identifiers, indirect patient identifiers, unique identifiers, or any combination, will be governed by a WA-APCD DUA that provides adequate privacy and security measures, including accountability and breach notification requirements. Until data are destroyed, every copy of the data must be maintained according to the policies and procedures outlined in the WA-APCD DUA. The DMP is required by </w:t>
      </w:r>
      <w:hyperlink r:id="rId25" w:history="1">
        <w:r w:rsidRPr="00053072">
          <w:rPr>
            <w:rStyle w:val="Hyperlink"/>
            <w:rFonts w:asciiTheme="minorHAnsi" w:hAnsiTheme="minorHAnsi"/>
            <w:noProof/>
            <w:lang w:bidi="en-US"/>
          </w:rPr>
          <w:t>WAC 182-70-220</w:t>
        </w:r>
      </w:hyperlink>
      <w:r w:rsidRPr="00053072">
        <w:rPr>
          <w:noProof/>
          <w:lang w:bidi="en-US"/>
        </w:rPr>
        <w:t xml:space="preserve"> and is a companion form that accompanies the Data Application. Like the Data Application, the DMP is an Exhibit of the Data Use Agreement.</w:t>
      </w:r>
    </w:p>
    <w:p w14:paraId="41F1B485" w14:textId="77777777" w:rsidR="004D6CA6" w:rsidRPr="00053072" w:rsidRDefault="004D6CA6" w:rsidP="0024631D">
      <w:pPr>
        <w:pStyle w:val="ListParagraph"/>
        <w:numPr>
          <w:ilvl w:val="0"/>
          <w:numId w:val="9"/>
        </w:numPr>
        <w:ind w:left="360"/>
        <w:rPr>
          <w:noProof/>
          <w:lang w:bidi="en-US"/>
        </w:rPr>
      </w:pPr>
      <w:r w:rsidRPr="00053072">
        <w:rPr>
          <w:noProof/>
          <w:lang w:bidi="en-US"/>
        </w:rPr>
        <w:t>In the last five (5) years, has Applicant and/or the Additional Organization been subject to a state or federal regulatory action related to a data breach and has it been found in violation and assessed a penalty, been a party to a criminal or civil action relating to a data breach and found guilty or liable for that breach, or had to take action to notify individuals due to a data breach for data maintained by Applicant and/or the Additional Organization or for which the Applicant and/or the Additional Organization was responsible for maintaining in a secure environment?</w:t>
      </w:r>
    </w:p>
    <w:p w14:paraId="70A72AA7" w14:textId="77777777" w:rsidR="004D6CA6" w:rsidRDefault="00B60DB4" w:rsidP="004D6CA6">
      <w:pPr>
        <w:ind w:left="360"/>
        <w:rPr>
          <w:noProof/>
          <w:lang w:bidi="en-US"/>
        </w:rPr>
      </w:pPr>
      <w:sdt>
        <w:sdtPr>
          <w:rPr>
            <w:noProof/>
            <w:lang w:bidi="en-US"/>
          </w:rPr>
          <w:id w:val="1216625101"/>
          <w14:checkbox>
            <w14:checked w14:val="0"/>
            <w14:checkedState w14:val="2612" w14:font="MS Gothic"/>
            <w14:uncheckedState w14:val="2610" w14:font="MS Gothic"/>
          </w14:checkbox>
        </w:sdtPr>
        <w:sdtEndPr/>
        <w:sdtContent>
          <w:r w:rsidR="004D6CA6">
            <w:rPr>
              <w:rFonts w:ascii="MS Gothic" w:eastAsia="MS Gothic" w:hAnsi="MS Gothic" w:hint="eastAsia"/>
              <w:noProof/>
              <w:lang w:bidi="en-US"/>
            </w:rPr>
            <w:t>☐</w:t>
          </w:r>
        </w:sdtContent>
      </w:sdt>
      <w:r w:rsidR="004D6CA6">
        <w:rPr>
          <w:noProof/>
          <w:lang w:bidi="en-US"/>
        </w:rPr>
        <w:t xml:space="preserve"> </w:t>
      </w:r>
      <w:r w:rsidR="004D6CA6" w:rsidRPr="00053072">
        <w:rPr>
          <w:noProof/>
          <w:lang w:bidi="en-US"/>
        </w:rPr>
        <w:t>No</w:t>
      </w:r>
      <w:r w:rsidR="004D6CA6">
        <w:rPr>
          <w:noProof/>
          <w:lang w:bidi="en-US"/>
        </w:rPr>
        <w:t xml:space="preserve"> </w:t>
      </w:r>
    </w:p>
    <w:p w14:paraId="581C4ECA" w14:textId="77777777" w:rsidR="004D6CA6" w:rsidRDefault="00B60DB4" w:rsidP="004D6CA6">
      <w:pPr>
        <w:ind w:left="630" w:hanging="270"/>
        <w:rPr>
          <w:noProof/>
          <w:lang w:bidi="en-US"/>
        </w:rPr>
      </w:pPr>
      <w:sdt>
        <w:sdtPr>
          <w:rPr>
            <w:noProof/>
            <w:lang w:bidi="en-US"/>
          </w:rPr>
          <w:id w:val="-1969735580"/>
          <w14:checkbox>
            <w14:checked w14:val="0"/>
            <w14:checkedState w14:val="2612" w14:font="MS Gothic"/>
            <w14:uncheckedState w14:val="2610" w14:font="MS Gothic"/>
          </w14:checkbox>
        </w:sdtPr>
        <w:sdtEndPr/>
        <w:sdtContent>
          <w:r w:rsidR="004D6CA6">
            <w:rPr>
              <w:rFonts w:ascii="MS Gothic" w:eastAsia="MS Gothic" w:hAnsi="MS Gothic" w:hint="eastAsia"/>
              <w:noProof/>
              <w:lang w:bidi="en-US"/>
            </w:rPr>
            <w:t>☐</w:t>
          </w:r>
        </w:sdtContent>
      </w:sdt>
      <w:r w:rsidR="004D6CA6">
        <w:rPr>
          <w:noProof/>
          <w:lang w:bidi="en-US"/>
        </w:rPr>
        <w:t xml:space="preserve"> </w:t>
      </w:r>
      <w:r w:rsidR="004D6CA6" w:rsidRPr="00053072">
        <w:rPr>
          <w:noProof/>
          <w:lang w:bidi="en-US"/>
        </w:rPr>
        <w:t>Yes. If you answered yes, describe how the breach was resolved and what steps were taken to prevent a recurrence.</w:t>
      </w:r>
    </w:p>
    <w:sdt>
      <w:sdtPr>
        <w:rPr>
          <w:noProof/>
          <w:lang w:bidi="en-US"/>
        </w:rPr>
        <w:id w:val="-941455334"/>
        <w:placeholder>
          <w:docPart w:val="EE2B0E6DBA3A486782C5E9CA0DAE2FFE"/>
        </w:placeholder>
        <w:showingPlcHdr/>
      </w:sdtPr>
      <w:sdtEndPr/>
      <w:sdtContent>
        <w:p w14:paraId="51077A9E" w14:textId="77777777" w:rsidR="004D6CA6" w:rsidRPr="00053072" w:rsidRDefault="004D6CA6" w:rsidP="004D6CA6">
          <w:pPr>
            <w:ind w:left="360"/>
            <w:rPr>
              <w:noProof/>
              <w:lang w:bidi="en-US"/>
            </w:rPr>
          </w:pPr>
          <w:r w:rsidRPr="00C86188">
            <w:rPr>
              <w:rStyle w:val="PlaceholderText"/>
              <w:highlight w:val="yellow"/>
            </w:rPr>
            <w:t>Click or tap here to enter text.</w:t>
          </w:r>
        </w:p>
      </w:sdtContent>
    </w:sdt>
    <w:p w14:paraId="26F7D412" w14:textId="77777777" w:rsidR="004D6CA6" w:rsidRPr="00316A7B" w:rsidRDefault="004D6CA6" w:rsidP="0024631D">
      <w:pPr>
        <w:pStyle w:val="ListParagraph"/>
        <w:numPr>
          <w:ilvl w:val="0"/>
          <w:numId w:val="9"/>
        </w:numPr>
        <w:ind w:left="360"/>
        <w:rPr>
          <w:noProof/>
          <w:lang w:bidi="en-US"/>
        </w:rPr>
      </w:pPr>
      <w:r w:rsidRPr="00316A7B">
        <w:rPr>
          <w:noProof/>
          <w:lang w:bidi="en-US"/>
        </w:rPr>
        <w:t>Has Applicant and/or the Additional Organization violated a data use agreement, nondisclosure agreement or confidentiality agreement in the last three (3) years?</w:t>
      </w:r>
    </w:p>
    <w:p w14:paraId="0C8F73C2" w14:textId="77777777" w:rsidR="004D6CA6" w:rsidRDefault="00B60DB4" w:rsidP="004D6CA6">
      <w:pPr>
        <w:ind w:left="360"/>
        <w:rPr>
          <w:noProof/>
          <w:lang w:bidi="en-US"/>
        </w:rPr>
      </w:pPr>
      <w:sdt>
        <w:sdtPr>
          <w:rPr>
            <w:noProof/>
            <w:lang w:bidi="en-US"/>
          </w:rPr>
          <w:id w:val="1797409738"/>
          <w14:checkbox>
            <w14:checked w14:val="0"/>
            <w14:checkedState w14:val="2612" w14:font="MS Gothic"/>
            <w14:uncheckedState w14:val="2610" w14:font="MS Gothic"/>
          </w14:checkbox>
        </w:sdtPr>
        <w:sdtEndPr/>
        <w:sdtContent>
          <w:r w:rsidR="004D6CA6">
            <w:rPr>
              <w:rFonts w:ascii="MS Gothic" w:eastAsia="MS Gothic" w:hAnsi="MS Gothic" w:hint="eastAsia"/>
              <w:noProof/>
              <w:lang w:bidi="en-US"/>
            </w:rPr>
            <w:t>☐</w:t>
          </w:r>
        </w:sdtContent>
      </w:sdt>
      <w:r w:rsidR="004D6CA6">
        <w:rPr>
          <w:noProof/>
          <w:lang w:bidi="en-US"/>
        </w:rPr>
        <w:t xml:space="preserve"> </w:t>
      </w:r>
      <w:r w:rsidR="004D6CA6" w:rsidRPr="00316A7B">
        <w:rPr>
          <w:noProof/>
          <w:lang w:bidi="en-US"/>
        </w:rPr>
        <w:t>No</w:t>
      </w:r>
      <w:r w:rsidR="004D6CA6">
        <w:rPr>
          <w:noProof/>
          <w:lang w:bidi="en-US"/>
        </w:rPr>
        <w:t xml:space="preserve"> </w:t>
      </w:r>
    </w:p>
    <w:p w14:paraId="76589C4F" w14:textId="77777777" w:rsidR="004D6CA6" w:rsidRPr="00316A7B" w:rsidRDefault="00B60DB4" w:rsidP="004D6CA6">
      <w:pPr>
        <w:ind w:left="630" w:hanging="270"/>
        <w:rPr>
          <w:noProof/>
          <w:lang w:bidi="en-US"/>
        </w:rPr>
      </w:pPr>
      <w:sdt>
        <w:sdtPr>
          <w:rPr>
            <w:noProof/>
            <w:lang w:bidi="en-US"/>
          </w:rPr>
          <w:id w:val="-1236851424"/>
          <w14:checkbox>
            <w14:checked w14:val="0"/>
            <w14:checkedState w14:val="2612" w14:font="MS Gothic"/>
            <w14:uncheckedState w14:val="2610" w14:font="MS Gothic"/>
          </w14:checkbox>
        </w:sdtPr>
        <w:sdtEndPr/>
        <w:sdtContent>
          <w:r w:rsidR="004D6CA6">
            <w:rPr>
              <w:rFonts w:ascii="MS Gothic" w:eastAsia="MS Gothic" w:hAnsi="MS Gothic" w:hint="eastAsia"/>
              <w:noProof/>
              <w:lang w:bidi="en-US"/>
            </w:rPr>
            <w:t>☐</w:t>
          </w:r>
        </w:sdtContent>
      </w:sdt>
      <w:r w:rsidR="004D6CA6">
        <w:rPr>
          <w:noProof/>
          <w:lang w:bidi="en-US"/>
        </w:rPr>
        <w:t xml:space="preserve"> </w:t>
      </w:r>
      <w:r w:rsidR="004D6CA6" w:rsidRPr="00316A7B">
        <w:rPr>
          <w:noProof/>
          <w:lang w:bidi="en-US"/>
        </w:rPr>
        <w:t>Yes. Provide the facts surrounding the violation or data breach, the cause of the violation or data breach, and all steps taken to correct the violation or data breach and prevent a reoccurrence.</w:t>
      </w:r>
    </w:p>
    <w:sdt>
      <w:sdtPr>
        <w:rPr>
          <w:noProof/>
        </w:rPr>
        <w:id w:val="-1389944611"/>
        <w:placeholder>
          <w:docPart w:val="EE2B0E6DBA3A486782C5E9CA0DAE2FFE"/>
        </w:placeholder>
        <w:showingPlcHdr/>
      </w:sdtPr>
      <w:sdtEndPr/>
      <w:sdtContent>
        <w:p w14:paraId="407183CD" w14:textId="77777777" w:rsidR="004D6CA6" w:rsidRDefault="004D6CA6" w:rsidP="004D6CA6">
          <w:pPr>
            <w:ind w:left="360"/>
            <w:rPr>
              <w:noProof/>
            </w:rPr>
          </w:pPr>
          <w:r w:rsidRPr="00C86188">
            <w:rPr>
              <w:rStyle w:val="PlaceholderText"/>
              <w:highlight w:val="yellow"/>
            </w:rPr>
            <w:t>Click or tap here to enter text.</w:t>
          </w:r>
        </w:p>
      </w:sdtContent>
    </w:sdt>
    <w:p w14:paraId="10E6F1B2" w14:textId="77777777" w:rsidR="002845EF" w:rsidRDefault="002845EF">
      <w:pPr>
        <w:suppressAutoHyphens w:val="0"/>
        <w:spacing w:after="160" w:line="259" w:lineRule="auto"/>
        <w:rPr>
          <w:rFonts w:asciiTheme="majorHAnsi" w:eastAsiaTheme="majorEastAsia" w:hAnsiTheme="majorHAnsi" w:cstheme="majorBidi"/>
          <w:noProof/>
          <w:color w:val="000000" w:themeColor="text1"/>
          <w:sz w:val="32"/>
          <w:szCs w:val="26"/>
        </w:rPr>
      </w:pPr>
      <w:bookmarkStart w:id="40" w:name="_Toc232176681"/>
      <w:r>
        <w:rPr>
          <w:noProof/>
        </w:rPr>
        <w:br w:type="page"/>
      </w:r>
    </w:p>
    <w:p w14:paraId="3E40C54E" w14:textId="104DBA0B" w:rsidR="002845EF" w:rsidRDefault="002845EF" w:rsidP="002845EF">
      <w:pPr>
        <w:pStyle w:val="Heading2"/>
        <w:rPr>
          <w:noProof/>
        </w:rPr>
      </w:pPr>
      <w:bookmarkStart w:id="41" w:name="_Toc233788651"/>
      <w:r>
        <w:rPr>
          <w:noProof/>
        </w:rPr>
        <w:lastRenderedPageBreak/>
        <w:t>Attachment A. Additional organizations or individuals</w:t>
      </w:r>
      <w:bookmarkEnd w:id="40"/>
      <w:bookmarkEnd w:id="41"/>
    </w:p>
    <w:p w14:paraId="55DE0C43" w14:textId="77777777" w:rsidR="002845EF" w:rsidRDefault="002845EF" w:rsidP="002845EF">
      <w:pPr>
        <w:pStyle w:val="Heading3"/>
        <w:rPr>
          <w:noProof/>
        </w:rPr>
      </w:pPr>
      <w:bookmarkStart w:id="42" w:name="_Toc232176682"/>
      <w:bookmarkStart w:id="43" w:name="_Toc233788652"/>
      <w:r>
        <w:rPr>
          <w:noProof/>
        </w:rPr>
        <w:t>Additional organizaiton #</w:t>
      </w:r>
      <w:sdt>
        <w:sdtPr>
          <w:rPr>
            <w:noProof/>
          </w:rPr>
          <w:id w:val="-574904695"/>
          <w:placeholder>
            <w:docPart w:val="B4250FDE73F2404998C7C02FE5373C50"/>
          </w:placeholder>
          <w:showingPlcHdr/>
        </w:sdtPr>
        <w:sdtEndPr/>
        <w:sdtContent>
          <w:r w:rsidRPr="00EB4545">
            <w:rPr>
              <w:rStyle w:val="PlaceholderText"/>
            </w:rPr>
            <w:t>Click or tap here to enter text.</w:t>
          </w:r>
        </w:sdtContent>
      </w:sdt>
      <w:bookmarkEnd w:id="42"/>
      <w:bookmarkEnd w:id="43"/>
    </w:p>
    <w:p w14:paraId="428958C1" w14:textId="77777777" w:rsidR="002845EF" w:rsidRPr="003567D5" w:rsidRDefault="002845EF" w:rsidP="0024631D">
      <w:pPr>
        <w:pStyle w:val="ListParagraph"/>
        <w:numPr>
          <w:ilvl w:val="0"/>
          <w:numId w:val="10"/>
        </w:numPr>
        <w:ind w:left="360"/>
        <w:rPr>
          <w:b/>
          <w:noProof/>
          <w:lang w:bidi="en-US"/>
        </w:rPr>
      </w:pPr>
      <w:r w:rsidRPr="003567D5">
        <w:rPr>
          <w:b/>
          <w:noProof/>
          <w:lang w:bidi="en-US"/>
        </w:rPr>
        <w:t xml:space="preserve">Provide the following information for </w:t>
      </w:r>
      <w:r>
        <w:rPr>
          <w:b/>
          <w:noProof/>
          <w:lang w:bidi="en-US"/>
        </w:rPr>
        <w:t xml:space="preserve">each </w:t>
      </w:r>
      <w:r w:rsidRPr="003567D5">
        <w:rPr>
          <w:b/>
          <w:noProof/>
          <w:lang w:bidi="en-US"/>
        </w:rPr>
        <w:t xml:space="preserve">Additional Organization </w:t>
      </w:r>
      <w:r>
        <w:rPr>
          <w:b/>
          <w:noProof/>
          <w:lang w:bidi="en-US"/>
        </w:rPr>
        <w:t xml:space="preserve">or individual </w:t>
      </w:r>
      <w:r w:rsidRPr="003567D5">
        <w:rPr>
          <w:b/>
          <w:noProof/>
          <w:lang w:bidi="en-US"/>
        </w:rPr>
        <w:t>who will work with the WA-APCD data.</w:t>
      </w:r>
    </w:p>
    <w:tbl>
      <w:tblPr>
        <w:tblStyle w:val="PlainTable1"/>
        <w:tblW w:w="0" w:type="auto"/>
        <w:tblInd w:w="355" w:type="dxa"/>
        <w:tblLook w:val="04A0" w:firstRow="1" w:lastRow="0" w:firstColumn="1" w:lastColumn="0" w:noHBand="0" w:noVBand="1"/>
      </w:tblPr>
      <w:tblGrid>
        <w:gridCol w:w="2250"/>
        <w:gridCol w:w="6745"/>
      </w:tblGrid>
      <w:tr w:rsidR="002845EF" w14:paraId="24B02F02" w14:textId="77777777" w:rsidTr="00C02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A1ECBF7" w14:textId="77777777" w:rsidR="002845EF" w:rsidRDefault="002845EF" w:rsidP="00C0238C">
            <w:pPr>
              <w:rPr>
                <w:noProof/>
              </w:rPr>
            </w:pPr>
            <w:r>
              <w:rPr>
                <w:noProof/>
              </w:rPr>
              <w:t>Company name</w:t>
            </w:r>
          </w:p>
        </w:tc>
        <w:sdt>
          <w:sdtPr>
            <w:rPr>
              <w:noProof/>
            </w:rPr>
            <w:id w:val="-968198135"/>
            <w:placeholder>
              <w:docPart w:val="B4250FDE73F2404998C7C02FE5373C50"/>
            </w:placeholder>
            <w:showingPlcHdr/>
          </w:sdtPr>
          <w:sdtEndPr/>
          <w:sdtContent>
            <w:tc>
              <w:tcPr>
                <w:tcW w:w="6745" w:type="dxa"/>
              </w:tcPr>
              <w:p w14:paraId="7A839320" w14:textId="77777777" w:rsidR="002845EF" w:rsidRDefault="002845EF" w:rsidP="00C0238C">
                <w:pPr>
                  <w:cnfStyle w:val="100000000000" w:firstRow="1"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2845EF" w14:paraId="61DBDF66"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6082749" w14:textId="77777777" w:rsidR="002845EF" w:rsidRDefault="002845EF" w:rsidP="00C0238C">
            <w:pPr>
              <w:rPr>
                <w:noProof/>
              </w:rPr>
            </w:pPr>
            <w:r>
              <w:rPr>
                <w:noProof/>
              </w:rPr>
              <w:t>Contact person</w:t>
            </w:r>
          </w:p>
        </w:tc>
        <w:sdt>
          <w:sdtPr>
            <w:rPr>
              <w:noProof/>
            </w:rPr>
            <w:id w:val="-428433273"/>
            <w:placeholder>
              <w:docPart w:val="B4250FDE73F2404998C7C02FE5373C50"/>
            </w:placeholder>
            <w:showingPlcHdr/>
          </w:sdtPr>
          <w:sdtEndPr/>
          <w:sdtContent>
            <w:tc>
              <w:tcPr>
                <w:tcW w:w="6745" w:type="dxa"/>
              </w:tcPr>
              <w:p w14:paraId="51D7E0E7" w14:textId="77777777" w:rsidR="002845EF" w:rsidRDefault="002845EF" w:rsidP="00C0238C">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2845EF" w14:paraId="3D55F712" w14:textId="77777777" w:rsidTr="00C0238C">
        <w:tc>
          <w:tcPr>
            <w:cnfStyle w:val="001000000000" w:firstRow="0" w:lastRow="0" w:firstColumn="1" w:lastColumn="0" w:oddVBand="0" w:evenVBand="0" w:oddHBand="0" w:evenHBand="0" w:firstRowFirstColumn="0" w:firstRowLastColumn="0" w:lastRowFirstColumn="0" w:lastRowLastColumn="0"/>
            <w:tcW w:w="2250" w:type="dxa"/>
          </w:tcPr>
          <w:p w14:paraId="4B1631F5" w14:textId="77777777" w:rsidR="002845EF" w:rsidRDefault="002845EF" w:rsidP="00C0238C">
            <w:pPr>
              <w:rPr>
                <w:noProof/>
              </w:rPr>
            </w:pPr>
            <w:r>
              <w:rPr>
                <w:noProof/>
              </w:rPr>
              <w:t>Title</w:t>
            </w:r>
          </w:p>
        </w:tc>
        <w:sdt>
          <w:sdtPr>
            <w:rPr>
              <w:noProof/>
            </w:rPr>
            <w:id w:val="-512215979"/>
            <w:placeholder>
              <w:docPart w:val="B4250FDE73F2404998C7C02FE5373C50"/>
            </w:placeholder>
            <w:showingPlcHdr/>
          </w:sdtPr>
          <w:sdtEndPr/>
          <w:sdtContent>
            <w:tc>
              <w:tcPr>
                <w:tcW w:w="6745" w:type="dxa"/>
              </w:tcPr>
              <w:p w14:paraId="2D875F0B" w14:textId="77777777" w:rsidR="002845EF" w:rsidRDefault="002845EF" w:rsidP="00C0238C">
                <w:pPr>
                  <w:cnfStyle w:val="000000000000" w:firstRow="0"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2845EF" w14:paraId="13A749F3"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5F451B8" w14:textId="77777777" w:rsidR="002845EF" w:rsidRDefault="002845EF" w:rsidP="00C0238C">
            <w:pPr>
              <w:rPr>
                <w:noProof/>
              </w:rPr>
            </w:pPr>
            <w:r>
              <w:rPr>
                <w:noProof/>
              </w:rPr>
              <w:t>Address</w:t>
            </w:r>
          </w:p>
        </w:tc>
        <w:sdt>
          <w:sdtPr>
            <w:rPr>
              <w:noProof/>
            </w:rPr>
            <w:id w:val="1464541248"/>
            <w:placeholder>
              <w:docPart w:val="B4250FDE73F2404998C7C02FE5373C50"/>
            </w:placeholder>
            <w:showingPlcHdr/>
          </w:sdtPr>
          <w:sdtEndPr/>
          <w:sdtContent>
            <w:tc>
              <w:tcPr>
                <w:tcW w:w="6745" w:type="dxa"/>
              </w:tcPr>
              <w:p w14:paraId="28EFD411" w14:textId="77777777" w:rsidR="002845EF" w:rsidRDefault="002845EF" w:rsidP="00C0238C">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2845EF" w14:paraId="10FB56E6" w14:textId="77777777" w:rsidTr="00C0238C">
        <w:tc>
          <w:tcPr>
            <w:cnfStyle w:val="001000000000" w:firstRow="0" w:lastRow="0" w:firstColumn="1" w:lastColumn="0" w:oddVBand="0" w:evenVBand="0" w:oddHBand="0" w:evenHBand="0" w:firstRowFirstColumn="0" w:firstRowLastColumn="0" w:lastRowFirstColumn="0" w:lastRowLastColumn="0"/>
            <w:tcW w:w="2250" w:type="dxa"/>
          </w:tcPr>
          <w:p w14:paraId="13CCA47B" w14:textId="77777777" w:rsidR="002845EF" w:rsidRDefault="002845EF" w:rsidP="00C0238C">
            <w:pPr>
              <w:rPr>
                <w:noProof/>
              </w:rPr>
            </w:pPr>
            <w:r>
              <w:rPr>
                <w:noProof/>
              </w:rPr>
              <w:t>Telephone number</w:t>
            </w:r>
          </w:p>
        </w:tc>
        <w:sdt>
          <w:sdtPr>
            <w:rPr>
              <w:noProof/>
            </w:rPr>
            <w:id w:val="-1853868289"/>
            <w:placeholder>
              <w:docPart w:val="B4250FDE73F2404998C7C02FE5373C50"/>
            </w:placeholder>
            <w:showingPlcHdr/>
          </w:sdtPr>
          <w:sdtEndPr/>
          <w:sdtContent>
            <w:tc>
              <w:tcPr>
                <w:tcW w:w="6745" w:type="dxa"/>
              </w:tcPr>
              <w:p w14:paraId="2CCEB4D0" w14:textId="77777777" w:rsidR="002845EF" w:rsidRDefault="002845EF" w:rsidP="00C0238C">
                <w:pPr>
                  <w:cnfStyle w:val="000000000000" w:firstRow="0"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2845EF" w14:paraId="1AB26088"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5416609" w14:textId="77777777" w:rsidR="002845EF" w:rsidRDefault="002845EF" w:rsidP="00C0238C">
            <w:pPr>
              <w:rPr>
                <w:noProof/>
              </w:rPr>
            </w:pPr>
            <w:r>
              <w:rPr>
                <w:noProof/>
              </w:rPr>
              <w:t>Email address</w:t>
            </w:r>
          </w:p>
        </w:tc>
        <w:sdt>
          <w:sdtPr>
            <w:rPr>
              <w:noProof/>
            </w:rPr>
            <w:id w:val="61616541"/>
            <w:placeholder>
              <w:docPart w:val="B4250FDE73F2404998C7C02FE5373C50"/>
            </w:placeholder>
            <w:showingPlcHdr/>
          </w:sdtPr>
          <w:sdtEndPr/>
          <w:sdtContent>
            <w:tc>
              <w:tcPr>
                <w:tcW w:w="6745" w:type="dxa"/>
              </w:tcPr>
              <w:p w14:paraId="08F42EC1" w14:textId="77777777" w:rsidR="002845EF" w:rsidRDefault="002845EF" w:rsidP="00C0238C">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2845EF" w14:paraId="2F819D28" w14:textId="77777777" w:rsidTr="00C0238C">
        <w:tc>
          <w:tcPr>
            <w:cnfStyle w:val="001000000000" w:firstRow="0" w:lastRow="0" w:firstColumn="1" w:lastColumn="0" w:oddVBand="0" w:evenVBand="0" w:oddHBand="0" w:evenHBand="0" w:firstRowFirstColumn="0" w:firstRowLastColumn="0" w:lastRowFirstColumn="0" w:lastRowLastColumn="0"/>
            <w:tcW w:w="2250" w:type="dxa"/>
          </w:tcPr>
          <w:p w14:paraId="482E00A5" w14:textId="77777777" w:rsidR="002845EF" w:rsidRDefault="002845EF" w:rsidP="00C0238C">
            <w:pPr>
              <w:rPr>
                <w:noProof/>
              </w:rPr>
            </w:pPr>
            <w:r>
              <w:rPr>
                <w:noProof/>
              </w:rPr>
              <w:t>Organization website</w:t>
            </w:r>
          </w:p>
        </w:tc>
        <w:sdt>
          <w:sdtPr>
            <w:rPr>
              <w:noProof/>
            </w:rPr>
            <w:id w:val="587508525"/>
            <w:placeholder>
              <w:docPart w:val="B4250FDE73F2404998C7C02FE5373C50"/>
            </w:placeholder>
            <w:showingPlcHdr/>
          </w:sdtPr>
          <w:sdtEndPr/>
          <w:sdtContent>
            <w:tc>
              <w:tcPr>
                <w:tcW w:w="6745" w:type="dxa"/>
              </w:tcPr>
              <w:p w14:paraId="27DB9F79" w14:textId="77777777" w:rsidR="002845EF" w:rsidRDefault="002845EF" w:rsidP="00C0238C">
                <w:pPr>
                  <w:cnfStyle w:val="000000000000" w:firstRow="0"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2845EF" w14:paraId="2A10AA8B"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A76C3DA" w14:textId="77777777" w:rsidR="002845EF" w:rsidRDefault="002845EF" w:rsidP="00C0238C">
            <w:pPr>
              <w:rPr>
                <w:noProof/>
              </w:rPr>
            </w:pPr>
            <w:r>
              <w:rPr>
                <w:noProof/>
              </w:rPr>
              <w:t>Term of contract</w:t>
            </w:r>
          </w:p>
        </w:tc>
        <w:sdt>
          <w:sdtPr>
            <w:rPr>
              <w:noProof/>
            </w:rPr>
            <w:id w:val="-245961279"/>
            <w:placeholder>
              <w:docPart w:val="B4250FDE73F2404998C7C02FE5373C50"/>
            </w:placeholder>
            <w:showingPlcHdr/>
          </w:sdtPr>
          <w:sdtEndPr/>
          <w:sdtContent>
            <w:tc>
              <w:tcPr>
                <w:tcW w:w="6745" w:type="dxa"/>
              </w:tcPr>
              <w:p w14:paraId="59443E23" w14:textId="77777777" w:rsidR="002845EF" w:rsidRDefault="002845EF" w:rsidP="00C0238C">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bl>
    <w:p w14:paraId="5C6B6A90" w14:textId="77777777" w:rsidR="002845EF" w:rsidRPr="0046174A" w:rsidRDefault="002845EF" w:rsidP="0024631D">
      <w:pPr>
        <w:pStyle w:val="ListParagraph"/>
        <w:numPr>
          <w:ilvl w:val="0"/>
          <w:numId w:val="10"/>
        </w:numPr>
        <w:ind w:left="360"/>
        <w:rPr>
          <w:b/>
          <w:noProof/>
          <w:lang w:bidi="en-US"/>
        </w:rPr>
      </w:pPr>
      <w:r w:rsidRPr="0046174A">
        <w:rPr>
          <w:b/>
          <w:noProof/>
          <w:lang w:bidi="en-US"/>
        </w:rPr>
        <w:t xml:space="preserve">Will the Additional Organization </w:t>
      </w:r>
      <w:r>
        <w:rPr>
          <w:b/>
          <w:noProof/>
          <w:lang w:bidi="en-US"/>
        </w:rPr>
        <w:t xml:space="preserve">or individual </w:t>
      </w:r>
      <w:r w:rsidRPr="0046174A">
        <w:rPr>
          <w:b/>
          <w:noProof/>
          <w:lang w:bidi="en-US"/>
        </w:rPr>
        <w:t>have access to the data at a location other than your location, your off-site server, or your database?</w:t>
      </w:r>
    </w:p>
    <w:p w14:paraId="1FE40EE0" w14:textId="77777777" w:rsidR="002845EF" w:rsidRDefault="00B60DB4" w:rsidP="002845EF">
      <w:pPr>
        <w:ind w:left="360"/>
        <w:rPr>
          <w:noProof/>
          <w:lang w:bidi="en-US"/>
        </w:rPr>
      </w:pPr>
      <w:sdt>
        <w:sdtPr>
          <w:rPr>
            <w:noProof/>
            <w:lang w:bidi="en-US"/>
          </w:rPr>
          <w:id w:val="-1831126695"/>
          <w14:checkbox>
            <w14:checked w14:val="0"/>
            <w14:checkedState w14:val="2612" w14:font="MS Gothic"/>
            <w14:uncheckedState w14:val="2610" w14:font="MS Gothic"/>
          </w14:checkbox>
        </w:sdtPr>
        <w:sdtEndPr/>
        <w:sdtContent>
          <w:r w:rsidR="002845EF">
            <w:rPr>
              <w:rFonts w:ascii="MS Gothic" w:eastAsia="MS Gothic" w:hAnsi="MS Gothic" w:hint="eastAsia"/>
              <w:noProof/>
              <w:lang w:bidi="en-US"/>
            </w:rPr>
            <w:t>☐</w:t>
          </w:r>
        </w:sdtContent>
      </w:sdt>
      <w:r w:rsidR="002845EF">
        <w:rPr>
          <w:noProof/>
          <w:lang w:bidi="en-US"/>
        </w:rPr>
        <w:t xml:space="preserve"> </w:t>
      </w:r>
      <w:r w:rsidR="002845EF" w:rsidRPr="0046174A">
        <w:rPr>
          <w:noProof/>
          <w:lang w:bidi="en-US"/>
        </w:rPr>
        <w:t>No</w:t>
      </w:r>
      <w:r w:rsidR="002845EF">
        <w:rPr>
          <w:noProof/>
          <w:lang w:bidi="en-US"/>
        </w:rPr>
        <w:t xml:space="preserve"> </w:t>
      </w:r>
    </w:p>
    <w:p w14:paraId="0B1B64D2" w14:textId="77777777" w:rsidR="002845EF" w:rsidRPr="0046174A" w:rsidRDefault="00B60DB4" w:rsidP="002845EF">
      <w:pPr>
        <w:ind w:left="360"/>
        <w:rPr>
          <w:noProof/>
          <w:lang w:bidi="en-US"/>
        </w:rPr>
      </w:pPr>
      <w:sdt>
        <w:sdtPr>
          <w:rPr>
            <w:noProof/>
            <w:lang w:bidi="en-US"/>
          </w:rPr>
          <w:id w:val="-1983446492"/>
          <w14:checkbox>
            <w14:checked w14:val="0"/>
            <w14:checkedState w14:val="2612" w14:font="MS Gothic"/>
            <w14:uncheckedState w14:val="2610" w14:font="MS Gothic"/>
          </w14:checkbox>
        </w:sdtPr>
        <w:sdtEndPr/>
        <w:sdtContent>
          <w:r w:rsidR="002845EF">
            <w:rPr>
              <w:rFonts w:ascii="MS Gothic" w:eastAsia="MS Gothic" w:hAnsi="MS Gothic" w:hint="eastAsia"/>
              <w:noProof/>
              <w:lang w:bidi="en-US"/>
            </w:rPr>
            <w:t>☐</w:t>
          </w:r>
        </w:sdtContent>
      </w:sdt>
      <w:r w:rsidR="002845EF">
        <w:rPr>
          <w:noProof/>
          <w:lang w:bidi="en-US"/>
        </w:rPr>
        <w:t xml:space="preserve"> </w:t>
      </w:r>
      <w:r w:rsidR="002845EF" w:rsidRPr="0046174A">
        <w:rPr>
          <w:noProof/>
          <w:lang w:bidi="en-US"/>
        </w:rPr>
        <w:t xml:space="preserve">Yes. </w:t>
      </w:r>
    </w:p>
    <w:p w14:paraId="34F77DAB" w14:textId="77777777" w:rsidR="002845EF" w:rsidRPr="00E05852" w:rsidRDefault="002845EF" w:rsidP="0024631D">
      <w:pPr>
        <w:pStyle w:val="ListParagraph"/>
        <w:numPr>
          <w:ilvl w:val="0"/>
          <w:numId w:val="10"/>
        </w:numPr>
        <w:ind w:left="360"/>
        <w:rPr>
          <w:b/>
          <w:noProof/>
          <w:lang w:bidi="en-US"/>
        </w:rPr>
      </w:pPr>
      <w:r w:rsidRPr="00E05852">
        <w:rPr>
          <w:b/>
          <w:noProof/>
          <w:lang w:bidi="en-US"/>
        </w:rPr>
        <w:t>Describe the tasks and products assigned to this Additional Organization</w:t>
      </w:r>
      <w:r>
        <w:rPr>
          <w:b/>
          <w:noProof/>
          <w:lang w:bidi="en-US"/>
        </w:rPr>
        <w:t xml:space="preserve"> or individual</w:t>
      </w:r>
      <w:r w:rsidRPr="00E05852">
        <w:rPr>
          <w:b/>
          <w:noProof/>
          <w:lang w:bidi="en-US"/>
        </w:rPr>
        <w:t xml:space="preserve"> for this Project.</w:t>
      </w:r>
    </w:p>
    <w:sdt>
      <w:sdtPr>
        <w:rPr>
          <w:noProof/>
        </w:rPr>
        <w:id w:val="1347367433"/>
        <w:placeholder>
          <w:docPart w:val="B4250FDE73F2404998C7C02FE5373C50"/>
        </w:placeholder>
        <w:showingPlcHdr/>
      </w:sdtPr>
      <w:sdtEndPr/>
      <w:sdtContent>
        <w:p w14:paraId="159CD780" w14:textId="77777777" w:rsidR="002845EF" w:rsidRDefault="002845EF" w:rsidP="002845EF">
          <w:pPr>
            <w:ind w:left="360"/>
            <w:rPr>
              <w:noProof/>
            </w:rPr>
          </w:pPr>
          <w:r w:rsidRPr="00C86188">
            <w:rPr>
              <w:rStyle w:val="PlaceholderText"/>
              <w:highlight w:val="yellow"/>
            </w:rPr>
            <w:t>Click or tap here to enter text.</w:t>
          </w:r>
        </w:p>
      </w:sdtContent>
    </w:sdt>
    <w:p w14:paraId="3D03FCD4" w14:textId="77777777" w:rsidR="002845EF" w:rsidRPr="00544AFB" w:rsidRDefault="002845EF" w:rsidP="0024631D">
      <w:pPr>
        <w:pStyle w:val="ListParagraph"/>
        <w:numPr>
          <w:ilvl w:val="0"/>
          <w:numId w:val="10"/>
        </w:numPr>
        <w:ind w:left="360"/>
        <w:rPr>
          <w:b/>
          <w:noProof/>
          <w:lang w:bidi="en-US"/>
        </w:rPr>
      </w:pPr>
      <w:r w:rsidRPr="00544AFB">
        <w:rPr>
          <w:b/>
          <w:noProof/>
          <w:lang w:bidi="en-US"/>
        </w:rPr>
        <w:t xml:space="preserve">Describe the qualifications of this Additional Organization </w:t>
      </w:r>
      <w:r>
        <w:rPr>
          <w:b/>
          <w:noProof/>
          <w:lang w:bidi="en-US"/>
        </w:rPr>
        <w:t xml:space="preserve">or individual </w:t>
      </w:r>
      <w:r w:rsidRPr="00544AFB">
        <w:rPr>
          <w:b/>
          <w:noProof/>
          <w:lang w:bidi="en-US"/>
        </w:rPr>
        <w:t>to perform such tasks or deliver such products and attach resume(s).</w:t>
      </w:r>
    </w:p>
    <w:sdt>
      <w:sdtPr>
        <w:rPr>
          <w:noProof/>
        </w:rPr>
        <w:id w:val="-1148042165"/>
        <w:placeholder>
          <w:docPart w:val="B4250FDE73F2404998C7C02FE5373C50"/>
        </w:placeholder>
        <w:showingPlcHdr/>
      </w:sdtPr>
      <w:sdtEndPr/>
      <w:sdtContent>
        <w:p w14:paraId="5D0714C0" w14:textId="77777777" w:rsidR="002845EF" w:rsidRDefault="002845EF" w:rsidP="002845EF">
          <w:pPr>
            <w:ind w:left="360"/>
            <w:rPr>
              <w:noProof/>
            </w:rPr>
          </w:pPr>
          <w:r w:rsidRPr="00C86188">
            <w:rPr>
              <w:rStyle w:val="PlaceholderText"/>
              <w:highlight w:val="yellow"/>
            </w:rPr>
            <w:t>Click or tap here to enter text.</w:t>
          </w:r>
        </w:p>
      </w:sdtContent>
    </w:sdt>
    <w:p w14:paraId="73B3EB61" w14:textId="77777777" w:rsidR="002845EF" w:rsidRPr="00711FBB" w:rsidRDefault="002845EF" w:rsidP="0024631D">
      <w:pPr>
        <w:pStyle w:val="ListParagraph"/>
        <w:numPr>
          <w:ilvl w:val="0"/>
          <w:numId w:val="10"/>
        </w:numPr>
        <w:ind w:left="360"/>
        <w:rPr>
          <w:b/>
          <w:noProof/>
          <w:lang w:bidi="en-US"/>
        </w:rPr>
      </w:pPr>
      <w:r w:rsidRPr="00711FBB">
        <w:rPr>
          <w:b/>
          <w:noProof/>
          <w:lang w:bidi="en-US"/>
        </w:rPr>
        <w:t>Describe your oversight and monitoring of the activity and actions of this Additional Organization</w:t>
      </w:r>
      <w:r>
        <w:rPr>
          <w:b/>
          <w:noProof/>
          <w:lang w:bidi="en-US"/>
        </w:rPr>
        <w:t xml:space="preserve"> or individual</w:t>
      </w:r>
      <w:r w:rsidRPr="00711FBB">
        <w:rPr>
          <w:b/>
          <w:noProof/>
          <w:lang w:bidi="en-US"/>
        </w:rPr>
        <w:t>.</w:t>
      </w:r>
    </w:p>
    <w:sdt>
      <w:sdtPr>
        <w:rPr>
          <w:noProof/>
        </w:rPr>
        <w:id w:val="630675318"/>
        <w:placeholder>
          <w:docPart w:val="B4250FDE73F2404998C7C02FE5373C50"/>
        </w:placeholder>
        <w:showingPlcHdr/>
      </w:sdtPr>
      <w:sdtEndPr/>
      <w:sdtContent>
        <w:p w14:paraId="5859DC14" w14:textId="77777777" w:rsidR="002845EF" w:rsidRDefault="002845EF" w:rsidP="002845EF">
          <w:pPr>
            <w:ind w:left="360"/>
            <w:rPr>
              <w:noProof/>
            </w:rPr>
          </w:pPr>
          <w:r w:rsidRPr="00C86188">
            <w:rPr>
              <w:rStyle w:val="PlaceholderText"/>
              <w:highlight w:val="yellow"/>
            </w:rPr>
            <w:t>Click or tap here to enter text.</w:t>
          </w:r>
        </w:p>
      </w:sdtContent>
    </w:sdt>
    <w:p w14:paraId="74AFD3B5" w14:textId="77777777" w:rsidR="002845EF" w:rsidRDefault="002845EF">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753F033E" w14:textId="77777777" w:rsidR="00AB6A4D" w:rsidRDefault="00AB6A4D" w:rsidP="00AB6A4D">
      <w:pPr>
        <w:pStyle w:val="Heading2"/>
        <w:rPr>
          <w:noProof/>
        </w:rPr>
      </w:pPr>
      <w:bookmarkStart w:id="44" w:name="_Toc232176581"/>
      <w:bookmarkStart w:id="45" w:name="_Toc233788653"/>
      <w:r>
        <w:rPr>
          <w:noProof/>
        </w:rPr>
        <w:lastRenderedPageBreak/>
        <w:t>Exhibit C. Attestation of WA-APCD rules and policies</w:t>
      </w:r>
      <w:bookmarkEnd w:id="45"/>
    </w:p>
    <w:p w14:paraId="0D6C5777" w14:textId="77777777" w:rsidR="00AB6A4D" w:rsidRDefault="00AB6A4D" w:rsidP="00AB6A4D">
      <w:pPr>
        <w:rPr>
          <w:noProof/>
        </w:rPr>
      </w:pPr>
      <w:r w:rsidRPr="007C0297">
        <w:rPr>
          <w:noProof/>
        </w:rPr>
        <w:t xml:space="preserve">Chapter 43.371 Revised Code of Washington (RCW) establishes the framework for the creation and administration of the statewide all-payer health care claims database and Washington Administrative Code (WAC) </w:t>
      </w:r>
      <w:hyperlink r:id="rId26" w:history="1">
        <w:r w:rsidRPr="007C0297">
          <w:rPr>
            <w:rStyle w:val="Hyperlink"/>
            <w:rFonts w:asciiTheme="minorHAnsi" w:hAnsiTheme="minorHAnsi"/>
            <w:noProof/>
          </w:rPr>
          <w:t>Chapter 182-70</w:t>
        </w:r>
      </w:hyperlink>
      <w:r w:rsidRPr="007C0297">
        <w:rPr>
          <w:noProof/>
        </w:rPr>
        <w:t xml:space="preserve"> implements </w:t>
      </w:r>
      <w:hyperlink r:id="rId27" w:history="1">
        <w:r w:rsidRPr="007C0297">
          <w:rPr>
            <w:rStyle w:val="Hyperlink"/>
            <w:rFonts w:asciiTheme="minorHAnsi" w:hAnsiTheme="minorHAnsi"/>
            <w:noProof/>
          </w:rPr>
          <w:t>Chapter 43.371 RCW</w:t>
        </w:r>
      </w:hyperlink>
      <w:r w:rsidRPr="007C0297">
        <w:rPr>
          <w:noProof/>
        </w:rPr>
        <w:t>, to facilitate the creation and administration of the Washington All-Payer Claims Database (WA-APCD). The WA-APCD requires that data Recipients and other Authorized Data Users comply with all laws and rules concerning the WA-APCD.</w:t>
      </w:r>
    </w:p>
    <w:p w14:paraId="1064201D" w14:textId="77777777" w:rsidR="00AB6A4D" w:rsidRDefault="00AB6A4D" w:rsidP="00AB6A4D">
      <w:pPr>
        <w:pStyle w:val="Heading3"/>
        <w:rPr>
          <w:noProof/>
        </w:rPr>
      </w:pPr>
      <w:bookmarkStart w:id="46" w:name="_Toc232176580"/>
      <w:bookmarkStart w:id="47" w:name="_Toc233788654"/>
      <w:r>
        <w:rPr>
          <w:noProof/>
        </w:rPr>
        <w:t>Attestation</w:t>
      </w:r>
      <w:bookmarkEnd w:id="46"/>
      <w:bookmarkEnd w:id="47"/>
    </w:p>
    <w:p w14:paraId="6C30AEA2" w14:textId="77777777" w:rsidR="00AB6A4D" w:rsidRPr="00D420AF" w:rsidRDefault="00AB6A4D" w:rsidP="00AB6A4D">
      <w:pPr>
        <w:tabs>
          <w:tab w:val="right" w:pos="9360"/>
        </w:tabs>
        <w:rPr>
          <w:lang w:bidi="en-US"/>
        </w:rPr>
      </w:pPr>
      <w:r w:rsidRPr="00D420AF">
        <w:rPr>
          <w:lang w:bidi="en-US"/>
        </w:rPr>
        <w:t xml:space="preserve">By submitting this Data Application, the Applicant attests that it is aware of its data privacy and security obligations imposed by WA-APCD’s laws and rules and is compliant with the </w:t>
      </w:r>
      <w:proofErr w:type="gramStart"/>
      <w:r w:rsidRPr="00D420AF">
        <w:rPr>
          <w:lang w:bidi="en-US"/>
        </w:rPr>
        <w:t>aforementioned privacy</w:t>
      </w:r>
      <w:proofErr w:type="gramEnd"/>
      <w:r w:rsidRPr="00D420AF">
        <w:rPr>
          <w:lang w:bidi="en-US"/>
        </w:rPr>
        <w:t xml:space="preserve"> and security standards. The Applicant further agrees and understands that it is solely responsible for any breaches or unauthorized access, disclosure, or use of any WA-APCD data provided in connection with an approved Data Application.</w:t>
      </w:r>
    </w:p>
    <w:p w14:paraId="22A85C3D" w14:textId="77777777" w:rsidR="00AB6A4D" w:rsidRPr="00AB1DEE" w:rsidRDefault="00AB6A4D" w:rsidP="00AB6A4D">
      <w:pPr>
        <w:tabs>
          <w:tab w:val="right" w:pos="9360"/>
        </w:tabs>
        <w:rPr>
          <w:rStyle w:val="Strong"/>
          <w:b w:val="0"/>
          <w:bCs w:val="0"/>
        </w:rPr>
      </w:pPr>
      <w:r w:rsidRPr="00D420AF">
        <w:rPr>
          <w:lang w:bidi="en-US"/>
        </w:rPr>
        <w:t xml:space="preserve">By my signature below, I attest to (1) the accuracy of the information provided herein; (2) my organization’s ability to meet the data privacy and security requirements described in this Data Application, supporting documents and penalties associated with the inappropriate disclosures under </w:t>
      </w:r>
      <w:hyperlink r:id="rId28" w:history="1">
        <w:r w:rsidRPr="00D420AF">
          <w:rPr>
            <w:rStyle w:val="Hyperlink"/>
            <w:rFonts w:asciiTheme="minorHAnsi" w:hAnsiTheme="minorHAnsi"/>
            <w:lang w:bidi="en-US"/>
          </w:rPr>
          <w:t>RCW 43.371.070(1)</w:t>
        </w:r>
      </w:hyperlink>
      <w:r w:rsidRPr="00D420AF">
        <w:rPr>
          <w:lang w:bidi="en-US"/>
        </w:rPr>
        <w:t>; and, (3) my authority to bind the organization seeking WA-APCD data for the purposes described herein.</w:t>
      </w:r>
      <w:r w:rsidRPr="00AB1DEE">
        <w:rPr>
          <w:rStyle w:val="Strong"/>
          <w:b w:val="0"/>
          <w:bCs w:val="0"/>
        </w:rPr>
        <w:tab/>
      </w:r>
    </w:p>
    <w:tbl>
      <w:tblPr>
        <w:tblStyle w:val="PlainTable1"/>
        <w:tblW w:w="0" w:type="auto"/>
        <w:tblLayout w:type="fixed"/>
        <w:tblLook w:val="04A0" w:firstRow="1" w:lastRow="0" w:firstColumn="1" w:lastColumn="0" w:noHBand="0" w:noVBand="1"/>
      </w:tblPr>
      <w:tblGrid>
        <w:gridCol w:w="1525"/>
        <w:gridCol w:w="7470"/>
      </w:tblGrid>
      <w:tr w:rsidR="00AB6A4D" w14:paraId="2969CDF4" w14:textId="77777777" w:rsidTr="00C02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2FE74C7B" w14:textId="77777777" w:rsidR="00AB6A4D" w:rsidRDefault="00AB6A4D" w:rsidP="00C0238C">
            <w:pPr>
              <w:rPr>
                <w:noProof/>
              </w:rPr>
            </w:pPr>
            <w:r>
              <w:rPr>
                <w:noProof/>
              </w:rPr>
              <w:t>Signature of authorized signatory</w:t>
            </w:r>
          </w:p>
        </w:tc>
        <w:sdt>
          <w:sdtPr>
            <w:rPr>
              <w:noProof/>
            </w:rPr>
            <w:id w:val="-1739858098"/>
            <w:placeholder>
              <w:docPart w:val="FD3620A29DE14829A77189F957AE1843"/>
            </w:placeholder>
            <w:showingPlcHdr/>
          </w:sdtPr>
          <w:sdtEndPr/>
          <w:sdtContent>
            <w:tc>
              <w:tcPr>
                <w:tcW w:w="7470" w:type="dxa"/>
              </w:tcPr>
              <w:p w14:paraId="576DC6A0" w14:textId="77777777" w:rsidR="00AB6A4D" w:rsidRDefault="00AB6A4D" w:rsidP="00C0238C">
                <w:pPr>
                  <w:cnfStyle w:val="100000000000" w:firstRow="1"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AB6A4D" w14:paraId="470E1DDE"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5B0EDDB5" w14:textId="77777777" w:rsidR="00AB6A4D" w:rsidRDefault="00AB6A4D" w:rsidP="00C0238C">
            <w:pPr>
              <w:rPr>
                <w:noProof/>
              </w:rPr>
            </w:pPr>
            <w:r>
              <w:rPr>
                <w:noProof/>
              </w:rPr>
              <w:t>Printed name</w:t>
            </w:r>
          </w:p>
        </w:tc>
        <w:sdt>
          <w:sdtPr>
            <w:rPr>
              <w:noProof/>
            </w:rPr>
            <w:id w:val="1905713509"/>
            <w:placeholder>
              <w:docPart w:val="52A7CDFBC7984E479D30DCD80FD2112B"/>
            </w:placeholder>
            <w:showingPlcHdr/>
          </w:sdtPr>
          <w:sdtEndPr/>
          <w:sdtContent>
            <w:tc>
              <w:tcPr>
                <w:tcW w:w="7470" w:type="dxa"/>
              </w:tcPr>
              <w:p w14:paraId="645C6150" w14:textId="77777777" w:rsidR="00AB6A4D" w:rsidRDefault="00AB6A4D" w:rsidP="00C0238C">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AB6A4D" w14:paraId="2B0AC215" w14:textId="77777777" w:rsidTr="00C0238C">
        <w:tc>
          <w:tcPr>
            <w:cnfStyle w:val="001000000000" w:firstRow="0" w:lastRow="0" w:firstColumn="1" w:lastColumn="0" w:oddVBand="0" w:evenVBand="0" w:oddHBand="0" w:evenHBand="0" w:firstRowFirstColumn="0" w:firstRowLastColumn="0" w:lastRowFirstColumn="0" w:lastRowLastColumn="0"/>
            <w:tcW w:w="1525" w:type="dxa"/>
          </w:tcPr>
          <w:p w14:paraId="039CA565" w14:textId="77777777" w:rsidR="00AB6A4D" w:rsidRDefault="00AB6A4D" w:rsidP="00C0238C">
            <w:pPr>
              <w:rPr>
                <w:noProof/>
              </w:rPr>
            </w:pPr>
            <w:r>
              <w:rPr>
                <w:noProof/>
              </w:rPr>
              <w:t>Title</w:t>
            </w:r>
          </w:p>
        </w:tc>
        <w:sdt>
          <w:sdtPr>
            <w:rPr>
              <w:noProof/>
            </w:rPr>
            <w:id w:val="1145706857"/>
            <w:placeholder>
              <w:docPart w:val="52A7CDFBC7984E479D30DCD80FD2112B"/>
            </w:placeholder>
            <w:showingPlcHdr/>
          </w:sdtPr>
          <w:sdtEndPr/>
          <w:sdtContent>
            <w:tc>
              <w:tcPr>
                <w:tcW w:w="7470" w:type="dxa"/>
              </w:tcPr>
              <w:p w14:paraId="2B81BBB4" w14:textId="77777777" w:rsidR="00AB6A4D" w:rsidRDefault="00AB6A4D" w:rsidP="00C0238C">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AB6A4D" w14:paraId="69297E58"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56C4635D" w14:textId="77777777" w:rsidR="00AB6A4D" w:rsidRDefault="00AB6A4D" w:rsidP="00C0238C">
            <w:pPr>
              <w:rPr>
                <w:noProof/>
              </w:rPr>
            </w:pPr>
          </w:p>
        </w:tc>
        <w:tc>
          <w:tcPr>
            <w:tcW w:w="7470" w:type="dxa"/>
          </w:tcPr>
          <w:p w14:paraId="4724C86B" w14:textId="77777777" w:rsidR="00AB6A4D" w:rsidRDefault="00B60DB4" w:rsidP="00C0238C">
            <w:pPr>
              <w:cnfStyle w:val="000000100000" w:firstRow="0" w:lastRow="0" w:firstColumn="0" w:lastColumn="0" w:oddVBand="0" w:evenVBand="0" w:oddHBand="1" w:evenHBand="0" w:firstRowFirstColumn="0" w:firstRowLastColumn="0" w:lastRowFirstColumn="0" w:lastRowLastColumn="0"/>
              <w:rPr>
                <w:noProof/>
              </w:rPr>
            </w:pPr>
            <w:sdt>
              <w:sdtPr>
                <w:rPr>
                  <w:noProof/>
                </w:rPr>
                <w:id w:val="189266751"/>
                <w14:checkbox>
                  <w14:checked w14:val="0"/>
                  <w14:checkedState w14:val="2612" w14:font="MS Gothic"/>
                  <w14:uncheckedState w14:val="2610" w14:font="MS Gothic"/>
                </w14:checkbox>
              </w:sdtPr>
              <w:sdtEndPr/>
              <w:sdtContent>
                <w:r w:rsidR="00AB6A4D">
                  <w:rPr>
                    <w:rFonts w:ascii="MS Gothic" w:eastAsia="MS Gothic" w:hAnsi="MS Gothic" w:hint="eastAsia"/>
                    <w:noProof/>
                  </w:rPr>
                  <w:t>☐</w:t>
                </w:r>
              </w:sdtContent>
            </w:sdt>
            <w:r w:rsidR="00AB6A4D">
              <w:rPr>
                <w:noProof/>
              </w:rPr>
              <w:t xml:space="preserve">Recipient organization, </w:t>
            </w:r>
            <w:sdt>
              <w:sdtPr>
                <w:rPr>
                  <w:noProof/>
                </w:rPr>
                <w:id w:val="69394201"/>
                <w14:checkbox>
                  <w14:checked w14:val="0"/>
                  <w14:checkedState w14:val="2612" w14:font="MS Gothic"/>
                  <w14:uncheckedState w14:val="2610" w14:font="MS Gothic"/>
                </w14:checkbox>
              </w:sdtPr>
              <w:sdtEndPr/>
              <w:sdtContent>
                <w:r w:rsidR="00AB6A4D">
                  <w:rPr>
                    <w:rFonts w:ascii="MS Gothic" w:eastAsia="MS Gothic" w:hAnsi="MS Gothic" w:hint="eastAsia"/>
                    <w:noProof/>
                  </w:rPr>
                  <w:t>☐</w:t>
                </w:r>
              </w:sdtContent>
            </w:sdt>
            <w:r w:rsidR="00AB6A4D">
              <w:rPr>
                <w:noProof/>
              </w:rPr>
              <w:t>Additional Organization</w:t>
            </w:r>
          </w:p>
        </w:tc>
      </w:tr>
      <w:tr w:rsidR="00AB6A4D" w14:paraId="142D6FB4" w14:textId="77777777" w:rsidTr="00C0238C">
        <w:tc>
          <w:tcPr>
            <w:cnfStyle w:val="001000000000" w:firstRow="0" w:lastRow="0" w:firstColumn="1" w:lastColumn="0" w:oddVBand="0" w:evenVBand="0" w:oddHBand="0" w:evenHBand="0" w:firstRowFirstColumn="0" w:firstRowLastColumn="0" w:lastRowFirstColumn="0" w:lastRowLastColumn="0"/>
            <w:tcW w:w="1525" w:type="dxa"/>
          </w:tcPr>
          <w:p w14:paraId="77E0EF20" w14:textId="77777777" w:rsidR="00AB6A4D" w:rsidRDefault="00AB6A4D" w:rsidP="00C0238C">
            <w:pPr>
              <w:rPr>
                <w:noProof/>
              </w:rPr>
            </w:pPr>
            <w:r>
              <w:rPr>
                <w:noProof/>
              </w:rPr>
              <w:t>Organization name</w:t>
            </w:r>
          </w:p>
        </w:tc>
        <w:sdt>
          <w:sdtPr>
            <w:rPr>
              <w:noProof/>
            </w:rPr>
            <w:id w:val="515964740"/>
            <w:placeholder>
              <w:docPart w:val="52A7CDFBC7984E479D30DCD80FD2112B"/>
            </w:placeholder>
            <w:showingPlcHdr/>
          </w:sdtPr>
          <w:sdtEndPr/>
          <w:sdtContent>
            <w:tc>
              <w:tcPr>
                <w:tcW w:w="7470" w:type="dxa"/>
              </w:tcPr>
              <w:p w14:paraId="0B4293D1" w14:textId="77777777" w:rsidR="00AB6A4D" w:rsidRDefault="00AB6A4D" w:rsidP="00C0238C">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AB6A4D" w14:paraId="75C39A88"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2E22F767" w14:textId="77777777" w:rsidR="00AB6A4D" w:rsidRDefault="00AB6A4D" w:rsidP="00C0238C">
            <w:pPr>
              <w:rPr>
                <w:noProof/>
              </w:rPr>
            </w:pPr>
            <w:r>
              <w:rPr>
                <w:noProof/>
              </w:rPr>
              <w:t>Date</w:t>
            </w:r>
          </w:p>
        </w:tc>
        <w:sdt>
          <w:sdtPr>
            <w:rPr>
              <w:noProof/>
            </w:rPr>
            <w:id w:val="1181860661"/>
            <w:placeholder>
              <w:docPart w:val="C3F3C7686AB04156863BED5AB6A5D70A"/>
            </w:placeholder>
            <w:showingPlcHdr/>
            <w:date>
              <w:dateFormat w:val="M/d/yyyy"/>
              <w:lid w:val="en-US"/>
              <w:storeMappedDataAs w:val="dateTime"/>
              <w:calendar w:val="gregorian"/>
            </w:date>
          </w:sdtPr>
          <w:sdtEndPr/>
          <w:sdtContent>
            <w:tc>
              <w:tcPr>
                <w:tcW w:w="7470" w:type="dxa"/>
              </w:tcPr>
              <w:p w14:paraId="0E79E7F0" w14:textId="77777777" w:rsidR="00AB6A4D" w:rsidRDefault="00AB6A4D" w:rsidP="00C0238C">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to enter a date.</w:t>
                </w:r>
              </w:p>
            </w:tc>
          </w:sdtContent>
        </w:sdt>
      </w:tr>
    </w:tbl>
    <w:p w14:paraId="63920E64" w14:textId="77777777" w:rsidR="00AB6A4D" w:rsidRDefault="00AB6A4D">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33A01BD3" w14:textId="14177938" w:rsidR="00AB6A4D" w:rsidRPr="00DE105D" w:rsidRDefault="00AB6A4D" w:rsidP="00AB6A4D">
      <w:pPr>
        <w:pStyle w:val="Heading2"/>
        <w:rPr>
          <w:noProof/>
        </w:rPr>
      </w:pPr>
      <w:bookmarkStart w:id="48" w:name="_Toc233788655"/>
      <w:r w:rsidRPr="00DE105D">
        <w:rPr>
          <w:noProof/>
        </w:rPr>
        <w:lastRenderedPageBreak/>
        <w:t>Exhibit D. Confidentiality agreement</w:t>
      </w:r>
      <w:bookmarkEnd w:id="44"/>
      <w:bookmarkEnd w:id="48"/>
    </w:p>
    <w:p w14:paraId="20584AA4" w14:textId="77777777" w:rsidR="00AB6A4D" w:rsidRPr="00DE105D" w:rsidRDefault="00AB6A4D" w:rsidP="00AB6A4D">
      <w:pPr>
        <w:rPr>
          <w:noProof/>
        </w:rPr>
      </w:pPr>
      <w:r w:rsidRPr="00DE105D">
        <w:rPr>
          <w:noProof/>
        </w:rPr>
        <w:t xml:space="preserve">The Washington All-Payer Claims Database (WA-APCD) Data Recipient </w:t>
      </w:r>
      <w:sdt>
        <w:sdtPr>
          <w:rPr>
            <w:noProof/>
          </w:rPr>
          <w:id w:val="-1922787895"/>
          <w:placeholder>
            <w:docPart w:val="F72126B7C76F449F85B8E47C6D29776B"/>
          </w:placeholder>
          <w:showingPlcHdr/>
        </w:sdtPr>
        <w:sdtEndPr/>
        <w:sdtContent>
          <w:r w:rsidRPr="00DE105D">
            <w:rPr>
              <w:noProof/>
            </w:rPr>
            <w:t>Click or tap here to enter text.</w:t>
          </w:r>
        </w:sdtContent>
      </w:sdt>
      <w:r w:rsidRPr="00DE105D">
        <w:rPr>
          <w:noProof/>
        </w:rPr>
        <w:t>, recipient employees, and all other individuals who will have access to or responsibility for the released Data (Authorized Data Users), including individuals from Additional Organizations, shall execute this WA-APCD Confidentiality Agreement.</w:t>
      </w:r>
    </w:p>
    <w:p w14:paraId="76343903" w14:textId="77777777" w:rsidR="00AB6A4D" w:rsidRPr="00DE105D" w:rsidRDefault="00AB6A4D" w:rsidP="00AB6A4D">
      <w:pPr>
        <w:rPr>
          <w:noProof/>
        </w:rPr>
      </w:pPr>
      <w:r w:rsidRPr="00DE105D">
        <w:rPr>
          <w:noProof/>
        </w:rPr>
        <w:t xml:space="preserve">I, </w:t>
      </w:r>
      <w:sdt>
        <w:sdtPr>
          <w:rPr>
            <w:noProof/>
          </w:rPr>
          <w:id w:val="458922402"/>
          <w:placeholder>
            <w:docPart w:val="F72126B7C76F449F85B8E47C6D29776B"/>
          </w:placeholder>
          <w:showingPlcHdr/>
        </w:sdtPr>
        <w:sdtEndPr/>
        <w:sdtContent>
          <w:r w:rsidRPr="00DE105D">
            <w:rPr>
              <w:noProof/>
              <w:highlight w:val="yellow"/>
            </w:rPr>
            <w:t>Click or tap here to enter text.</w:t>
          </w:r>
        </w:sdtContent>
      </w:sdt>
      <w:r w:rsidRPr="00DE105D">
        <w:rPr>
          <w:noProof/>
        </w:rPr>
        <w:t>, Authorized Data User, hereby acknowledge that, pursuant to the Data Use Agreement (“Agreement”) between Recipient, the Washington State Health Care Authority and the Lead Organization, I could acquire or have access to confidential information including, but not limited to, individually identifiable patient information, direct patient identifiers, indirect patient identifiers, unique identifiers, or any combination thereof.</w:t>
      </w:r>
    </w:p>
    <w:p w14:paraId="4C7C1436" w14:textId="77777777" w:rsidR="00AB6A4D" w:rsidRPr="00DE105D" w:rsidRDefault="00AB6A4D" w:rsidP="00AB6A4D">
      <w:pPr>
        <w:rPr>
          <w:noProof/>
        </w:rPr>
      </w:pPr>
      <w:r w:rsidRPr="00DE105D">
        <w:rPr>
          <w:noProof/>
        </w:rPr>
        <w:t>I will comply with all of the terms of the Agreement regarding my access, use, and disclosure of any Data. I will at all times maintain the confidentiality of this Data. I will not access, use or disclose the Data for any purpose not approved in the Agreement. I will not, either directly or indirectly, disclose or otherwise make the Data available to any unauthorized person, including affiliated entities. I will not attempt to identify parties that have been de-identified in the Data output, “reverse engineer,” decompile, or in any other way attempt to discern the identities of the specific parties contained in the WA-APCD Data.  I will not translate, convert, adopt, alter, modify, enhance, add to, delete, or tamper with any WA-APCD Data.</w:t>
      </w:r>
    </w:p>
    <w:p w14:paraId="4F2039A7" w14:textId="77777777" w:rsidR="00AB6A4D" w:rsidRPr="00DE105D" w:rsidRDefault="00AB6A4D" w:rsidP="00AB6A4D">
      <w:pPr>
        <w:rPr>
          <w:noProof/>
        </w:rPr>
      </w:pPr>
      <w:r w:rsidRPr="00DE105D">
        <w:rPr>
          <w:noProof/>
        </w:rPr>
        <w:t xml:space="preserve">I understand that any violations of this Agreement, </w:t>
      </w:r>
      <w:hyperlink r:id="rId29" w:history="1">
        <w:r w:rsidRPr="00DE105D">
          <w:rPr>
            <w:rStyle w:val="Hyperlink"/>
            <w:rFonts w:asciiTheme="minorHAnsi" w:hAnsiTheme="minorHAnsi"/>
            <w:noProof/>
          </w:rPr>
          <w:t>WAC 182-70-500</w:t>
        </w:r>
      </w:hyperlink>
      <w:r w:rsidRPr="00DE105D">
        <w:rPr>
          <w:noProof/>
        </w:rPr>
        <w:t xml:space="preserve"> through </w:t>
      </w:r>
      <w:hyperlink r:id="rId30" w:history="1">
        <w:r w:rsidRPr="00DE105D">
          <w:rPr>
            <w:rStyle w:val="Hyperlink"/>
            <w:rFonts w:asciiTheme="minorHAnsi" w:hAnsiTheme="minorHAnsi"/>
            <w:noProof/>
          </w:rPr>
          <w:t>182-70-520</w:t>
        </w:r>
      </w:hyperlink>
      <w:r w:rsidRPr="00DE105D">
        <w:rPr>
          <w:noProof/>
        </w:rPr>
        <w:t xml:space="preserve"> (data release requirements</w:t>
      </w:r>
      <w:hyperlink r:id="rId31" w:history="1">
        <w:r w:rsidRPr="00DE105D">
          <w:rPr>
            <w:rStyle w:val="Hyperlink"/>
            <w:rFonts w:asciiTheme="minorHAnsi" w:hAnsiTheme="minorHAnsi"/>
            <w:noProof/>
          </w:rPr>
          <w:t>), WAC 182-70-250</w:t>
        </w:r>
      </w:hyperlink>
      <w:r w:rsidRPr="00DE105D">
        <w:rPr>
          <w:noProof/>
        </w:rPr>
        <w:t xml:space="preserve"> (data breaches</w:t>
      </w:r>
      <w:hyperlink r:id="rId32" w:history="1">
        <w:r w:rsidRPr="00DE105D">
          <w:rPr>
            <w:rStyle w:val="Hyperlink"/>
            <w:rFonts w:asciiTheme="minorHAnsi" w:hAnsiTheme="minorHAnsi"/>
            <w:noProof/>
          </w:rPr>
          <w:t>), WAC 182-70-270</w:t>
        </w:r>
      </w:hyperlink>
      <w:r w:rsidRPr="00DE105D">
        <w:rPr>
          <w:noProof/>
        </w:rPr>
        <w:t xml:space="preserve"> (data destruction), and other laws protecting data privacy and security may subject me to criminal or civil liability. I understand the penalties associated with the inappropriate disclosures or uses of direct patient identifiers or indirect patient identifiers adopted under </w:t>
      </w:r>
      <w:hyperlink r:id="rId33" w:history="1">
        <w:r w:rsidRPr="00DE105D">
          <w:rPr>
            <w:rStyle w:val="Hyperlink"/>
            <w:rFonts w:asciiTheme="minorHAnsi" w:hAnsiTheme="minorHAnsi"/>
            <w:noProof/>
          </w:rPr>
          <w:t>RCW 43.371.070(1)</w:t>
        </w:r>
      </w:hyperlink>
      <w:r w:rsidRPr="00DE105D">
        <w:rPr>
          <w:noProof/>
        </w:rPr>
        <w:t xml:space="preserve"> and </w:t>
      </w:r>
      <w:hyperlink r:id="rId34" w:history="1">
        <w:r w:rsidRPr="00DE105D">
          <w:rPr>
            <w:rStyle w:val="Hyperlink"/>
            <w:rFonts w:asciiTheme="minorHAnsi" w:hAnsiTheme="minorHAnsi"/>
            <w:noProof/>
          </w:rPr>
          <w:t>WAC 182-70-600</w:t>
        </w:r>
      </w:hyperlink>
      <w:r w:rsidRPr="00DE105D">
        <w:rPr>
          <w:noProof/>
        </w:rPr>
        <w:t xml:space="preserve"> through </w:t>
      </w:r>
      <w:hyperlink r:id="rId35" w:history="1">
        <w:r w:rsidRPr="00DE105D">
          <w:rPr>
            <w:rStyle w:val="Hyperlink"/>
            <w:rFonts w:asciiTheme="minorHAnsi" w:hAnsiTheme="minorHAnsi"/>
            <w:noProof/>
          </w:rPr>
          <w:t>182-70-665</w:t>
        </w:r>
      </w:hyperlink>
      <w:r w:rsidRPr="00DE105D">
        <w:rPr>
          <w:noProof/>
        </w:rPr>
        <w:t>. I further understand that the WA-APCD Lead Organization shall notify state and federal law enforcement officials, as applicable, of any Data breaches in connection with any violation of this Agreement.</w:t>
      </w:r>
    </w:p>
    <w:tbl>
      <w:tblPr>
        <w:tblStyle w:val="PlainTable1"/>
        <w:tblW w:w="0" w:type="auto"/>
        <w:tblLayout w:type="fixed"/>
        <w:tblLook w:val="04A0" w:firstRow="1" w:lastRow="0" w:firstColumn="1" w:lastColumn="0" w:noHBand="0" w:noVBand="1"/>
      </w:tblPr>
      <w:tblGrid>
        <w:gridCol w:w="2065"/>
        <w:gridCol w:w="6930"/>
      </w:tblGrid>
      <w:tr w:rsidR="00AB6A4D" w:rsidRPr="00DE105D" w14:paraId="4FB23A3D" w14:textId="77777777" w:rsidTr="00C02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25093F0" w14:textId="77777777" w:rsidR="00AB6A4D" w:rsidRPr="00DE105D" w:rsidRDefault="00AB6A4D" w:rsidP="00C0238C">
            <w:pPr>
              <w:rPr>
                <w:noProof/>
              </w:rPr>
            </w:pPr>
            <w:r w:rsidRPr="00DE105D">
              <w:rPr>
                <w:noProof/>
              </w:rPr>
              <w:t>Signature</w:t>
            </w:r>
          </w:p>
        </w:tc>
        <w:sdt>
          <w:sdtPr>
            <w:rPr>
              <w:noProof/>
            </w:rPr>
            <w:id w:val="1015345651"/>
            <w:placeholder>
              <w:docPart w:val="4BEDBB7E05C346CC80409FD2CD069A4E"/>
            </w:placeholder>
            <w:showingPlcHdr/>
          </w:sdtPr>
          <w:sdtEndPr/>
          <w:sdtContent>
            <w:tc>
              <w:tcPr>
                <w:tcW w:w="6930" w:type="dxa"/>
              </w:tcPr>
              <w:p w14:paraId="0848109E" w14:textId="77777777" w:rsidR="00AB6A4D" w:rsidRPr="00DE105D" w:rsidRDefault="00AB6A4D" w:rsidP="00C0238C">
                <w:pPr>
                  <w:cnfStyle w:val="100000000000" w:firstRow="1" w:lastRow="0" w:firstColumn="0" w:lastColumn="0" w:oddVBand="0" w:evenVBand="0" w:oddHBand="0" w:evenHBand="0" w:firstRowFirstColumn="0" w:firstRowLastColumn="0" w:lastRowFirstColumn="0" w:lastRowLastColumn="0"/>
                  <w:rPr>
                    <w:noProof/>
                  </w:rPr>
                </w:pPr>
                <w:r w:rsidRPr="00E17AEB">
                  <w:rPr>
                    <w:noProof/>
                    <w:highlight w:val="yellow"/>
                  </w:rPr>
                  <w:t>Click or tap here to enter text.</w:t>
                </w:r>
              </w:p>
            </w:tc>
          </w:sdtContent>
        </w:sdt>
      </w:tr>
      <w:tr w:rsidR="00AB6A4D" w:rsidRPr="00DE105D" w14:paraId="7FBA5951"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37122E3" w14:textId="77777777" w:rsidR="00AB6A4D" w:rsidRPr="00DE105D" w:rsidRDefault="00AB6A4D" w:rsidP="00C0238C">
            <w:pPr>
              <w:rPr>
                <w:noProof/>
              </w:rPr>
            </w:pPr>
            <w:r w:rsidRPr="00DE105D">
              <w:rPr>
                <w:noProof/>
              </w:rPr>
              <w:t>Printed name</w:t>
            </w:r>
          </w:p>
        </w:tc>
        <w:sdt>
          <w:sdtPr>
            <w:rPr>
              <w:noProof/>
            </w:rPr>
            <w:id w:val="943961188"/>
            <w:placeholder>
              <w:docPart w:val="28444F5B90744E5F94ACA2DD226300B4"/>
            </w:placeholder>
            <w:showingPlcHdr/>
          </w:sdtPr>
          <w:sdtEndPr/>
          <w:sdtContent>
            <w:tc>
              <w:tcPr>
                <w:tcW w:w="6930" w:type="dxa"/>
              </w:tcPr>
              <w:p w14:paraId="26540115" w14:textId="77777777" w:rsidR="00AB6A4D" w:rsidRPr="00DE105D" w:rsidRDefault="00AB6A4D" w:rsidP="00C0238C">
                <w:pPr>
                  <w:cnfStyle w:val="000000100000" w:firstRow="0" w:lastRow="0" w:firstColumn="0" w:lastColumn="0" w:oddVBand="0" w:evenVBand="0" w:oddHBand="1" w:evenHBand="0" w:firstRowFirstColumn="0" w:firstRowLastColumn="0" w:lastRowFirstColumn="0" w:lastRowLastColumn="0"/>
                  <w:rPr>
                    <w:noProof/>
                  </w:rPr>
                </w:pPr>
                <w:r w:rsidRPr="00E17AEB">
                  <w:rPr>
                    <w:noProof/>
                    <w:highlight w:val="yellow"/>
                  </w:rPr>
                  <w:t>Click or tap here to enter text.</w:t>
                </w:r>
              </w:p>
            </w:tc>
          </w:sdtContent>
        </w:sdt>
      </w:tr>
      <w:tr w:rsidR="00AB6A4D" w:rsidRPr="00DE105D" w14:paraId="3971A16E" w14:textId="77777777" w:rsidTr="00C0238C">
        <w:tc>
          <w:tcPr>
            <w:cnfStyle w:val="001000000000" w:firstRow="0" w:lastRow="0" w:firstColumn="1" w:lastColumn="0" w:oddVBand="0" w:evenVBand="0" w:oddHBand="0" w:evenHBand="0" w:firstRowFirstColumn="0" w:firstRowLastColumn="0" w:lastRowFirstColumn="0" w:lastRowLastColumn="0"/>
            <w:tcW w:w="2065" w:type="dxa"/>
          </w:tcPr>
          <w:p w14:paraId="2B017EB3" w14:textId="77777777" w:rsidR="00AB6A4D" w:rsidRPr="00DE105D" w:rsidRDefault="00AB6A4D" w:rsidP="00C0238C">
            <w:pPr>
              <w:rPr>
                <w:noProof/>
              </w:rPr>
            </w:pPr>
            <w:r w:rsidRPr="00DE105D">
              <w:rPr>
                <w:noProof/>
              </w:rPr>
              <w:t>Title</w:t>
            </w:r>
          </w:p>
        </w:tc>
        <w:sdt>
          <w:sdtPr>
            <w:rPr>
              <w:noProof/>
            </w:rPr>
            <w:id w:val="-720893495"/>
            <w:placeholder>
              <w:docPart w:val="28444F5B90744E5F94ACA2DD226300B4"/>
            </w:placeholder>
            <w:showingPlcHdr/>
          </w:sdtPr>
          <w:sdtEndPr/>
          <w:sdtContent>
            <w:tc>
              <w:tcPr>
                <w:tcW w:w="6930" w:type="dxa"/>
              </w:tcPr>
              <w:p w14:paraId="73665FAF" w14:textId="77777777" w:rsidR="00AB6A4D" w:rsidRPr="00DE105D" w:rsidRDefault="00AB6A4D" w:rsidP="00C0238C">
                <w:pPr>
                  <w:cnfStyle w:val="000000000000" w:firstRow="0" w:lastRow="0" w:firstColumn="0" w:lastColumn="0" w:oddVBand="0" w:evenVBand="0" w:oddHBand="0" w:evenHBand="0" w:firstRowFirstColumn="0" w:firstRowLastColumn="0" w:lastRowFirstColumn="0" w:lastRowLastColumn="0"/>
                  <w:rPr>
                    <w:noProof/>
                  </w:rPr>
                </w:pPr>
                <w:r w:rsidRPr="00E17AEB">
                  <w:rPr>
                    <w:noProof/>
                    <w:highlight w:val="yellow"/>
                  </w:rPr>
                  <w:t>Click or tap here to enter text.</w:t>
                </w:r>
              </w:p>
            </w:tc>
          </w:sdtContent>
        </w:sdt>
      </w:tr>
      <w:tr w:rsidR="00AB6A4D" w:rsidRPr="00DE105D" w14:paraId="65A4DD42"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74ABF51" w14:textId="77777777" w:rsidR="00AB6A4D" w:rsidRPr="00DE105D" w:rsidRDefault="00AB6A4D" w:rsidP="00C0238C">
            <w:pPr>
              <w:rPr>
                <w:noProof/>
              </w:rPr>
            </w:pPr>
          </w:p>
        </w:tc>
        <w:tc>
          <w:tcPr>
            <w:tcW w:w="6930" w:type="dxa"/>
          </w:tcPr>
          <w:p w14:paraId="699A75C4" w14:textId="77777777" w:rsidR="00AB6A4D" w:rsidRPr="00DE105D" w:rsidRDefault="00B60DB4" w:rsidP="00C0238C">
            <w:pPr>
              <w:cnfStyle w:val="000000100000" w:firstRow="0" w:lastRow="0" w:firstColumn="0" w:lastColumn="0" w:oddVBand="0" w:evenVBand="0" w:oddHBand="1" w:evenHBand="0" w:firstRowFirstColumn="0" w:firstRowLastColumn="0" w:lastRowFirstColumn="0" w:lastRowLastColumn="0"/>
              <w:rPr>
                <w:noProof/>
              </w:rPr>
            </w:pPr>
            <w:sdt>
              <w:sdtPr>
                <w:rPr>
                  <w:noProof/>
                </w:rPr>
                <w:id w:val="-1351866867"/>
                <w14:checkbox>
                  <w14:checked w14:val="0"/>
                  <w14:checkedState w14:val="2612" w14:font="MS Gothic"/>
                  <w14:uncheckedState w14:val="2610" w14:font="MS Gothic"/>
                </w14:checkbox>
              </w:sdtPr>
              <w:sdtEndPr/>
              <w:sdtContent>
                <w:r w:rsidR="00AB6A4D" w:rsidRPr="00DE105D">
                  <w:rPr>
                    <w:noProof/>
                  </w:rPr>
                  <w:t>☐</w:t>
                </w:r>
              </w:sdtContent>
            </w:sdt>
            <w:r w:rsidR="00AB6A4D" w:rsidRPr="00DE105D">
              <w:rPr>
                <w:noProof/>
              </w:rPr>
              <w:t xml:space="preserve">Recipient organization, </w:t>
            </w:r>
            <w:sdt>
              <w:sdtPr>
                <w:rPr>
                  <w:noProof/>
                </w:rPr>
                <w:id w:val="371575008"/>
                <w14:checkbox>
                  <w14:checked w14:val="0"/>
                  <w14:checkedState w14:val="2612" w14:font="MS Gothic"/>
                  <w14:uncheckedState w14:val="2610" w14:font="MS Gothic"/>
                </w14:checkbox>
              </w:sdtPr>
              <w:sdtEndPr/>
              <w:sdtContent>
                <w:r w:rsidR="00AB6A4D" w:rsidRPr="00DE105D">
                  <w:rPr>
                    <w:noProof/>
                  </w:rPr>
                  <w:t>☐</w:t>
                </w:r>
              </w:sdtContent>
            </w:sdt>
            <w:r w:rsidR="00AB6A4D" w:rsidRPr="00DE105D">
              <w:rPr>
                <w:noProof/>
              </w:rPr>
              <w:t>Additional Organization</w:t>
            </w:r>
          </w:p>
        </w:tc>
      </w:tr>
      <w:tr w:rsidR="00AB6A4D" w:rsidRPr="00DE105D" w14:paraId="6CE9B51D" w14:textId="77777777" w:rsidTr="00C0238C">
        <w:tc>
          <w:tcPr>
            <w:cnfStyle w:val="001000000000" w:firstRow="0" w:lastRow="0" w:firstColumn="1" w:lastColumn="0" w:oddVBand="0" w:evenVBand="0" w:oddHBand="0" w:evenHBand="0" w:firstRowFirstColumn="0" w:firstRowLastColumn="0" w:lastRowFirstColumn="0" w:lastRowLastColumn="0"/>
            <w:tcW w:w="2065" w:type="dxa"/>
          </w:tcPr>
          <w:p w14:paraId="00C90CE4" w14:textId="77777777" w:rsidR="00AB6A4D" w:rsidRPr="00DE105D" w:rsidRDefault="00AB6A4D" w:rsidP="00C0238C">
            <w:pPr>
              <w:rPr>
                <w:noProof/>
              </w:rPr>
            </w:pPr>
            <w:r w:rsidRPr="00DE105D">
              <w:rPr>
                <w:noProof/>
              </w:rPr>
              <w:t>Organization name</w:t>
            </w:r>
          </w:p>
        </w:tc>
        <w:sdt>
          <w:sdtPr>
            <w:rPr>
              <w:noProof/>
            </w:rPr>
            <w:id w:val="-1282184394"/>
            <w:placeholder>
              <w:docPart w:val="28444F5B90744E5F94ACA2DD226300B4"/>
            </w:placeholder>
            <w:showingPlcHdr/>
          </w:sdtPr>
          <w:sdtEndPr/>
          <w:sdtContent>
            <w:tc>
              <w:tcPr>
                <w:tcW w:w="6930" w:type="dxa"/>
              </w:tcPr>
              <w:p w14:paraId="3C00271F" w14:textId="77777777" w:rsidR="00AB6A4D" w:rsidRPr="00DE105D" w:rsidRDefault="00AB6A4D" w:rsidP="00C0238C">
                <w:pPr>
                  <w:cnfStyle w:val="000000000000" w:firstRow="0" w:lastRow="0" w:firstColumn="0" w:lastColumn="0" w:oddVBand="0" w:evenVBand="0" w:oddHBand="0" w:evenHBand="0" w:firstRowFirstColumn="0" w:firstRowLastColumn="0" w:lastRowFirstColumn="0" w:lastRowLastColumn="0"/>
                  <w:rPr>
                    <w:noProof/>
                  </w:rPr>
                </w:pPr>
                <w:r w:rsidRPr="00E17AEB">
                  <w:rPr>
                    <w:noProof/>
                    <w:highlight w:val="yellow"/>
                  </w:rPr>
                  <w:t>Click or tap here to enter text.</w:t>
                </w:r>
              </w:p>
            </w:tc>
          </w:sdtContent>
        </w:sdt>
      </w:tr>
      <w:tr w:rsidR="00AB6A4D" w:rsidRPr="00DE105D" w14:paraId="3BFCF4EE"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CD61192" w14:textId="77777777" w:rsidR="00AB6A4D" w:rsidRPr="00DE105D" w:rsidRDefault="00AB6A4D" w:rsidP="00C0238C">
            <w:pPr>
              <w:rPr>
                <w:noProof/>
              </w:rPr>
            </w:pPr>
            <w:r w:rsidRPr="00DE105D">
              <w:rPr>
                <w:noProof/>
              </w:rPr>
              <w:t>Telephone number</w:t>
            </w:r>
          </w:p>
        </w:tc>
        <w:sdt>
          <w:sdtPr>
            <w:rPr>
              <w:noProof/>
            </w:rPr>
            <w:id w:val="1205833049"/>
            <w:placeholder>
              <w:docPart w:val="F72126B7C76F449F85B8E47C6D29776B"/>
            </w:placeholder>
            <w:showingPlcHdr/>
          </w:sdtPr>
          <w:sdtEndPr/>
          <w:sdtContent>
            <w:tc>
              <w:tcPr>
                <w:tcW w:w="6930" w:type="dxa"/>
              </w:tcPr>
              <w:p w14:paraId="1B6CE795" w14:textId="77777777" w:rsidR="00AB6A4D" w:rsidRPr="00DE105D" w:rsidRDefault="00AB6A4D" w:rsidP="00C0238C">
                <w:pPr>
                  <w:cnfStyle w:val="000000100000" w:firstRow="0" w:lastRow="0" w:firstColumn="0" w:lastColumn="0" w:oddVBand="0" w:evenVBand="0" w:oddHBand="1" w:evenHBand="0" w:firstRowFirstColumn="0" w:firstRowLastColumn="0" w:lastRowFirstColumn="0" w:lastRowLastColumn="0"/>
                  <w:rPr>
                    <w:noProof/>
                  </w:rPr>
                </w:pPr>
                <w:r w:rsidRPr="00E17AEB">
                  <w:rPr>
                    <w:noProof/>
                    <w:highlight w:val="yellow"/>
                  </w:rPr>
                  <w:t>Click or tap here to enter text.</w:t>
                </w:r>
              </w:p>
            </w:tc>
          </w:sdtContent>
        </w:sdt>
      </w:tr>
      <w:tr w:rsidR="00AB6A4D" w:rsidRPr="00DE105D" w14:paraId="3FA5C6EA" w14:textId="77777777" w:rsidTr="00C0238C">
        <w:tc>
          <w:tcPr>
            <w:cnfStyle w:val="001000000000" w:firstRow="0" w:lastRow="0" w:firstColumn="1" w:lastColumn="0" w:oddVBand="0" w:evenVBand="0" w:oddHBand="0" w:evenHBand="0" w:firstRowFirstColumn="0" w:firstRowLastColumn="0" w:lastRowFirstColumn="0" w:lastRowLastColumn="0"/>
            <w:tcW w:w="2065" w:type="dxa"/>
          </w:tcPr>
          <w:p w14:paraId="724D11F8" w14:textId="77777777" w:rsidR="00AB6A4D" w:rsidRPr="00DE105D" w:rsidRDefault="00AB6A4D" w:rsidP="00C0238C">
            <w:pPr>
              <w:rPr>
                <w:noProof/>
              </w:rPr>
            </w:pPr>
            <w:r w:rsidRPr="00DE105D">
              <w:rPr>
                <w:noProof/>
              </w:rPr>
              <w:t>Email address</w:t>
            </w:r>
          </w:p>
        </w:tc>
        <w:sdt>
          <w:sdtPr>
            <w:rPr>
              <w:noProof/>
            </w:rPr>
            <w:id w:val="-122163125"/>
            <w:placeholder>
              <w:docPart w:val="F72126B7C76F449F85B8E47C6D29776B"/>
            </w:placeholder>
            <w:showingPlcHdr/>
          </w:sdtPr>
          <w:sdtEndPr/>
          <w:sdtContent>
            <w:tc>
              <w:tcPr>
                <w:tcW w:w="6930" w:type="dxa"/>
              </w:tcPr>
              <w:p w14:paraId="11B74A30" w14:textId="77777777" w:rsidR="00AB6A4D" w:rsidRPr="00DE105D" w:rsidRDefault="00AB6A4D" w:rsidP="00C0238C">
                <w:pPr>
                  <w:cnfStyle w:val="000000000000" w:firstRow="0" w:lastRow="0" w:firstColumn="0" w:lastColumn="0" w:oddVBand="0" w:evenVBand="0" w:oddHBand="0" w:evenHBand="0" w:firstRowFirstColumn="0" w:firstRowLastColumn="0" w:lastRowFirstColumn="0" w:lastRowLastColumn="0"/>
                  <w:rPr>
                    <w:noProof/>
                  </w:rPr>
                </w:pPr>
                <w:r w:rsidRPr="00E17AEB">
                  <w:rPr>
                    <w:noProof/>
                    <w:highlight w:val="yellow"/>
                  </w:rPr>
                  <w:t>Click or tap here to enter text.</w:t>
                </w:r>
              </w:p>
            </w:tc>
          </w:sdtContent>
        </w:sdt>
      </w:tr>
      <w:tr w:rsidR="00AB6A4D" w:rsidRPr="00DE105D" w14:paraId="02AEEE2D"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5CCD0AE" w14:textId="77777777" w:rsidR="00AB6A4D" w:rsidRPr="00DE105D" w:rsidRDefault="00AB6A4D" w:rsidP="00C0238C">
            <w:pPr>
              <w:rPr>
                <w:noProof/>
              </w:rPr>
            </w:pPr>
            <w:r w:rsidRPr="00DE105D">
              <w:rPr>
                <w:noProof/>
              </w:rPr>
              <w:t>Date</w:t>
            </w:r>
          </w:p>
        </w:tc>
        <w:sdt>
          <w:sdtPr>
            <w:rPr>
              <w:noProof/>
            </w:rPr>
            <w:id w:val="-626013704"/>
            <w:placeholder>
              <w:docPart w:val="CDD82FFB303C4D3A89296D3EEE2E2F0C"/>
            </w:placeholder>
            <w:showingPlcHdr/>
            <w:date>
              <w:dateFormat w:val="M/d/yyyy"/>
              <w:lid w:val="en-US"/>
              <w:storeMappedDataAs w:val="dateTime"/>
              <w:calendar w:val="gregorian"/>
            </w:date>
          </w:sdtPr>
          <w:sdtEndPr/>
          <w:sdtContent>
            <w:tc>
              <w:tcPr>
                <w:tcW w:w="6930" w:type="dxa"/>
              </w:tcPr>
              <w:p w14:paraId="2D6E7C9A" w14:textId="77777777" w:rsidR="00AB6A4D" w:rsidRPr="00DE105D" w:rsidRDefault="00AB6A4D" w:rsidP="00C0238C">
                <w:pPr>
                  <w:cnfStyle w:val="000000100000" w:firstRow="0" w:lastRow="0" w:firstColumn="0" w:lastColumn="0" w:oddVBand="0" w:evenVBand="0" w:oddHBand="1" w:evenHBand="0" w:firstRowFirstColumn="0" w:firstRowLastColumn="0" w:lastRowFirstColumn="0" w:lastRowLastColumn="0"/>
                  <w:rPr>
                    <w:noProof/>
                  </w:rPr>
                </w:pPr>
                <w:r w:rsidRPr="00E17AEB">
                  <w:rPr>
                    <w:noProof/>
                    <w:highlight w:val="yellow"/>
                  </w:rPr>
                  <w:t>Click or tap to enter a date.</w:t>
                </w:r>
              </w:p>
            </w:tc>
          </w:sdtContent>
        </w:sdt>
      </w:tr>
    </w:tbl>
    <w:p w14:paraId="71F3DE32" w14:textId="77777777" w:rsidR="00AB6A4D" w:rsidRDefault="00AB6A4D">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5072403D" w14:textId="77777777" w:rsidR="00AB6A4D" w:rsidRPr="00DE105D" w:rsidRDefault="00AB6A4D" w:rsidP="00AB6A4D">
      <w:pPr>
        <w:pStyle w:val="Heading2"/>
        <w:rPr>
          <w:noProof/>
        </w:rPr>
      </w:pPr>
      <w:bookmarkStart w:id="49" w:name="_Toc233788656"/>
      <w:r w:rsidRPr="00DE105D">
        <w:rPr>
          <w:noProof/>
        </w:rPr>
        <w:lastRenderedPageBreak/>
        <w:t>Exhibit E. Certificate of project completion and data destruction</w:t>
      </w:r>
      <w:bookmarkEnd w:id="49"/>
    </w:p>
    <w:p w14:paraId="4A173A67" w14:textId="77777777" w:rsidR="00AB6A4D" w:rsidRPr="00DE105D" w:rsidRDefault="00AB6A4D" w:rsidP="00AB6A4D">
      <w:pPr>
        <w:rPr>
          <w:noProof/>
        </w:rPr>
      </w:pPr>
      <w:r w:rsidRPr="00DE105D">
        <w:rPr>
          <w:noProof/>
        </w:rPr>
        <w:t xml:space="preserve">At Project Completion, as defined in the Data Use Agreement, WA-APCD Data, including all copies and all analytic datasets derived from the original Data, must be destroyed so that it cannot be recovered from the electronic storage media. The Data destruction and notification to Lead Organization of the Data destruction, must occur within 10 business days of Completion Date. </w:t>
      </w:r>
    </w:p>
    <w:p w14:paraId="78285DE0" w14:textId="77777777" w:rsidR="00AB6A4D" w:rsidRPr="00DE105D" w:rsidRDefault="00AB6A4D" w:rsidP="00AB6A4D">
      <w:pPr>
        <w:rPr>
          <w:noProof/>
        </w:rPr>
      </w:pPr>
      <w:r w:rsidRPr="00DE105D">
        <w:rPr>
          <w:noProof/>
        </w:rPr>
        <w:t>Acceptable Data destruction methods include the use of file wiping software implementing at a minimum DoD.5200.28-STD (7) disk wiping, and the degaussing of backup tapes. Electronic storage media such as floppy disks, CDs, and DVDs used to store Data must be made unusable by physical destruction. All Data destruction is in compliance with the requirements:</w:t>
      </w:r>
    </w:p>
    <w:p w14:paraId="3FA6601F" w14:textId="77777777" w:rsidR="00AB6A4D" w:rsidRPr="00DE105D" w:rsidRDefault="00AB6A4D" w:rsidP="00AB6A4D">
      <w:pPr>
        <w:numPr>
          <w:ilvl w:val="0"/>
          <w:numId w:val="3"/>
        </w:numPr>
        <w:rPr>
          <w:noProof/>
          <w:lang w:bidi="en-US"/>
        </w:rPr>
      </w:pPr>
      <w:r w:rsidRPr="00DE105D">
        <w:rPr>
          <w:noProof/>
          <w:lang w:bidi="en-US"/>
        </w:rPr>
        <w:t xml:space="preserve">In </w:t>
      </w:r>
      <w:hyperlink r:id="rId36" w:history="1">
        <w:r w:rsidRPr="00DE105D">
          <w:rPr>
            <w:rStyle w:val="Hyperlink"/>
            <w:rFonts w:asciiTheme="minorHAnsi" w:hAnsiTheme="minorHAnsi"/>
            <w:noProof/>
            <w:lang w:bidi="en-US"/>
          </w:rPr>
          <w:t>WAC 182-70-270</w:t>
        </w:r>
      </w:hyperlink>
      <w:r w:rsidRPr="00DE105D">
        <w:rPr>
          <w:noProof/>
          <w:lang w:bidi="en-US"/>
        </w:rPr>
        <w:t>.</w:t>
      </w:r>
    </w:p>
    <w:p w14:paraId="6CC267F1" w14:textId="77777777" w:rsidR="00AB6A4D" w:rsidRPr="00DE105D" w:rsidRDefault="00AB6A4D" w:rsidP="00AB6A4D">
      <w:pPr>
        <w:numPr>
          <w:ilvl w:val="0"/>
          <w:numId w:val="3"/>
        </w:numPr>
        <w:rPr>
          <w:noProof/>
          <w:lang w:bidi="en-US"/>
        </w:rPr>
      </w:pPr>
      <w:r w:rsidRPr="00DE105D">
        <w:rPr>
          <w:noProof/>
          <w:lang w:bidi="en-US"/>
        </w:rPr>
        <w:t>Recommendations set forth in NIST Special Publication 800-88 Guidelines for Media Sanitization.</w:t>
      </w:r>
    </w:p>
    <w:p w14:paraId="05823964" w14:textId="77777777" w:rsidR="00AB6A4D" w:rsidRPr="00DE105D" w:rsidRDefault="00AB6A4D" w:rsidP="00AB6A4D">
      <w:pPr>
        <w:rPr>
          <w:noProof/>
        </w:rPr>
      </w:pPr>
      <w:bookmarkStart w:id="50" w:name="_Toc232176583"/>
      <w:r w:rsidRPr="00DE105D">
        <w:rPr>
          <w:noProof/>
        </w:rPr>
        <w:t>The undersigned hereby certifies that:</w:t>
      </w:r>
      <w:bookmarkEnd w:id="50"/>
    </w:p>
    <w:p w14:paraId="6FE05F1B" w14:textId="33964ED8" w:rsidR="00AB6A4D" w:rsidRPr="00DE105D" w:rsidRDefault="00AB6A4D" w:rsidP="00AB6A4D">
      <w:pPr>
        <w:rPr>
          <w:noProof/>
        </w:rPr>
      </w:pPr>
      <w:r w:rsidRPr="00DE105D">
        <w:rPr>
          <w:noProof/>
        </w:rPr>
        <w:t xml:space="preserve">The Project entitled </w:t>
      </w:r>
      <w:sdt>
        <w:sdtPr>
          <w:rPr>
            <w:noProof/>
          </w:rPr>
          <w:id w:val="2086799014"/>
          <w:placeholder>
            <w:docPart w:val="4A12A539ACDF44C4B13790083EA606D9"/>
          </w:placeholder>
          <w:showingPlcHdr/>
        </w:sdtPr>
        <w:sdtEndPr/>
        <w:sdtContent>
          <w:r w:rsidRPr="00DE105D">
            <w:rPr>
              <w:noProof/>
              <w:highlight w:val="yellow"/>
            </w:rPr>
            <w:t>Click or tap here to enter text.</w:t>
          </w:r>
        </w:sdtContent>
      </w:sdt>
      <w:r w:rsidRPr="00DE105D">
        <w:rPr>
          <w:noProof/>
        </w:rPr>
        <w:t xml:space="preserve"> approved under the Data Application dated </w:t>
      </w:r>
      <w:sdt>
        <w:sdtPr>
          <w:rPr>
            <w:noProof/>
          </w:rPr>
          <w:id w:val="1181941853"/>
          <w:placeholder>
            <w:docPart w:val="E0A855B745CE4F00A07ACB3D3CFDD915"/>
          </w:placeholder>
          <w:showingPlcHdr/>
          <w:date>
            <w:dateFormat w:val="M/d/yyyy"/>
            <w:lid w:val="en-US"/>
            <w:storeMappedDataAs w:val="dateTime"/>
            <w:calendar w:val="gregorian"/>
          </w:date>
        </w:sdtPr>
        <w:sdtEndPr/>
        <w:sdtContent>
          <w:r w:rsidRPr="00DE105D">
            <w:rPr>
              <w:noProof/>
            </w:rPr>
            <w:t>Click or tap to enter a date.</w:t>
          </w:r>
        </w:sdtContent>
      </w:sdt>
      <w:r w:rsidRPr="00DE105D">
        <w:rPr>
          <w:noProof/>
        </w:rPr>
        <w:t xml:space="preserve"> and subject to the Data Use Agreement dated </w:t>
      </w:r>
      <w:sdt>
        <w:sdtPr>
          <w:rPr>
            <w:noProof/>
          </w:rPr>
          <w:id w:val="1162507672"/>
          <w:placeholder>
            <w:docPart w:val="E0A855B745CE4F00A07ACB3D3CFDD915"/>
          </w:placeholder>
          <w:showingPlcHdr/>
          <w:date>
            <w:dateFormat w:val="M/d/yyyy"/>
            <w:lid w:val="en-US"/>
            <w:storeMappedDataAs w:val="dateTime"/>
            <w:calendar w:val="gregorian"/>
          </w:date>
        </w:sdtPr>
        <w:sdtEndPr/>
        <w:sdtContent>
          <w:r w:rsidRPr="00DE105D">
            <w:rPr>
              <w:noProof/>
            </w:rPr>
            <w:t>Click or tap to enter a date.</w:t>
          </w:r>
        </w:sdtContent>
      </w:sdt>
      <w:r w:rsidRPr="00DE105D">
        <w:rPr>
          <w:noProof/>
        </w:rPr>
        <w:t xml:space="preserve"> is complete as of this date, </w:t>
      </w:r>
      <w:sdt>
        <w:sdtPr>
          <w:rPr>
            <w:noProof/>
          </w:rPr>
          <w:id w:val="-1282959870"/>
          <w:placeholder>
            <w:docPart w:val="E0A855B745CE4F00A07ACB3D3CFDD915"/>
          </w:placeholder>
          <w:showingPlcHdr/>
          <w:date>
            <w:dateFormat w:val="M/d/yyyy"/>
            <w:lid w:val="en-US"/>
            <w:storeMappedDataAs w:val="dateTime"/>
            <w:calendar w:val="gregorian"/>
          </w:date>
        </w:sdtPr>
        <w:sdtEndPr/>
        <w:sdtContent>
          <w:r w:rsidRPr="002E1808">
            <w:rPr>
              <w:noProof/>
              <w:highlight w:val="yellow"/>
            </w:rPr>
            <w:t>Click or tap to enter a date.</w:t>
          </w:r>
        </w:sdtContent>
      </w:sdt>
      <w:r w:rsidR="002E1808">
        <w:rPr>
          <w:noProof/>
        </w:rPr>
        <w:t>.</w:t>
      </w:r>
    </w:p>
    <w:p w14:paraId="0DAD8E57" w14:textId="77777777" w:rsidR="00AB6A4D" w:rsidRPr="00DE105D" w:rsidRDefault="00AB6A4D" w:rsidP="00AB6A4D">
      <w:pPr>
        <w:rPr>
          <w:noProof/>
        </w:rPr>
      </w:pPr>
      <w:bookmarkStart w:id="51" w:name="_Toc232176584"/>
      <w:r w:rsidRPr="00DE105D">
        <w:rPr>
          <w:noProof/>
        </w:rPr>
        <w:t>The undersigned further certifies as follows:</w:t>
      </w:r>
      <w:bookmarkEnd w:id="51"/>
    </w:p>
    <w:p w14:paraId="563A5913" w14:textId="77777777" w:rsidR="00AB6A4D" w:rsidRPr="00DE105D" w:rsidRDefault="00B60DB4" w:rsidP="00AB6A4D">
      <w:pPr>
        <w:rPr>
          <w:noProof/>
        </w:rPr>
      </w:pPr>
      <w:sdt>
        <w:sdtPr>
          <w:rPr>
            <w:noProof/>
          </w:rPr>
          <w:id w:val="721789462"/>
          <w14:checkbox>
            <w14:checked w14:val="0"/>
            <w14:checkedState w14:val="2612" w14:font="MS Gothic"/>
            <w14:uncheckedState w14:val="2610" w14:font="MS Gothic"/>
          </w14:checkbox>
        </w:sdtPr>
        <w:sdtEndPr/>
        <w:sdtContent>
          <w:r w:rsidR="00AB6A4D" w:rsidRPr="00DE105D">
            <w:rPr>
              <w:noProof/>
            </w:rPr>
            <w:t>☐</w:t>
          </w:r>
        </w:sdtContent>
      </w:sdt>
      <w:r w:rsidR="00AB6A4D" w:rsidRPr="00DE105D">
        <w:rPr>
          <w:noProof/>
        </w:rPr>
        <w:t>I/we certify that I/we have destroyed all Data received from the WA-APCD in connection with this Data Application and Project, in all media that was used during the Project. This includes, but is not limited to, Data maintained on hard drives and other storage media and all analytic Data sets derived from the original Data.</w:t>
      </w:r>
    </w:p>
    <w:p w14:paraId="177813F5" w14:textId="77777777" w:rsidR="00AB6A4D" w:rsidRPr="00DE105D" w:rsidRDefault="00B60DB4" w:rsidP="00AB6A4D">
      <w:pPr>
        <w:rPr>
          <w:noProof/>
        </w:rPr>
      </w:pPr>
      <w:sdt>
        <w:sdtPr>
          <w:rPr>
            <w:noProof/>
          </w:rPr>
          <w:id w:val="1968464176"/>
          <w14:checkbox>
            <w14:checked w14:val="0"/>
            <w14:checkedState w14:val="2612" w14:font="MS Gothic"/>
            <w14:uncheckedState w14:val="2610" w14:font="MS Gothic"/>
          </w14:checkbox>
        </w:sdtPr>
        <w:sdtEndPr/>
        <w:sdtContent>
          <w:r w:rsidR="00AB6A4D" w:rsidRPr="00DE105D">
            <w:rPr>
              <w:noProof/>
            </w:rPr>
            <w:t>☐</w:t>
          </w:r>
        </w:sdtContent>
      </w:sdt>
      <w:r w:rsidR="00AB6A4D" w:rsidRPr="00DE105D">
        <w:rPr>
          <w:noProof/>
        </w:rPr>
        <w:t xml:space="preserve">I/we certify that I/we will continue to hold Data pending a request (DUA </w:t>
      </w:r>
      <w:r w:rsidR="00AB6A4D" w:rsidRPr="00DE105D">
        <w:rPr>
          <w:b/>
          <w:bCs/>
          <w:noProof/>
        </w:rPr>
        <w:t>Exhibit F: Certificate of Continued Need and Compliance</w:t>
      </w:r>
      <w:r w:rsidR="00AB6A4D" w:rsidRPr="00DE105D">
        <w:rPr>
          <w:noProof/>
        </w:rPr>
        <w:t>) for an extended retention date.</w:t>
      </w:r>
    </w:p>
    <w:tbl>
      <w:tblPr>
        <w:tblStyle w:val="PlainTable1"/>
        <w:tblW w:w="0" w:type="auto"/>
        <w:tblLook w:val="04A0" w:firstRow="1" w:lastRow="0" w:firstColumn="1" w:lastColumn="0" w:noHBand="0" w:noVBand="1"/>
      </w:tblPr>
      <w:tblGrid>
        <w:gridCol w:w="2425"/>
        <w:gridCol w:w="6925"/>
      </w:tblGrid>
      <w:tr w:rsidR="00AB6A4D" w:rsidRPr="00DE105D" w14:paraId="74C2E35C" w14:textId="77777777" w:rsidTr="00C02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74A2609D" w14:textId="77777777" w:rsidR="00AB6A4D" w:rsidRPr="00DE105D" w:rsidRDefault="00AB6A4D" w:rsidP="00C0238C">
            <w:pPr>
              <w:rPr>
                <w:noProof/>
              </w:rPr>
            </w:pPr>
            <w:r w:rsidRPr="00DE105D">
              <w:rPr>
                <w:noProof/>
              </w:rPr>
              <w:t>Project completion date</w:t>
            </w:r>
          </w:p>
        </w:tc>
        <w:sdt>
          <w:sdtPr>
            <w:rPr>
              <w:noProof/>
            </w:rPr>
            <w:id w:val="-1267075470"/>
            <w:placeholder>
              <w:docPart w:val="E0A855B745CE4F00A07ACB3D3CFDD915"/>
            </w:placeholder>
            <w:showingPlcHdr/>
            <w:date>
              <w:dateFormat w:val="M/d/yyyy"/>
              <w:lid w:val="en-US"/>
              <w:storeMappedDataAs w:val="dateTime"/>
              <w:calendar w:val="gregorian"/>
            </w:date>
          </w:sdtPr>
          <w:sdtEndPr/>
          <w:sdtContent>
            <w:tc>
              <w:tcPr>
                <w:tcW w:w="6925" w:type="dxa"/>
              </w:tcPr>
              <w:p w14:paraId="1461533C" w14:textId="77777777" w:rsidR="00AB6A4D" w:rsidRPr="00DE105D" w:rsidRDefault="00AB6A4D" w:rsidP="00C0238C">
                <w:pPr>
                  <w:cnfStyle w:val="100000000000" w:firstRow="1" w:lastRow="0" w:firstColumn="0" w:lastColumn="0" w:oddVBand="0" w:evenVBand="0" w:oddHBand="0" w:evenHBand="0" w:firstRowFirstColumn="0" w:firstRowLastColumn="0" w:lastRowFirstColumn="0" w:lastRowLastColumn="0"/>
                  <w:rPr>
                    <w:noProof/>
                  </w:rPr>
                </w:pPr>
                <w:r w:rsidRPr="000E177E">
                  <w:rPr>
                    <w:noProof/>
                    <w:highlight w:val="yellow"/>
                  </w:rPr>
                  <w:t>Click or tap to enter a date.</w:t>
                </w:r>
              </w:p>
            </w:tc>
          </w:sdtContent>
        </w:sdt>
      </w:tr>
      <w:tr w:rsidR="00AB6A4D" w:rsidRPr="00DE105D" w14:paraId="48C842CB"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739933F5" w14:textId="77777777" w:rsidR="00AB6A4D" w:rsidRPr="00DE105D" w:rsidRDefault="00AB6A4D" w:rsidP="00C0238C">
            <w:pPr>
              <w:rPr>
                <w:noProof/>
              </w:rPr>
            </w:pPr>
            <w:r w:rsidRPr="00DE105D">
              <w:rPr>
                <w:noProof/>
              </w:rPr>
              <w:t>Form due date*</w:t>
            </w:r>
          </w:p>
        </w:tc>
        <w:sdt>
          <w:sdtPr>
            <w:rPr>
              <w:noProof/>
            </w:rPr>
            <w:id w:val="-315875367"/>
            <w:placeholder>
              <w:docPart w:val="E0A855B745CE4F00A07ACB3D3CFDD915"/>
            </w:placeholder>
            <w:showingPlcHdr/>
            <w:date>
              <w:dateFormat w:val="M/d/yyyy"/>
              <w:lid w:val="en-US"/>
              <w:storeMappedDataAs w:val="dateTime"/>
              <w:calendar w:val="gregorian"/>
            </w:date>
          </w:sdtPr>
          <w:sdtEndPr/>
          <w:sdtContent>
            <w:tc>
              <w:tcPr>
                <w:tcW w:w="6925" w:type="dxa"/>
              </w:tcPr>
              <w:p w14:paraId="576B41CD" w14:textId="77777777" w:rsidR="00AB6A4D" w:rsidRPr="00DE105D" w:rsidRDefault="00AB6A4D" w:rsidP="00C0238C">
                <w:pPr>
                  <w:cnfStyle w:val="000000100000" w:firstRow="0" w:lastRow="0" w:firstColumn="0" w:lastColumn="0" w:oddVBand="0" w:evenVBand="0" w:oddHBand="1" w:evenHBand="0" w:firstRowFirstColumn="0" w:firstRowLastColumn="0" w:lastRowFirstColumn="0" w:lastRowLastColumn="0"/>
                  <w:rPr>
                    <w:noProof/>
                  </w:rPr>
                </w:pPr>
                <w:r w:rsidRPr="000E177E">
                  <w:rPr>
                    <w:noProof/>
                    <w:highlight w:val="yellow"/>
                  </w:rPr>
                  <w:t>Click or tap to enter a date.</w:t>
                </w:r>
              </w:p>
            </w:tc>
          </w:sdtContent>
        </w:sdt>
      </w:tr>
      <w:tr w:rsidR="00AB6A4D" w:rsidRPr="00DE105D" w14:paraId="3F7E1CE2" w14:textId="77777777" w:rsidTr="00C0238C">
        <w:tc>
          <w:tcPr>
            <w:cnfStyle w:val="001000000000" w:firstRow="0" w:lastRow="0" w:firstColumn="1" w:lastColumn="0" w:oddVBand="0" w:evenVBand="0" w:oddHBand="0" w:evenHBand="0" w:firstRowFirstColumn="0" w:firstRowLastColumn="0" w:lastRowFirstColumn="0" w:lastRowLastColumn="0"/>
            <w:tcW w:w="2425" w:type="dxa"/>
          </w:tcPr>
          <w:p w14:paraId="45B7401C" w14:textId="77777777" w:rsidR="00AB6A4D" w:rsidRPr="00DE105D" w:rsidRDefault="00AB6A4D" w:rsidP="00C0238C">
            <w:pPr>
              <w:rPr>
                <w:noProof/>
              </w:rPr>
            </w:pPr>
            <w:r w:rsidRPr="00DE105D">
              <w:rPr>
                <w:noProof/>
              </w:rPr>
              <w:t>Signature</w:t>
            </w:r>
          </w:p>
        </w:tc>
        <w:sdt>
          <w:sdtPr>
            <w:rPr>
              <w:noProof/>
            </w:rPr>
            <w:id w:val="1073093834"/>
            <w:placeholder>
              <w:docPart w:val="7727A5E37EB34AFEBB2DB8C45C30E079"/>
            </w:placeholder>
            <w:showingPlcHdr/>
          </w:sdtPr>
          <w:sdtEndPr/>
          <w:sdtContent>
            <w:tc>
              <w:tcPr>
                <w:tcW w:w="6925" w:type="dxa"/>
              </w:tcPr>
              <w:p w14:paraId="22234E43" w14:textId="77777777" w:rsidR="00AB6A4D" w:rsidRPr="00DE105D" w:rsidRDefault="00AB6A4D" w:rsidP="00C0238C">
                <w:pPr>
                  <w:cnfStyle w:val="000000000000" w:firstRow="0" w:lastRow="0" w:firstColumn="0" w:lastColumn="0" w:oddVBand="0" w:evenVBand="0" w:oddHBand="0" w:evenHBand="0" w:firstRowFirstColumn="0" w:firstRowLastColumn="0" w:lastRowFirstColumn="0" w:lastRowLastColumn="0"/>
                  <w:rPr>
                    <w:noProof/>
                  </w:rPr>
                </w:pPr>
                <w:r w:rsidRPr="000E177E">
                  <w:rPr>
                    <w:noProof/>
                    <w:highlight w:val="yellow"/>
                  </w:rPr>
                  <w:t>Click or tap here to enter text.</w:t>
                </w:r>
              </w:p>
            </w:tc>
          </w:sdtContent>
        </w:sdt>
      </w:tr>
      <w:tr w:rsidR="00AB6A4D" w:rsidRPr="00DE105D" w14:paraId="4373CF38"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426DAF3" w14:textId="77777777" w:rsidR="00AB6A4D" w:rsidRPr="00DE105D" w:rsidRDefault="00AB6A4D" w:rsidP="00C0238C">
            <w:pPr>
              <w:rPr>
                <w:noProof/>
              </w:rPr>
            </w:pPr>
            <w:r w:rsidRPr="00DE105D">
              <w:rPr>
                <w:noProof/>
              </w:rPr>
              <w:t>Title</w:t>
            </w:r>
          </w:p>
        </w:tc>
        <w:sdt>
          <w:sdtPr>
            <w:rPr>
              <w:noProof/>
            </w:rPr>
            <w:id w:val="244395691"/>
            <w:placeholder>
              <w:docPart w:val="4A12A539ACDF44C4B13790083EA606D9"/>
            </w:placeholder>
            <w:showingPlcHdr/>
          </w:sdtPr>
          <w:sdtEndPr/>
          <w:sdtContent>
            <w:tc>
              <w:tcPr>
                <w:tcW w:w="6925" w:type="dxa"/>
              </w:tcPr>
              <w:p w14:paraId="41AA75BE" w14:textId="77777777" w:rsidR="00AB6A4D" w:rsidRPr="00DE105D" w:rsidRDefault="00AB6A4D" w:rsidP="00C0238C">
                <w:pPr>
                  <w:cnfStyle w:val="000000100000" w:firstRow="0" w:lastRow="0" w:firstColumn="0" w:lastColumn="0" w:oddVBand="0" w:evenVBand="0" w:oddHBand="1" w:evenHBand="0" w:firstRowFirstColumn="0" w:firstRowLastColumn="0" w:lastRowFirstColumn="0" w:lastRowLastColumn="0"/>
                  <w:rPr>
                    <w:noProof/>
                  </w:rPr>
                </w:pPr>
                <w:r w:rsidRPr="000E177E">
                  <w:rPr>
                    <w:noProof/>
                    <w:highlight w:val="yellow"/>
                  </w:rPr>
                  <w:t>Click or tap here to enter text.</w:t>
                </w:r>
              </w:p>
            </w:tc>
          </w:sdtContent>
        </w:sdt>
      </w:tr>
      <w:tr w:rsidR="00AB6A4D" w:rsidRPr="00DE105D" w14:paraId="53A09A58" w14:textId="77777777" w:rsidTr="00C0238C">
        <w:tc>
          <w:tcPr>
            <w:cnfStyle w:val="001000000000" w:firstRow="0" w:lastRow="0" w:firstColumn="1" w:lastColumn="0" w:oddVBand="0" w:evenVBand="0" w:oddHBand="0" w:evenHBand="0" w:firstRowFirstColumn="0" w:firstRowLastColumn="0" w:lastRowFirstColumn="0" w:lastRowLastColumn="0"/>
            <w:tcW w:w="2425" w:type="dxa"/>
          </w:tcPr>
          <w:p w14:paraId="4CE15EFA" w14:textId="77777777" w:rsidR="00AB6A4D" w:rsidRPr="00DE105D" w:rsidRDefault="00AB6A4D" w:rsidP="00C0238C">
            <w:pPr>
              <w:rPr>
                <w:noProof/>
              </w:rPr>
            </w:pPr>
            <w:r w:rsidRPr="00DE105D">
              <w:rPr>
                <w:noProof/>
              </w:rPr>
              <w:t>Organiztion name</w:t>
            </w:r>
          </w:p>
        </w:tc>
        <w:tc>
          <w:tcPr>
            <w:tcW w:w="6925" w:type="dxa"/>
          </w:tcPr>
          <w:p w14:paraId="7D05692B" w14:textId="77777777" w:rsidR="00AB6A4D" w:rsidRPr="00DE105D" w:rsidRDefault="00B60DB4" w:rsidP="00C0238C">
            <w:pPr>
              <w:cnfStyle w:val="000000000000" w:firstRow="0" w:lastRow="0" w:firstColumn="0" w:lastColumn="0" w:oddVBand="0" w:evenVBand="0" w:oddHBand="0" w:evenHBand="0" w:firstRowFirstColumn="0" w:firstRowLastColumn="0" w:lastRowFirstColumn="0" w:lastRowLastColumn="0"/>
              <w:rPr>
                <w:noProof/>
              </w:rPr>
            </w:pPr>
            <w:sdt>
              <w:sdtPr>
                <w:rPr>
                  <w:noProof/>
                </w:rPr>
                <w:id w:val="-1206940562"/>
                <w14:checkbox>
                  <w14:checked w14:val="0"/>
                  <w14:checkedState w14:val="2612" w14:font="MS Gothic"/>
                  <w14:uncheckedState w14:val="2610" w14:font="MS Gothic"/>
                </w14:checkbox>
              </w:sdtPr>
              <w:sdtEndPr/>
              <w:sdtContent>
                <w:r w:rsidR="00AB6A4D" w:rsidRPr="00DE105D">
                  <w:rPr>
                    <w:noProof/>
                  </w:rPr>
                  <w:t>☐</w:t>
                </w:r>
              </w:sdtContent>
            </w:sdt>
            <w:r w:rsidR="00AB6A4D" w:rsidRPr="00DE105D">
              <w:rPr>
                <w:noProof/>
              </w:rPr>
              <w:t xml:space="preserve">Recipient organization, </w:t>
            </w:r>
            <w:sdt>
              <w:sdtPr>
                <w:rPr>
                  <w:noProof/>
                </w:rPr>
                <w:id w:val="-1411377184"/>
                <w14:checkbox>
                  <w14:checked w14:val="0"/>
                  <w14:checkedState w14:val="2612" w14:font="MS Gothic"/>
                  <w14:uncheckedState w14:val="2610" w14:font="MS Gothic"/>
                </w14:checkbox>
              </w:sdtPr>
              <w:sdtEndPr/>
              <w:sdtContent>
                <w:r w:rsidR="00AB6A4D" w:rsidRPr="00DE105D">
                  <w:rPr>
                    <w:noProof/>
                  </w:rPr>
                  <w:t>☐</w:t>
                </w:r>
              </w:sdtContent>
            </w:sdt>
            <w:r w:rsidR="00AB6A4D" w:rsidRPr="00DE105D">
              <w:rPr>
                <w:noProof/>
              </w:rPr>
              <w:t>Additional Organization</w:t>
            </w:r>
          </w:p>
        </w:tc>
      </w:tr>
      <w:tr w:rsidR="00AB6A4D" w:rsidRPr="00DE105D" w14:paraId="199D9309"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534E0865" w14:textId="77777777" w:rsidR="00AB6A4D" w:rsidRPr="00DE105D" w:rsidRDefault="00AB6A4D" w:rsidP="00C0238C">
            <w:pPr>
              <w:rPr>
                <w:noProof/>
              </w:rPr>
            </w:pPr>
            <w:r w:rsidRPr="00DE105D">
              <w:rPr>
                <w:noProof/>
              </w:rPr>
              <w:t>Address</w:t>
            </w:r>
          </w:p>
        </w:tc>
        <w:sdt>
          <w:sdtPr>
            <w:rPr>
              <w:noProof/>
            </w:rPr>
            <w:id w:val="711690224"/>
            <w:placeholder>
              <w:docPart w:val="4A12A539ACDF44C4B13790083EA606D9"/>
            </w:placeholder>
            <w:showingPlcHdr/>
          </w:sdtPr>
          <w:sdtEndPr/>
          <w:sdtContent>
            <w:tc>
              <w:tcPr>
                <w:tcW w:w="6925" w:type="dxa"/>
              </w:tcPr>
              <w:p w14:paraId="73A4F024" w14:textId="77777777" w:rsidR="00AB6A4D" w:rsidRPr="00DE105D" w:rsidRDefault="00AB6A4D" w:rsidP="00C0238C">
                <w:pPr>
                  <w:cnfStyle w:val="000000100000" w:firstRow="0" w:lastRow="0" w:firstColumn="0" w:lastColumn="0" w:oddVBand="0" w:evenVBand="0" w:oddHBand="1" w:evenHBand="0" w:firstRowFirstColumn="0" w:firstRowLastColumn="0" w:lastRowFirstColumn="0" w:lastRowLastColumn="0"/>
                  <w:rPr>
                    <w:noProof/>
                  </w:rPr>
                </w:pPr>
                <w:r w:rsidRPr="000E177E">
                  <w:rPr>
                    <w:noProof/>
                    <w:highlight w:val="yellow"/>
                  </w:rPr>
                  <w:t>Click or tap here to enter text.</w:t>
                </w:r>
              </w:p>
            </w:tc>
          </w:sdtContent>
        </w:sdt>
      </w:tr>
      <w:tr w:rsidR="00AB6A4D" w:rsidRPr="00DE105D" w14:paraId="688E69D0" w14:textId="77777777" w:rsidTr="00C0238C">
        <w:tc>
          <w:tcPr>
            <w:cnfStyle w:val="001000000000" w:firstRow="0" w:lastRow="0" w:firstColumn="1" w:lastColumn="0" w:oddVBand="0" w:evenVBand="0" w:oddHBand="0" w:evenHBand="0" w:firstRowFirstColumn="0" w:firstRowLastColumn="0" w:lastRowFirstColumn="0" w:lastRowLastColumn="0"/>
            <w:tcW w:w="2425" w:type="dxa"/>
          </w:tcPr>
          <w:p w14:paraId="4D1E80C8" w14:textId="77777777" w:rsidR="00AB6A4D" w:rsidRPr="00DE105D" w:rsidRDefault="00AB6A4D" w:rsidP="00C0238C">
            <w:pPr>
              <w:rPr>
                <w:noProof/>
              </w:rPr>
            </w:pPr>
            <w:r w:rsidRPr="00DE105D">
              <w:rPr>
                <w:noProof/>
              </w:rPr>
              <w:t>Telephone number</w:t>
            </w:r>
          </w:p>
        </w:tc>
        <w:sdt>
          <w:sdtPr>
            <w:rPr>
              <w:noProof/>
            </w:rPr>
            <w:id w:val="1886442788"/>
            <w:placeholder>
              <w:docPart w:val="4A12A539ACDF44C4B13790083EA606D9"/>
            </w:placeholder>
            <w:showingPlcHdr/>
          </w:sdtPr>
          <w:sdtEndPr/>
          <w:sdtContent>
            <w:tc>
              <w:tcPr>
                <w:tcW w:w="6925" w:type="dxa"/>
              </w:tcPr>
              <w:p w14:paraId="263F618F" w14:textId="77777777" w:rsidR="00AB6A4D" w:rsidRPr="00DE105D" w:rsidRDefault="00AB6A4D" w:rsidP="00C0238C">
                <w:pPr>
                  <w:cnfStyle w:val="000000000000" w:firstRow="0" w:lastRow="0" w:firstColumn="0" w:lastColumn="0" w:oddVBand="0" w:evenVBand="0" w:oddHBand="0" w:evenHBand="0" w:firstRowFirstColumn="0" w:firstRowLastColumn="0" w:lastRowFirstColumn="0" w:lastRowLastColumn="0"/>
                  <w:rPr>
                    <w:noProof/>
                  </w:rPr>
                </w:pPr>
                <w:r w:rsidRPr="000E177E">
                  <w:rPr>
                    <w:noProof/>
                    <w:highlight w:val="yellow"/>
                  </w:rPr>
                  <w:t>Click or tap here to enter text.</w:t>
                </w:r>
              </w:p>
            </w:tc>
          </w:sdtContent>
        </w:sdt>
      </w:tr>
      <w:tr w:rsidR="00AB6A4D" w:rsidRPr="00DE105D" w14:paraId="7FE0DA8C"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3A7E399D" w14:textId="77777777" w:rsidR="00AB6A4D" w:rsidRPr="00DE105D" w:rsidRDefault="00AB6A4D" w:rsidP="00C0238C">
            <w:pPr>
              <w:rPr>
                <w:noProof/>
              </w:rPr>
            </w:pPr>
            <w:r w:rsidRPr="00DE105D">
              <w:rPr>
                <w:noProof/>
              </w:rPr>
              <w:t>Email address</w:t>
            </w:r>
          </w:p>
        </w:tc>
        <w:sdt>
          <w:sdtPr>
            <w:rPr>
              <w:noProof/>
            </w:rPr>
            <w:id w:val="607476753"/>
            <w:placeholder>
              <w:docPart w:val="4A12A539ACDF44C4B13790083EA606D9"/>
            </w:placeholder>
            <w:showingPlcHdr/>
          </w:sdtPr>
          <w:sdtEndPr/>
          <w:sdtContent>
            <w:tc>
              <w:tcPr>
                <w:tcW w:w="6925" w:type="dxa"/>
              </w:tcPr>
              <w:p w14:paraId="177508D7" w14:textId="77777777" w:rsidR="00AB6A4D" w:rsidRPr="00DE105D" w:rsidRDefault="00AB6A4D" w:rsidP="00C0238C">
                <w:pPr>
                  <w:cnfStyle w:val="000000100000" w:firstRow="0" w:lastRow="0" w:firstColumn="0" w:lastColumn="0" w:oddVBand="0" w:evenVBand="0" w:oddHBand="1" w:evenHBand="0" w:firstRowFirstColumn="0" w:firstRowLastColumn="0" w:lastRowFirstColumn="0" w:lastRowLastColumn="0"/>
                  <w:rPr>
                    <w:noProof/>
                  </w:rPr>
                </w:pPr>
                <w:r w:rsidRPr="000E177E">
                  <w:rPr>
                    <w:noProof/>
                    <w:highlight w:val="yellow"/>
                  </w:rPr>
                  <w:t>Click or tap here to enter text.</w:t>
                </w:r>
              </w:p>
            </w:tc>
          </w:sdtContent>
        </w:sdt>
      </w:tr>
      <w:tr w:rsidR="00AB6A4D" w:rsidRPr="00DE105D" w14:paraId="0D68C851" w14:textId="77777777" w:rsidTr="00C0238C">
        <w:tc>
          <w:tcPr>
            <w:cnfStyle w:val="001000000000" w:firstRow="0" w:lastRow="0" w:firstColumn="1" w:lastColumn="0" w:oddVBand="0" w:evenVBand="0" w:oddHBand="0" w:evenHBand="0" w:firstRowFirstColumn="0" w:firstRowLastColumn="0" w:lastRowFirstColumn="0" w:lastRowLastColumn="0"/>
            <w:tcW w:w="2425" w:type="dxa"/>
          </w:tcPr>
          <w:p w14:paraId="702D20C5" w14:textId="77777777" w:rsidR="00AB6A4D" w:rsidRPr="00DE105D" w:rsidRDefault="00AB6A4D" w:rsidP="00C0238C">
            <w:pPr>
              <w:rPr>
                <w:noProof/>
              </w:rPr>
            </w:pPr>
            <w:r w:rsidRPr="00DE105D">
              <w:rPr>
                <w:noProof/>
              </w:rPr>
              <w:t>Date</w:t>
            </w:r>
          </w:p>
        </w:tc>
        <w:sdt>
          <w:sdtPr>
            <w:rPr>
              <w:noProof/>
            </w:rPr>
            <w:id w:val="1407107180"/>
            <w:placeholder>
              <w:docPart w:val="E0A855B745CE4F00A07ACB3D3CFDD915"/>
            </w:placeholder>
            <w:showingPlcHdr/>
            <w:date>
              <w:dateFormat w:val="M/d/yyyy"/>
              <w:lid w:val="en-US"/>
              <w:storeMappedDataAs w:val="dateTime"/>
              <w:calendar w:val="gregorian"/>
            </w:date>
          </w:sdtPr>
          <w:sdtEndPr/>
          <w:sdtContent>
            <w:tc>
              <w:tcPr>
                <w:tcW w:w="6925" w:type="dxa"/>
              </w:tcPr>
              <w:p w14:paraId="0E4F25C6" w14:textId="77777777" w:rsidR="00AB6A4D" w:rsidRPr="00DE105D" w:rsidRDefault="00AB6A4D" w:rsidP="00C0238C">
                <w:pPr>
                  <w:cnfStyle w:val="000000000000" w:firstRow="0" w:lastRow="0" w:firstColumn="0" w:lastColumn="0" w:oddVBand="0" w:evenVBand="0" w:oddHBand="0" w:evenHBand="0" w:firstRowFirstColumn="0" w:firstRowLastColumn="0" w:lastRowFirstColumn="0" w:lastRowLastColumn="0"/>
                  <w:rPr>
                    <w:noProof/>
                  </w:rPr>
                </w:pPr>
                <w:r w:rsidRPr="000E177E">
                  <w:rPr>
                    <w:noProof/>
                    <w:highlight w:val="yellow"/>
                  </w:rPr>
                  <w:t>Click or tap to enter a date.</w:t>
                </w:r>
              </w:p>
            </w:tc>
          </w:sdtContent>
        </w:sdt>
      </w:tr>
    </w:tbl>
    <w:p w14:paraId="07D9856D" w14:textId="77777777" w:rsidR="00AB6A4D" w:rsidRPr="00DE105D" w:rsidRDefault="00AB6A4D" w:rsidP="00AB6A4D">
      <w:pPr>
        <w:rPr>
          <w:noProof/>
        </w:rPr>
      </w:pPr>
      <w:r w:rsidRPr="00DE105D">
        <w:rPr>
          <w:noProof/>
        </w:rPr>
        <w:t>*Within 10 days of project completion date.</w:t>
      </w:r>
    </w:p>
    <w:p w14:paraId="7F303965" w14:textId="77777777" w:rsidR="00AB6A4D" w:rsidRDefault="00AB6A4D">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33A3BDD7" w14:textId="663AF75B" w:rsidR="00AB6A4D" w:rsidRDefault="00AB6A4D" w:rsidP="00AB6A4D">
      <w:pPr>
        <w:pStyle w:val="Heading2"/>
        <w:rPr>
          <w:noProof/>
        </w:rPr>
      </w:pPr>
      <w:bookmarkStart w:id="52" w:name="_Toc233788657"/>
      <w:r>
        <w:rPr>
          <w:noProof/>
        </w:rPr>
        <w:lastRenderedPageBreak/>
        <w:t>Exhibit F. Certificate of continued need and compliance</w:t>
      </w:r>
      <w:bookmarkEnd w:id="52"/>
    </w:p>
    <w:p w14:paraId="2BB6B507" w14:textId="77777777" w:rsidR="00AB6A4D" w:rsidRPr="00E52647" w:rsidRDefault="00AB6A4D" w:rsidP="00AB6A4D">
      <w:r w:rsidRPr="00E52647">
        <w:t xml:space="preserve">The Recipient has been approved for the Project entitled </w:t>
      </w:r>
      <w:sdt>
        <w:sdtPr>
          <w:id w:val="1400625261"/>
          <w:placeholder>
            <w:docPart w:val="AA23048679A44481956EDC409089A449"/>
          </w:placeholder>
          <w:showingPlcHdr/>
        </w:sdtPr>
        <w:sdtEndPr/>
        <w:sdtContent>
          <w:r w:rsidRPr="00564BA6">
            <w:rPr>
              <w:highlight w:val="yellow"/>
            </w:rPr>
            <w:t>Click or tap here to enter text.</w:t>
          </w:r>
        </w:sdtContent>
      </w:sdt>
      <w:r w:rsidRPr="00E52647">
        <w:t xml:space="preserve"> to receive the following additional </w:t>
      </w:r>
      <w:proofErr w:type="gramStart"/>
      <w:r w:rsidRPr="00E52647">
        <w:t>time period</w:t>
      </w:r>
      <w:proofErr w:type="gramEnd"/>
      <w:r w:rsidRPr="00E52647">
        <w:t>(s) or versions of Data:</w:t>
      </w:r>
    </w:p>
    <w:tbl>
      <w:tblPr>
        <w:tblStyle w:val="TableGrid"/>
        <w:tblW w:w="0" w:type="auto"/>
        <w:tblLook w:val="04A0" w:firstRow="1" w:lastRow="0" w:firstColumn="1" w:lastColumn="0" w:noHBand="0" w:noVBand="1"/>
      </w:tblPr>
      <w:tblGrid>
        <w:gridCol w:w="1885"/>
        <w:gridCol w:w="7465"/>
      </w:tblGrid>
      <w:tr w:rsidR="00AB6A4D" w:rsidRPr="00E52647" w14:paraId="5BB5324F" w14:textId="77777777" w:rsidTr="00C0238C">
        <w:tc>
          <w:tcPr>
            <w:tcW w:w="1885" w:type="dxa"/>
          </w:tcPr>
          <w:p w14:paraId="1B4B91CE" w14:textId="77777777" w:rsidR="00AB6A4D" w:rsidRPr="00E52647" w:rsidRDefault="00AB6A4D" w:rsidP="00C0238C">
            <w:r w:rsidRPr="00E52647">
              <w:t>Time period(s) or Version(s) of Data Requested</w:t>
            </w:r>
          </w:p>
        </w:tc>
        <w:sdt>
          <w:sdtPr>
            <w:id w:val="1094063705"/>
            <w:placeholder>
              <w:docPart w:val="AA23048679A44481956EDC409089A449"/>
            </w:placeholder>
            <w:showingPlcHdr/>
          </w:sdtPr>
          <w:sdtEndPr/>
          <w:sdtContent>
            <w:tc>
              <w:tcPr>
                <w:tcW w:w="7465" w:type="dxa"/>
              </w:tcPr>
              <w:p w14:paraId="3D255185" w14:textId="77777777" w:rsidR="00AB6A4D" w:rsidRPr="00E52647" w:rsidRDefault="00AB6A4D" w:rsidP="00C0238C">
                <w:r w:rsidRPr="00E83B76">
                  <w:rPr>
                    <w:highlight w:val="yellow"/>
                  </w:rPr>
                  <w:t>Click or tap here to enter text.</w:t>
                </w:r>
              </w:p>
            </w:tc>
          </w:sdtContent>
        </w:sdt>
      </w:tr>
    </w:tbl>
    <w:p w14:paraId="5157D61E" w14:textId="77777777" w:rsidR="00AB6A4D" w:rsidRPr="00E52647" w:rsidRDefault="00AB6A4D" w:rsidP="00AB6A4D">
      <w:r w:rsidRPr="00E52647">
        <w:t xml:space="preserve">All use of Data shall be governed by Data Use Agreement, </w:t>
      </w:r>
      <w:sdt>
        <w:sdtPr>
          <w:id w:val="1430770464"/>
          <w:placeholder>
            <w:docPart w:val="38579894C9ED4B7EBC65E305B258D7E1"/>
          </w:placeholder>
          <w:showingPlcHdr/>
        </w:sdtPr>
        <w:sdtEndPr/>
        <w:sdtContent>
          <w:r w:rsidRPr="00A573FB">
            <w:rPr>
              <w:rStyle w:val="PlaceholderText"/>
              <w:highlight w:val="yellow"/>
            </w:rPr>
            <w:t>Click or tap here to enter text.</w:t>
          </w:r>
        </w:sdtContent>
      </w:sdt>
      <w:r>
        <w:t>,</w:t>
      </w:r>
      <w:r w:rsidRPr="00E52647">
        <w:t xml:space="preserve">dated </w:t>
      </w:r>
      <w:sdt>
        <w:sdtPr>
          <w:id w:val="-1801445530"/>
          <w:placeholder>
            <w:docPart w:val="C945050281094615B68E05D3989C40E3"/>
          </w:placeholder>
          <w:showingPlcHdr/>
          <w:date>
            <w:dateFormat w:val="M/d/yyyy"/>
            <w:lid w:val="en-US"/>
            <w:storeMappedDataAs w:val="dateTime"/>
            <w:calendar w:val="gregorian"/>
          </w:date>
        </w:sdtPr>
        <w:sdtEndPr/>
        <w:sdtContent>
          <w:r w:rsidRPr="00564BA6">
            <w:rPr>
              <w:highlight w:val="yellow"/>
            </w:rPr>
            <w:t>Click or tap to enter a date.</w:t>
          </w:r>
        </w:sdtContent>
      </w:sdt>
      <w:r w:rsidRPr="00E52647">
        <w:t xml:space="preserve">, by and between the Washington State Health Care Authority, the Lead Organization, and Recipient. Recipient wishes to receive the additional </w:t>
      </w:r>
      <w:proofErr w:type="gramStart"/>
      <w:r w:rsidRPr="00E52647">
        <w:t>time period</w:t>
      </w:r>
      <w:proofErr w:type="gramEnd"/>
      <w:r w:rsidRPr="00E52647">
        <w:t xml:space="preserve">(s) or release versions of the </w:t>
      </w:r>
      <w:proofErr w:type="gramStart"/>
      <w:r w:rsidRPr="00E52647">
        <w:t>Data</w:t>
      </w:r>
      <w:proofErr w:type="gramEnd"/>
      <w:r w:rsidRPr="00E52647">
        <w:t xml:space="preserve"> and the Lead Organization is willing to provide such Data under the terms of the Agreement.</w:t>
      </w:r>
    </w:p>
    <w:p w14:paraId="31BE1970" w14:textId="77777777" w:rsidR="00AB6A4D" w:rsidRPr="00E52647" w:rsidRDefault="00AB6A4D" w:rsidP="00AB6A4D">
      <w:pPr>
        <w:pStyle w:val="Heading3"/>
      </w:pPr>
      <w:bookmarkStart w:id="53" w:name="_Toc232176586"/>
      <w:bookmarkStart w:id="54" w:name="_Toc233788658"/>
      <w:r w:rsidRPr="00E52647">
        <w:t>The Recipient hereby certifies:</w:t>
      </w:r>
      <w:bookmarkEnd w:id="53"/>
      <w:bookmarkEnd w:id="54"/>
    </w:p>
    <w:p w14:paraId="64E29DAD" w14:textId="77777777" w:rsidR="00AB6A4D" w:rsidRPr="00E52647" w:rsidRDefault="00B60DB4" w:rsidP="00AB6A4D">
      <w:sdt>
        <w:sdtPr>
          <w:id w:val="-772705510"/>
          <w14:checkbox>
            <w14:checked w14:val="0"/>
            <w14:checkedState w14:val="2612" w14:font="MS Gothic"/>
            <w14:uncheckedState w14:val="2610" w14:font="MS Gothic"/>
          </w14:checkbox>
        </w:sdtPr>
        <w:sdtEndPr/>
        <w:sdtContent>
          <w:r w:rsidR="00AB6A4D" w:rsidRPr="00E52647">
            <w:rPr>
              <w:rFonts w:hint="eastAsia"/>
            </w:rPr>
            <w:t>☐</w:t>
          </w:r>
        </w:sdtContent>
      </w:sdt>
      <w:r w:rsidR="00AB6A4D" w:rsidRPr="00E52647">
        <w:t>The Recipient is in full compliance with the Data Use Agreement;</w:t>
      </w:r>
    </w:p>
    <w:p w14:paraId="64C7D455" w14:textId="77777777" w:rsidR="00AB6A4D" w:rsidRPr="00E52647" w:rsidRDefault="00B60DB4" w:rsidP="00AB6A4D">
      <w:sdt>
        <w:sdtPr>
          <w:id w:val="122971318"/>
          <w14:checkbox>
            <w14:checked w14:val="0"/>
            <w14:checkedState w14:val="2612" w14:font="MS Gothic"/>
            <w14:uncheckedState w14:val="2610" w14:font="MS Gothic"/>
          </w14:checkbox>
        </w:sdtPr>
        <w:sdtEndPr/>
        <w:sdtContent>
          <w:r w:rsidR="00AB6A4D" w:rsidRPr="00E52647">
            <w:rPr>
              <w:rFonts w:hint="eastAsia"/>
            </w:rPr>
            <w:t>☐</w:t>
          </w:r>
        </w:sdtContent>
      </w:sdt>
      <w:r w:rsidR="00AB6A4D" w:rsidRPr="00E52647">
        <w:t xml:space="preserve">The </w:t>
      </w:r>
      <w:proofErr w:type="gramStart"/>
      <w:r w:rsidR="00AB6A4D" w:rsidRPr="00E52647">
        <w:t>time period</w:t>
      </w:r>
      <w:proofErr w:type="gramEnd"/>
      <w:r w:rsidR="00AB6A4D" w:rsidRPr="00E52647">
        <w:t xml:space="preserve">(s) or release version of Data, identified above, is necessary to complete the Project; </w:t>
      </w:r>
    </w:p>
    <w:p w14:paraId="61299C97" w14:textId="77777777" w:rsidR="00AB6A4D" w:rsidRPr="00E52647" w:rsidRDefault="00B60DB4" w:rsidP="00AB6A4D">
      <w:sdt>
        <w:sdtPr>
          <w:id w:val="-213039906"/>
          <w14:checkbox>
            <w14:checked w14:val="0"/>
            <w14:checkedState w14:val="2612" w14:font="MS Gothic"/>
            <w14:uncheckedState w14:val="2610" w14:font="MS Gothic"/>
          </w14:checkbox>
        </w:sdtPr>
        <w:sdtEndPr/>
        <w:sdtContent>
          <w:r w:rsidR="00AB6A4D" w:rsidRPr="00E52647">
            <w:rPr>
              <w:rFonts w:hint="eastAsia"/>
            </w:rPr>
            <w:t>☐</w:t>
          </w:r>
        </w:sdtContent>
      </w:sdt>
      <w:r w:rsidR="00AB6A4D" w:rsidRPr="00E52647">
        <w:t>No changes have been made to the Project.</w:t>
      </w:r>
    </w:p>
    <w:p w14:paraId="14693349" w14:textId="77777777" w:rsidR="00AB6A4D" w:rsidRPr="00E52647" w:rsidRDefault="00AB6A4D" w:rsidP="00AB6A4D">
      <w:pPr>
        <w:pStyle w:val="Heading3"/>
      </w:pPr>
      <w:bookmarkStart w:id="55" w:name="_Toc232176587"/>
      <w:bookmarkStart w:id="56" w:name="_Toc233788659"/>
      <w:r w:rsidRPr="00E52647">
        <w:t>The undersigned further acknowledges:</w:t>
      </w:r>
      <w:bookmarkEnd w:id="55"/>
      <w:bookmarkEnd w:id="56"/>
    </w:p>
    <w:p w14:paraId="22E1369C" w14:textId="77777777" w:rsidR="00AB6A4D" w:rsidRPr="00E52647" w:rsidRDefault="00B60DB4" w:rsidP="00AB6A4D">
      <w:sdt>
        <w:sdtPr>
          <w:id w:val="1448272233"/>
          <w14:checkbox>
            <w14:checked w14:val="0"/>
            <w14:checkedState w14:val="2612" w14:font="MS Gothic"/>
            <w14:uncheckedState w14:val="2610" w14:font="MS Gothic"/>
          </w14:checkbox>
        </w:sdtPr>
        <w:sdtEndPr/>
        <w:sdtContent>
          <w:r w:rsidR="00AB6A4D" w:rsidRPr="00E52647">
            <w:rPr>
              <w:rFonts w:hint="eastAsia"/>
            </w:rPr>
            <w:t>☐</w:t>
          </w:r>
        </w:sdtContent>
      </w:sdt>
      <w:r w:rsidR="00AB6A4D" w:rsidRPr="00E52647">
        <w:t xml:space="preserve">Time period(s) or release versions of Data will be provided as available. The Data format and data elements may differ from those Data provided to Recipient for previous </w:t>
      </w:r>
      <w:proofErr w:type="gramStart"/>
      <w:r w:rsidR="00AB6A4D" w:rsidRPr="00E52647">
        <w:t>time period</w:t>
      </w:r>
      <w:proofErr w:type="gramEnd"/>
      <w:r w:rsidR="00AB6A4D" w:rsidRPr="00E52647">
        <w:t>(s) or versions of Data;</w:t>
      </w:r>
    </w:p>
    <w:p w14:paraId="34F8D644" w14:textId="77777777" w:rsidR="00AB6A4D" w:rsidRPr="00E52647" w:rsidRDefault="00B60DB4" w:rsidP="00AB6A4D">
      <w:sdt>
        <w:sdtPr>
          <w:id w:val="-521465551"/>
          <w14:checkbox>
            <w14:checked w14:val="0"/>
            <w14:checkedState w14:val="2612" w14:font="MS Gothic"/>
            <w14:uncheckedState w14:val="2610" w14:font="MS Gothic"/>
          </w14:checkbox>
        </w:sdtPr>
        <w:sdtEndPr/>
        <w:sdtContent>
          <w:r w:rsidR="00AB6A4D" w:rsidRPr="00E52647">
            <w:rPr>
              <w:rFonts w:hint="eastAsia"/>
            </w:rPr>
            <w:t>☐</w:t>
          </w:r>
        </w:sdtContent>
      </w:sdt>
      <w:r w:rsidR="00AB6A4D" w:rsidRPr="00E52647">
        <w:t>The Recipient must remit any applicable Data fees prior to receipt of the Data.</w:t>
      </w:r>
    </w:p>
    <w:p w14:paraId="4940AF24" w14:textId="77777777" w:rsidR="00AB6A4D" w:rsidRPr="00E52647" w:rsidRDefault="00AB6A4D" w:rsidP="00AB6A4D">
      <w:r w:rsidRPr="00E52647">
        <w:t>This Certificate is effective as of the date below.</w:t>
      </w:r>
    </w:p>
    <w:tbl>
      <w:tblPr>
        <w:tblStyle w:val="PlainTable1"/>
        <w:tblW w:w="0" w:type="auto"/>
        <w:tblLook w:val="04A0" w:firstRow="1" w:lastRow="0" w:firstColumn="1" w:lastColumn="0" w:noHBand="0" w:noVBand="1"/>
      </w:tblPr>
      <w:tblGrid>
        <w:gridCol w:w="1975"/>
        <w:gridCol w:w="7375"/>
      </w:tblGrid>
      <w:tr w:rsidR="00AB6A4D" w:rsidRPr="00E52647" w14:paraId="51A08994" w14:textId="77777777" w:rsidTr="00C02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18BDA02" w14:textId="77777777" w:rsidR="00AB6A4D" w:rsidRPr="00E52647" w:rsidRDefault="00AB6A4D" w:rsidP="00C0238C">
            <w:r w:rsidRPr="00E52647">
              <w:t>Effective date</w:t>
            </w:r>
          </w:p>
        </w:tc>
        <w:sdt>
          <w:sdtPr>
            <w:id w:val="-565189673"/>
            <w:placeholder>
              <w:docPart w:val="79FD20DC54D446009955EAEDAF39A446"/>
            </w:placeholder>
            <w:showingPlcHdr/>
            <w:date>
              <w:dateFormat w:val="M/d/yyyy"/>
              <w:lid w:val="en-US"/>
              <w:storeMappedDataAs w:val="dateTime"/>
              <w:calendar w:val="gregorian"/>
            </w:date>
          </w:sdtPr>
          <w:sdtEndPr/>
          <w:sdtContent>
            <w:tc>
              <w:tcPr>
                <w:tcW w:w="7375" w:type="dxa"/>
              </w:tcPr>
              <w:p w14:paraId="7D376813" w14:textId="77777777" w:rsidR="00AB6A4D" w:rsidRPr="00E52647" w:rsidRDefault="00AB6A4D" w:rsidP="00C0238C">
                <w:pPr>
                  <w:cnfStyle w:val="100000000000" w:firstRow="1" w:lastRow="0" w:firstColumn="0" w:lastColumn="0" w:oddVBand="0" w:evenVBand="0" w:oddHBand="0" w:evenHBand="0" w:firstRowFirstColumn="0" w:firstRowLastColumn="0" w:lastRowFirstColumn="0" w:lastRowLastColumn="0"/>
                </w:pPr>
                <w:r w:rsidRPr="00E83B76">
                  <w:rPr>
                    <w:highlight w:val="yellow"/>
                  </w:rPr>
                  <w:t>Click or tap to enter a date.</w:t>
                </w:r>
              </w:p>
            </w:tc>
          </w:sdtContent>
        </w:sdt>
      </w:tr>
      <w:tr w:rsidR="00AB6A4D" w:rsidRPr="00E52647" w14:paraId="5C1A8359"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6CAC32B" w14:textId="77777777" w:rsidR="00AB6A4D" w:rsidRPr="00E52647" w:rsidRDefault="00AB6A4D" w:rsidP="00C0238C">
            <w:r w:rsidRPr="00E52647">
              <w:t>Signature of authorized signatory</w:t>
            </w:r>
          </w:p>
        </w:tc>
        <w:sdt>
          <w:sdtPr>
            <w:id w:val="-502362652"/>
            <w:placeholder>
              <w:docPart w:val="38579894C9ED4B7EBC65E305B258D7E1"/>
            </w:placeholder>
            <w:showingPlcHdr/>
          </w:sdtPr>
          <w:sdtEndPr/>
          <w:sdtContent>
            <w:tc>
              <w:tcPr>
                <w:tcW w:w="7375" w:type="dxa"/>
              </w:tcPr>
              <w:p w14:paraId="7BADF846" w14:textId="77777777" w:rsidR="00AB6A4D" w:rsidRPr="00E52647" w:rsidRDefault="00AB6A4D" w:rsidP="00C0238C">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tr>
      <w:tr w:rsidR="00AB6A4D" w:rsidRPr="00E52647" w14:paraId="1DA8B02F" w14:textId="77777777" w:rsidTr="00C0238C">
        <w:tc>
          <w:tcPr>
            <w:cnfStyle w:val="001000000000" w:firstRow="0" w:lastRow="0" w:firstColumn="1" w:lastColumn="0" w:oddVBand="0" w:evenVBand="0" w:oddHBand="0" w:evenHBand="0" w:firstRowFirstColumn="0" w:firstRowLastColumn="0" w:lastRowFirstColumn="0" w:lastRowLastColumn="0"/>
            <w:tcW w:w="1975" w:type="dxa"/>
          </w:tcPr>
          <w:p w14:paraId="002DD928" w14:textId="77777777" w:rsidR="00AB6A4D" w:rsidRPr="00E52647" w:rsidRDefault="00AB6A4D" w:rsidP="00C0238C">
            <w:r w:rsidRPr="00E52647">
              <w:t>Printed name</w:t>
            </w:r>
          </w:p>
        </w:tc>
        <w:sdt>
          <w:sdtPr>
            <w:id w:val="257028205"/>
            <w:placeholder>
              <w:docPart w:val="E6198F61D77E471A8A8BD48664B8E9C2"/>
            </w:placeholder>
            <w:showingPlcHdr/>
          </w:sdtPr>
          <w:sdtEndPr/>
          <w:sdtContent>
            <w:tc>
              <w:tcPr>
                <w:tcW w:w="7375" w:type="dxa"/>
              </w:tcPr>
              <w:p w14:paraId="79F0959D" w14:textId="77777777" w:rsidR="00AB6A4D" w:rsidRPr="00E52647" w:rsidRDefault="00AB6A4D" w:rsidP="00C0238C">
                <w:pPr>
                  <w:cnfStyle w:val="000000000000" w:firstRow="0" w:lastRow="0" w:firstColumn="0" w:lastColumn="0" w:oddVBand="0" w:evenVBand="0" w:oddHBand="0" w:evenHBand="0" w:firstRowFirstColumn="0" w:firstRowLastColumn="0" w:lastRowFirstColumn="0" w:lastRowLastColumn="0"/>
                </w:pPr>
                <w:r w:rsidRPr="00E83B76">
                  <w:rPr>
                    <w:highlight w:val="yellow"/>
                  </w:rPr>
                  <w:t>Click or tap here to enter text.</w:t>
                </w:r>
              </w:p>
            </w:tc>
          </w:sdtContent>
        </w:sdt>
      </w:tr>
      <w:tr w:rsidR="00AB6A4D" w:rsidRPr="00E52647" w14:paraId="34DE372F"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B7BBE95" w14:textId="77777777" w:rsidR="00AB6A4D" w:rsidRPr="00E52647" w:rsidRDefault="00AB6A4D" w:rsidP="00C0238C">
            <w:r w:rsidRPr="00E52647">
              <w:t>Title</w:t>
            </w:r>
          </w:p>
        </w:tc>
        <w:sdt>
          <w:sdtPr>
            <w:id w:val="-256755970"/>
            <w:placeholder>
              <w:docPart w:val="FBFA467B0E36410689D570033D528C95"/>
            </w:placeholder>
            <w:showingPlcHdr/>
          </w:sdtPr>
          <w:sdtEndPr/>
          <w:sdtContent>
            <w:tc>
              <w:tcPr>
                <w:tcW w:w="7375" w:type="dxa"/>
              </w:tcPr>
              <w:p w14:paraId="054B4D39" w14:textId="77777777" w:rsidR="00AB6A4D" w:rsidRPr="00E52647" w:rsidRDefault="00AB6A4D" w:rsidP="00C0238C">
                <w:pPr>
                  <w:cnfStyle w:val="000000100000" w:firstRow="0" w:lastRow="0" w:firstColumn="0" w:lastColumn="0" w:oddVBand="0" w:evenVBand="0" w:oddHBand="1" w:evenHBand="0" w:firstRowFirstColumn="0" w:firstRowLastColumn="0" w:lastRowFirstColumn="0" w:lastRowLastColumn="0"/>
                </w:pPr>
                <w:r w:rsidRPr="00E83B76">
                  <w:rPr>
                    <w:highlight w:val="yellow"/>
                  </w:rPr>
                  <w:t>Click or tap here to enter text.</w:t>
                </w:r>
              </w:p>
            </w:tc>
          </w:sdtContent>
        </w:sdt>
      </w:tr>
      <w:tr w:rsidR="00AB6A4D" w:rsidRPr="00E52647" w14:paraId="295E0785" w14:textId="77777777" w:rsidTr="00C0238C">
        <w:tc>
          <w:tcPr>
            <w:cnfStyle w:val="001000000000" w:firstRow="0" w:lastRow="0" w:firstColumn="1" w:lastColumn="0" w:oddVBand="0" w:evenVBand="0" w:oddHBand="0" w:evenHBand="0" w:firstRowFirstColumn="0" w:firstRowLastColumn="0" w:lastRowFirstColumn="0" w:lastRowLastColumn="0"/>
            <w:tcW w:w="1975" w:type="dxa"/>
          </w:tcPr>
          <w:p w14:paraId="4BF7D7BF" w14:textId="77777777" w:rsidR="00AB6A4D" w:rsidRPr="00E52647" w:rsidRDefault="00AB6A4D" w:rsidP="00C0238C"/>
        </w:tc>
        <w:tc>
          <w:tcPr>
            <w:tcW w:w="7375" w:type="dxa"/>
          </w:tcPr>
          <w:p w14:paraId="7E1C93C6" w14:textId="77777777" w:rsidR="00AB6A4D" w:rsidRPr="00E52647" w:rsidRDefault="00B60DB4" w:rsidP="00C0238C">
            <w:pPr>
              <w:cnfStyle w:val="000000000000" w:firstRow="0" w:lastRow="0" w:firstColumn="0" w:lastColumn="0" w:oddVBand="0" w:evenVBand="0" w:oddHBand="0" w:evenHBand="0" w:firstRowFirstColumn="0" w:firstRowLastColumn="0" w:lastRowFirstColumn="0" w:lastRowLastColumn="0"/>
            </w:pPr>
            <w:sdt>
              <w:sdtPr>
                <w:id w:val="-290669878"/>
                <w14:checkbox>
                  <w14:checked w14:val="0"/>
                  <w14:checkedState w14:val="2612" w14:font="MS Gothic"/>
                  <w14:uncheckedState w14:val="2610" w14:font="MS Gothic"/>
                </w14:checkbox>
              </w:sdtPr>
              <w:sdtEndPr/>
              <w:sdtContent>
                <w:r w:rsidR="00AB6A4D" w:rsidRPr="00E52647">
                  <w:rPr>
                    <w:rFonts w:hint="eastAsia"/>
                  </w:rPr>
                  <w:t>☐</w:t>
                </w:r>
              </w:sdtContent>
            </w:sdt>
            <w:r w:rsidR="00AB6A4D" w:rsidRPr="00E52647">
              <w:t xml:space="preserve">Recipient organization, </w:t>
            </w:r>
            <w:sdt>
              <w:sdtPr>
                <w:id w:val="1032929473"/>
                <w14:checkbox>
                  <w14:checked w14:val="0"/>
                  <w14:checkedState w14:val="2612" w14:font="MS Gothic"/>
                  <w14:uncheckedState w14:val="2610" w14:font="MS Gothic"/>
                </w14:checkbox>
              </w:sdtPr>
              <w:sdtEndPr/>
              <w:sdtContent>
                <w:r w:rsidR="00AB6A4D" w:rsidRPr="00E52647">
                  <w:rPr>
                    <w:rFonts w:hint="eastAsia"/>
                  </w:rPr>
                  <w:t>☐</w:t>
                </w:r>
              </w:sdtContent>
            </w:sdt>
            <w:r w:rsidR="00AB6A4D" w:rsidRPr="00E52647">
              <w:t>Additional Organization</w:t>
            </w:r>
          </w:p>
        </w:tc>
      </w:tr>
      <w:tr w:rsidR="00AB6A4D" w:rsidRPr="00E52647" w14:paraId="01C79BD7"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7534512" w14:textId="77777777" w:rsidR="00AB6A4D" w:rsidRPr="00E52647" w:rsidRDefault="00AB6A4D" w:rsidP="00C0238C">
            <w:r w:rsidRPr="00E52647">
              <w:t>Organization name</w:t>
            </w:r>
          </w:p>
        </w:tc>
        <w:sdt>
          <w:sdtPr>
            <w:id w:val="-1877689279"/>
            <w:placeholder>
              <w:docPart w:val="FBFA467B0E36410689D570033D528C95"/>
            </w:placeholder>
            <w:showingPlcHdr/>
          </w:sdtPr>
          <w:sdtEndPr/>
          <w:sdtContent>
            <w:tc>
              <w:tcPr>
                <w:tcW w:w="7375" w:type="dxa"/>
              </w:tcPr>
              <w:p w14:paraId="708D8F84" w14:textId="77777777" w:rsidR="00AB6A4D" w:rsidRPr="00E52647" w:rsidRDefault="00AB6A4D" w:rsidP="00C0238C">
                <w:pPr>
                  <w:cnfStyle w:val="000000100000" w:firstRow="0" w:lastRow="0" w:firstColumn="0" w:lastColumn="0" w:oddVBand="0" w:evenVBand="0" w:oddHBand="1" w:evenHBand="0" w:firstRowFirstColumn="0" w:firstRowLastColumn="0" w:lastRowFirstColumn="0" w:lastRowLastColumn="0"/>
                </w:pPr>
                <w:r w:rsidRPr="00E83B76">
                  <w:rPr>
                    <w:highlight w:val="yellow"/>
                  </w:rPr>
                  <w:t>Click or tap here to enter text.</w:t>
                </w:r>
              </w:p>
            </w:tc>
          </w:sdtContent>
        </w:sdt>
      </w:tr>
      <w:tr w:rsidR="00AB6A4D" w:rsidRPr="00E52647" w14:paraId="16EEAF86" w14:textId="77777777" w:rsidTr="00C0238C">
        <w:tc>
          <w:tcPr>
            <w:cnfStyle w:val="001000000000" w:firstRow="0" w:lastRow="0" w:firstColumn="1" w:lastColumn="0" w:oddVBand="0" w:evenVBand="0" w:oddHBand="0" w:evenHBand="0" w:firstRowFirstColumn="0" w:firstRowLastColumn="0" w:lastRowFirstColumn="0" w:lastRowLastColumn="0"/>
            <w:tcW w:w="1975" w:type="dxa"/>
          </w:tcPr>
          <w:p w14:paraId="61B23556" w14:textId="77777777" w:rsidR="00AB6A4D" w:rsidRPr="00E52647" w:rsidRDefault="00AB6A4D" w:rsidP="00C0238C">
            <w:r w:rsidRPr="00E52647">
              <w:t>Telephone number</w:t>
            </w:r>
          </w:p>
        </w:tc>
        <w:sdt>
          <w:sdtPr>
            <w:id w:val="1934703397"/>
            <w:placeholder>
              <w:docPart w:val="FBFA467B0E36410689D570033D528C95"/>
            </w:placeholder>
            <w:showingPlcHdr/>
          </w:sdtPr>
          <w:sdtEndPr/>
          <w:sdtContent>
            <w:tc>
              <w:tcPr>
                <w:tcW w:w="7375" w:type="dxa"/>
              </w:tcPr>
              <w:p w14:paraId="0CB500DC" w14:textId="77777777" w:rsidR="00AB6A4D" w:rsidRPr="00E52647" w:rsidRDefault="00AB6A4D" w:rsidP="00C0238C">
                <w:pPr>
                  <w:cnfStyle w:val="000000000000" w:firstRow="0" w:lastRow="0" w:firstColumn="0" w:lastColumn="0" w:oddVBand="0" w:evenVBand="0" w:oddHBand="0" w:evenHBand="0" w:firstRowFirstColumn="0" w:firstRowLastColumn="0" w:lastRowFirstColumn="0" w:lastRowLastColumn="0"/>
                </w:pPr>
                <w:r w:rsidRPr="00E83B76">
                  <w:rPr>
                    <w:highlight w:val="yellow"/>
                  </w:rPr>
                  <w:t>Click or tap here to enter text.</w:t>
                </w:r>
              </w:p>
            </w:tc>
          </w:sdtContent>
        </w:sdt>
      </w:tr>
      <w:tr w:rsidR="00AB6A4D" w:rsidRPr="00E52647" w14:paraId="01357FC0"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DD0529D" w14:textId="77777777" w:rsidR="00AB6A4D" w:rsidRPr="00E52647" w:rsidRDefault="00AB6A4D" w:rsidP="00C0238C">
            <w:r w:rsidRPr="00E52647">
              <w:t>Date</w:t>
            </w:r>
          </w:p>
        </w:tc>
        <w:sdt>
          <w:sdtPr>
            <w:id w:val="1219933624"/>
            <w:placeholder>
              <w:docPart w:val="79FD20DC54D446009955EAEDAF39A446"/>
            </w:placeholder>
            <w:showingPlcHdr/>
            <w:date>
              <w:dateFormat w:val="M/d/yyyy"/>
              <w:lid w:val="en-US"/>
              <w:storeMappedDataAs w:val="dateTime"/>
              <w:calendar w:val="gregorian"/>
            </w:date>
          </w:sdtPr>
          <w:sdtEndPr/>
          <w:sdtContent>
            <w:tc>
              <w:tcPr>
                <w:tcW w:w="7375" w:type="dxa"/>
              </w:tcPr>
              <w:p w14:paraId="1BFE2DF3" w14:textId="77777777" w:rsidR="00AB6A4D" w:rsidRPr="00E52647" w:rsidRDefault="00AB6A4D" w:rsidP="00C0238C">
                <w:pPr>
                  <w:cnfStyle w:val="000000100000" w:firstRow="0" w:lastRow="0" w:firstColumn="0" w:lastColumn="0" w:oddVBand="0" w:evenVBand="0" w:oddHBand="1" w:evenHBand="0" w:firstRowFirstColumn="0" w:firstRowLastColumn="0" w:lastRowFirstColumn="0" w:lastRowLastColumn="0"/>
                </w:pPr>
                <w:r w:rsidRPr="00E83B76">
                  <w:rPr>
                    <w:highlight w:val="yellow"/>
                  </w:rPr>
                  <w:t>Click or tap to enter a date.</w:t>
                </w:r>
              </w:p>
            </w:tc>
          </w:sdtContent>
        </w:sdt>
      </w:tr>
    </w:tbl>
    <w:p w14:paraId="0676ECF5" w14:textId="77777777" w:rsidR="00AB6A4D" w:rsidRDefault="00AB6A4D" w:rsidP="00F702E3">
      <w:pPr>
        <w:rPr>
          <w:noProof/>
        </w:rPr>
      </w:pPr>
      <w:bookmarkStart w:id="57" w:name="_Toc232176588"/>
    </w:p>
    <w:p w14:paraId="47FF309C" w14:textId="77777777" w:rsidR="00AB6A4D" w:rsidRDefault="00AB6A4D">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7D146FA8" w14:textId="1B6D37B7" w:rsidR="00AB6A4D" w:rsidRDefault="00AB6A4D" w:rsidP="00AB6A4D">
      <w:pPr>
        <w:pStyle w:val="Heading2"/>
        <w:rPr>
          <w:noProof/>
        </w:rPr>
      </w:pPr>
      <w:bookmarkStart w:id="58" w:name="_Toc233788660"/>
      <w:r>
        <w:rPr>
          <w:noProof/>
        </w:rPr>
        <w:lastRenderedPageBreak/>
        <w:t>Exhibit G. WA-APCD data access fee</w:t>
      </w:r>
      <w:bookmarkEnd w:id="57"/>
      <w:bookmarkEnd w:id="58"/>
    </w:p>
    <w:p w14:paraId="140C8B8D" w14:textId="77777777" w:rsidR="00AB6A4D" w:rsidRPr="00EC6B72" w:rsidRDefault="00AB6A4D" w:rsidP="00AB6A4D">
      <w:pPr>
        <w:rPr>
          <w:noProof/>
        </w:rPr>
      </w:pPr>
      <w:r w:rsidRPr="00EC6B72">
        <w:rPr>
          <w:noProof/>
        </w:rPr>
        <w:t xml:space="preserve">Recipient shall remit the following payment to the Lead Organization within 30 calendar days of </w:t>
      </w:r>
      <w:r>
        <w:rPr>
          <w:noProof/>
        </w:rPr>
        <w:t>approval</w:t>
      </w:r>
      <w:r w:rsidRPr="00EC6B72">
        <w:rPr>
          <w:noProof/>
        </w:rPr>
        <w:t xml:space="preserve"> of WA-APCD Data</w:t>
      </w:r>
      <w:r>
        <w:rPr>
          <w:noProof/>
        </w:rPr>
        <w:t xml:space="preserve"> Use Agreement</w:t>
      </w:r>
      <w:r w:rsidRPr="00EC6B72">
        <w:rPr>
          <w:noProof/>
        </w:rPr>
        <w:t xml:space="preserve">. </w:t>
      </w:r>
      <w:r>
        <w:rPr>
          <w:noProof/>
        </w:rPr>
        <w:t>Access to the requested data will be made available after receipt of applicable fees by the LO.</w:t>
      </w:r>
      <w:r w:rsidRPr="00EC6B72">
        <w:rPr>
          <w:noProof/>
        </w:rPr>
        <w:t xml:space="preserve"> </w:t>
      </w:r>
    </w:p>
    <w:tbl>
      <w:tblPr>
        <w:tblStyle w:val="PlainTable1"/>
        <w:tblW w:w="0" w:type="auto"/>
        <w:tblLook w:val="04A0" w:firstRow="1" w:lastRow="0" w:firstColumn="1" w:lastColumn="0" w:noHBand="0" w:noVBand="1"/>
      </w:tblPr>
      <w:tblGrid>
        <w:gridCol w:w="7825"/>
        <w:gridCol w:w="1440"/>
      </w:tblGrid>
      <w:tr w:rsidR="00AB6A4D" w:rsidRPr="00E3556C" w14:paraId="4E9EBF2C" w14:textId="77777777" w:rsidTr="00C023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5" w:type="dxa"/>
          </w:tcPr>
          <w:p w14:paraId="40525C17" w14:textId="77777777" w:rsidR="00AB6A4D" w:rsidRPr="00E3556C" w:rsidRDefault="00AB6A4D" w:rsidP="00C0238C">
            <w:r w:rsidRPr="00E3556C">
              <w:t xml:space="preserve">Data product(s): Recipient is entitled to </w:t>
            </w:r>
            <w:r>
              <w:t>the dataset</w:t>
            </w:r>
            <w:r w:rsidRPr="00E3556C">
              <w:t xml:space="preserve"> as stipulated in Attachment 2: List of Approved Data Elements.</w:t>
            </w:r>
          </w:p>
        </w:tc>
        <w:tc>
          <w:tcPr>
            <w:tcW w:w="1440" w:type="dxa"/>
          </w:tcPr>
          <w:p w14:paraId="32A3BD37" w14:textId="77777777" w:rsidR="00AB6A4D" w:rsidRPr="00E3556C" w:rsidRDefault="00AB6A4D" w:rsidP="00C0238C">
            <w:pPr>
              <w:jc w:val="center"/>
              <w:cnfStyle w:val="100000000000" w:firstRow="1" w:lastRow="0" w:firstColumn="0" w:lastColumn="0" w:oddVBand="0" w:evenVBand="0" w:oddHBand="0" w:evenHBand="0" w:firstRowFirstColumn="0" w:firstRowLastColumn="0" w:lastRowFirstColumn="0" w:lastRowLastColumn="0"/>
            </w:pPr>
            <w:r w:rsidRPr="00E3556C">
              <w:t>Fee</w:t>
            </w:r>
          </w:p>
        </w:tc>
      </w:tr>
      <w:tr w:rsidR="00AB6A4D" w:rsidRPr="00EC6B72" w14:paraId="62722B3D"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3B18CCCF" w14:textId="77777777" w:rsidR="00AB6A4D" w:rsidRPr="00F20CC9" w:rsidRDefault="00B60DB4" w:rsidP="00C0238C">
            <w:pPr>
              <w:rPr>
                <w:rStyle w:val="Strong"/>
              </w:rPr>
            </w:pPr>
            <w:sdt>
              <w:sdtPr>
                <w:rPr>
                  <w:rStyle w:val="Strong"/>
                </w:rPr>
                <w:id w:val="183169826"/>
                <w14:checkbox>
                  <w14:checked w14:val="0"/>
                  <w14:checkedState w14:val="2612" w14:font="MS Gothic"/>
                  <w14:uncheckedState w14:val="2610" w14:font="MS Gothic"/>
                </w14:checkbox>
              </w:sdtPr>
              <w:sdtEndPr>
                <w:rPr>
                  <w:rStyle w:val="Strong"/>
                </w:rPr>
              </w:sdtEndPr>
              <w:sdtContent>
                <w:r w:rsidR="00AB6A4D" w:rsidRPr="00F20CC9">
                  <w:rPr>
                    <w:rStyle w:val="Strong"/>
                    <w:rFonts w:hint="eastAsia"/>
                  </w:rPr>
                  <w:t>☐</w:t>
                </w:r>
              </w:sdtContent>
            </w:sdt>
            <w:r w:rsidR="00AB6A4D">
              <w:rPr>
                <w:rStyle w:val="Strong"/>
              </w:rPr>
              <w:t xml:space="preserve"> </w:t>
            </w:r>
            <w:r w:rsidR="00AB6A4D" w:rsidRPr="00E3556C">
              <w:t>RUR* dataset</w:t>
            </w:r>
          </w:p>
        </w:tc>
        <w:tc>
          <w:tcPr>
            <w:tcW w:w="1440" w:type="dxa"/>
            <w:vAlign w:val="center"/>
          </w:tcPr>
          <w:p w14:paraId="4175E22A" w14:textId="60080458" w:rsidR="00AB6A4D" w:rsidRPr="00EC6B72" w:rsidRDefault="00E17AEB" w:rsidP="00C0238C">
            <w:pPr>
              <w:jc w:val="center"/>
              <w:cnfStyle w:val="000000100000" w:firstRow="0" w:lastRow="0" w:firstColumn="0" w:lastColumn="0" w:oddVBand="0" w:evenVBand="0" w:oddHBand="1" w:evenHBand="0" w:firstRowFirstColumn="0" w:firstRowLastColumn="0" w:lastRowFirstColumn="0" w:lastRowLastColumn="0"/>
              <w:rPr>
                <w:noProof/>
              </w:rPr>
            </w:pPr>
            <w:r>
              <w:rPr>
                <w:noProof/>
              </w:rPr>
              <w:t>$2,000.00</w:t>
            </w:r>
          </w:p>
        </w:tc>
      </w:tr>
      <w:tr w:rsidR="00AB6A4D" w:rsidRPr="00EC6B72" w14:paraId="04B006AD" w14:textId="77777777" w:rsidTr="00C0238C">
        <w:tc>
          <w:tcPr>
            <w:cnfStyle w:val="001000000000" w:firstRow="0" w:lastRow="0" w:firstColumn="1" w:lastColumn="0" w:oddVBand="0" w:evenVBand="0" w:oddHBand="0" w:evenHBand="0" w:firstRowFirstColumn="0" w:firstRowLastColumn="0" w:lastRowFirstColumn="0" w:lastRowLastColumn="0"/>
            <w:tcW w:w="7825" w:type="dxa"/>
          </w:tcPr>
          <w:p w14:paraId="49E6A591" w14:textId="77777777" w:rsidR="00AB6A4D" w:rsidRPr="00E3556C" w:rsidRDefault="00AB6A4D" w:rsidP="00C0238C">
            <w:pPr>
              <w:jc w:val="right"/>
            </w:pPr>
            <w:r w:rsidRPr="00E3556C">
              <w:t>Total</w:t>
            </w:r>
          </w:p>
        </w:tc>
        <w:tc>
          <w:tcPr>
            <w:tcW w:w="1440" w:type="dxa"/>
          </w:tcPr>
          <w:p w14:paraId="306A9A59" w14:textId="17CF25E4" w:rsidR="00AB6A4D" w:rsidRPr="00EC6B72" w:rsidRDefault="00E17AEB" w:rsidP="00C0238C">
            <w:pPr>
              <w:jc w:val="center"/>
              <w:cnfStyle w:val="000000000000" w:firstRow="0" w:lastRow="0" w:firstColumn="0" w:lastColumn="0" w:oddVBand="0" w:evenVBand="0" w:oddHBand="0" w:evenHBand="0" w:firstRowFirstColumn="0" w:firstRowLastColumn="0" w:lastRowFirstColumn="0" w:lastRowLastColumn="0"/>
              <w:rPr>
                <w:noProof/>
              </w:rPr>
            </w:pPr>
            <w:r>
              <w:rPr>
                <w:noProof/>
              </w:rPr>
              <w:t>$2,000.00</w:t>
            </w:r>
          </w:p>
        </w:tc>
      </w:tr>
    </w:tbl>
    <w:p w14:paraId="6FFCD31E" w14:textId="77777777" w:rsidR="00AB6A4D" w:rsidRPr="00EC6B72" w:rsidRDefault="00AB6A4D" w:rsidP="00AB6A4D">
      <w:pPr>
        <w:rPr>
          <w:noProof/>
        </w:rPr>
      </w:pPr>
      <w:r>
        <w:rPr>
          <w:noProof/>
        </w:rPr>
        <w:t>*</w:t>
      </w:r>
      <w:r w:rsidRPr="00EC6B72">
        <w:rPr>
          <w:noProof/>
        </w:rPr>
        <w:t>RUR: Release Upon Request. Contact the WA-APCD Program for details on any “custom” data product.</w:t>
      </w:r>
    </w:p>
    <w:tbl>
      <w:tblPr>
        <w:tblStyle w:val="PlainTable1"/>
        <w:tblW w:w="0" w:type="auto"/>
        <w:tblLook w:val="04A0" w:firstRow="1" w:lastRow="0" w:firstColumn="1" w:lastColumn="0" w:noHBand="0" w:noVBand="1"/>
      </w:tblPr>
      <w:tblGrid>
        <w:gridCol w:w="2335"/>
        <w:gridCol w:w="7015"/>
      </w:tblGrid>
      <w:tr w:rsidR="00AB6A4D" w:rsidRPr="00EC6B72" w14:paraId="4CD0E7F0" w14:textId="77777777" w:rsidTr="00C02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513C0F8C" w14:textId="77777777" w:rsidR="00AB6A4D" w:rsidRPr="00EC6B72" w:rsidRDefault="00AB6A4D" w:rsidP="00C0238C">
            <w:pPr>
              <w:rPr>
                <w:b w:val="0"/>
                <w:bCs w:val="0"/>
                <w:noProof/>
              </w:rPr>
            </w:pPr>
            <w:r w:rsidRPr="00EC6B72">
              <w:rPr>
                <w:b w:val="0"/>
                <w:bCs w:val="0"/>
                <w:noProof/>
              </w:rPr>
              <w:t>Lead Organization (LO)</w:t>
            </w:r>
          </w:p>
        </w:tc>
        <w:tc>
          <w:tcPr>
            <w:tcW w:w="7015" w:type="dxa"/>
          </w:tcPr>
          <w:p w14:paraId="082D4C33" w14:textId="77777777" w:rsidR="00AB6A4D" w:rsidRPr="00EC6B72" w:rsidRDefault="00AB6A4D" w:rsidP="00C0238C">
            <w:pPr>
              <w:cnfStyle w:val="100000000000" w:firstRow="1" w:lastRow="0" w:firstColumn="0" w:lastColumn="0" w:oddVBand="0" w:evenVBand="0" w:oddHBand="0" w:evenHBand="0" w:firstRowFirstColumn="0" w:firstRowLastColumn="0" w:lastRowFirstColumn="0" w:lastRowLastColumn="0"/>
              <w:rPr>
                <w:b w:val="0"/>
                <w:bCs w:val="0"/>
                <w:noProof/>
              </w:rPr>
            </w:pPr>
            <w:r w:rsidRPr="00EC6B72">
              <w:rPr>
                <w:b w:val="0"/>
                <w:bCs w:val="0"/>
                <w:noProof/>
              </w:rPr>
              <w:t>Washington State Health Care Authority</w:t>
            </w:r>
          </w:p>
        </w:tc>
      </w:tr>
      <w:tr w:rsidR="00AB6A4D" w:rsidRPr="00EC6B72" w14:paraId="2AB756FA"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055ED0DC" w14:textId="77777777" w:rsidR="00AB6A4D" w:rsidRPr="00EC6B72" w:rsidRDefault="00AB6A4D" w:rsidP="00C0238C">
            <w:pPr>
              <w:rPr>
                <w:b w:val="0"/>
                <w:bCs w:val="0"/>
                <w:noProof/>
              </w:rPr>
            </w:pPr>
            <w:r w:rsidRPr="00EC6B72">
              <w:rPr>
                <w:b w:val="0"/>
                <w:bCs w:val="0"/>
                <w:noProof/>
              </w:rPr>
              <w:t>Print name of LO WA-APCD Program Manager</w:t>
            </w:r>
          </w:p>
        </w:tc>
        <w:sdt>
          <w:sdtPr>
            <w:rPr>
              <w:noProof/>
            </w:rPr>
            <w:id w:val="1433168311"/>
            <w:placeholder>
              <w:docPart w:val="397F2E747B12424288BD34FF9ABD2F3C"/>
            </w:placeholder>
            <w:showingPlcHdr/>
          </w:sdtPr>
          <w:sdtEndPr/>
          <w:sdtContent>
            <w:tc>
              <w:tcPr>
                <w:tcW w:w="7015" w:type="dxa"/>
              </w:tcPr>
              <w:p w14:paraId="217F4644" w14:textId="77777777" w:rsidR="00AB6A4D" w:rsidRPr="00EC6B72" w:rsidRDefault="00AB6A4D" w:rsidP="00C0238C">
                <w:pPr>
                  <w:cnfStyle w:val="000000100000" w:firstRow="0" w:lastRow="0" w:firstColumn="0" w:lastColumn="0" w:oddVBand="0" w:evenVBand="0" w:oddHBand="1" w:evenHBand="0" w:firstRowFirstColumn="0" w:firstRowLastColumn="0" w:lastRowFirstColumn="0" w:lastRowLastColumn="0"/>
                  <w:rPr>
                    <w:noProof/>
                  </w:rPr>
                </w:pPr>
                <w:r w:rsidRPr="00EC6B72">
                  <w:rPr>
                    <w:noProof/>
                  </w:rPr>
                  <w:t>Click or tap here to enter text.</w:t>
                </w:r>
              </w:p>
            </w:tc>
          </w:sdtContent>
        </w:sdt>
      </w:tr>
      <w:tr w:rsidR="00AB6A4D" w:rsidRPr="00EC6B72" w14:paraId="1AF3D37A" w14:textId="77777777" w:rsidTr="00C0238C">
        <w:tc>
          <w:tcPr>
            <w:cnfStyle w:val="001000000000" w:firstRow="0" w:lastRow="0" w:firstColumn="1" w:lastColumn="0" w:oddVBand="0" w:evenVBand="0" w:oddHBand="0" w:evenHBand="0" w:firstRowFirstColumn="0" w:firstRowLastColumn="0" w:lastRowFirstColumn="0" w:lastRowLastColumn="0"/>
            <w:tcW w:w="2335" w:type="dxa"/>
          </w:tcPr>
          <w:p w14:paraId="5690781B" w14:textId="77777777" w:rsidR="00AB6A4D" w:rsidRPr="00EC6B72" w:rsidRDefault="00AB6A4D" w:rsidP="00C0238C">
            <w:pPr>
              <w:rPr>
                <w:b w:val="0"/>
                <w:bCs w:val="0"/>
                <w:noProof/>
              </w:rPr>
            </w:pPr>
            <w:r w:rsidRPr="00EC6B72">
              <w:rPr>
                <w:b w:val="0"/>
                <w:bCs w:val="0"/>
                <w:noProof/>
              </w:rPr>
              <w:t>Signature of LO WA-APCD Program Manager</w:t>
            </w:r>
          </w:p>
        </w:tc>
        <w:sdt>
          <w:sdtPr>
            <w:rPr>
              <w:noProof/>
            </w:rPr>
            <w:id w:val="1113330280"/>
            <w:placeholder>
              <w:docPart w:val="0908679382E44405B0DEDF992BD22166"/>
            </w:placeholder>
            <w:showingPlcHdr/>
          </w:sdtPr>
          <w:sdtEndPr/>
          <w:sdtContent>
            <w:tc>
              <w:tcPr>
                <w:tcW w:w="7015" w:type="dxa"/>
              </w:tcPr>
              <w:p w14:paraId="7F5C81FD" w14:textId="77777777" w:rsidR="00AB6A4D" w:rsidRPr="00EC6B72" w:rsidRDefault="00AB6A4D" w:rsidP="00C0238C">
                <w:pPr>
                  <w:cnfStyle w:val="000000000000" w:firstRow="0" w:lastRow="0" w:firstColumn="0" w:lastColumn="0" w:oddVBand="0" w:evenVBand="0" w:oddHBand="0" w:evenHBand="0" w:firstRowFirstColumn="0" w:firstRowLastColumn="0" w:lastRowFirstColumn="0" w:lastRowLastColumn="0"/>
                  <w:rPr>
                    <w:noProof/>
                  </w:rPr>
                </w:pPr>
                <w:r w:rsidRPr="00CC5CA8">
                  <w:rPr>
                    <w:rStyle w:val="PlaceholderText"/>
                  </w:rPr>
                  <w:t>Click or tap here to enter text.</w:t>
                </w:r>
              </w:p>
            </w:tc>
          </w:sdtContent>
        </w:sdt>
      </w:tr>
      <w:tr w:rsidR="00AB6A4D" w:rsidRPr="00EC6B72" w14:paraId="6995789F" w14:textId="77777777" w:rsidTr="00C02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1704BFDF" w14:textId="77777777" w:rsidR="00AB6A4D" w:rsidRPr="00EC6B72" w:rsidRDefault="00AB6A4D" w:rsidP="00C0238C">
            <w:pPr>
              <w:rPr>
                <w:b w:val="0"/>
                <w:bCs w:val="0"/>
                <w:noProof/>
              </w:rPr>
            </w:pPr>
            <w:r w:rsidRPr="00EC6B72">
              <w:rPr>
                <w:b w:val="0"/>
                <w:bCs w:val="0"/>
                <w:noProof/>
              </w:rPr>
              <w:t>Email address of LO WA-APCD Program Manager</w:t>
            </w:r>
          </w:p>
        </w:tc>
        <w:sdt>
          <w:sdtPr>
            <w:rPr>
              <w:noProof/>
            </w:rPr>
            <w:id w:val="-150137910"/>
            <w:placeholder>
              <w:docPart w:val="397F2E747B12424288BD34FF9ABD2F3C"/>
            </w:placeholder>
            <w:showingPlcHdr/>
          </w:sdtPr>
          <w:sdtEndPr/>
          <w:sdtContent>
            <w:tc>
              <w:tcPr>
                <w:tcW w:w="7015" w:type="dxa"/>
              </w:tcPr>
              <w:p w14:paraId="2C418B9B" w14:textId="77777777" w:rsidR="00AB6A4D" w:rsidRPr="00EC6B72" w:rsidRDefault="00AB6A4D" w:rsidP="00C0238C">
                <w:pPr>
                  <w:cnfStyle w:val="000000100000" w:firstRow="0" w:lastRow="0" w:firstColumn="0" w:lastColumn="0" w:oddVBand="0" w:evenVBand="0" w:oddHBand="1" w:evenHBand="0" w:firstRowFirstColumn="0" w:firstRowLastColumn="0" w:lastRowFirstColumn="0" w:lastRowLastColumn="0"/>
                  <w:rPr>
                    <w:noProof/>
                  </w:rPr>
                </w:pPr>
                <w:r w:rsidRPr="00EC6B72">
                  <w:rPr>
                    <w:noProof/>
                  </w:rPr>
                  <w:t>Click or tap here to enter text.</w:t>
                </w:r>
              </w:p>
            </w:tc>
          </w:sdtContent>
        </w:sdt>
      </w:tr>
      <w:tr w:rsidR="00AB6A4D" w:rsidRPr="00EC6B72" w14:paraId="41D9E390" w14:textId="77777777" w:rsidTr="00C0238C">
        <w:tc>
          <w:tcPr>
            <w:cnfStyle w:val="001000000000" w:firstRow="0" w:lastRow="0" w:firstColumn="1" w:lastColumn="0" w:oddVBand="0" w:evenVBand="0" w:oddHBand="0" w:evenHBand="0" w:firstRowFirstColumn="0" w:firstRowLastColumn="0" w:lastRowFirstColumn="0" w:lastRowLastColumn="0"/>
            <w:tcW w:w="2335" w:type="dxa"/>
          </w:tcPr>
          <w:p w14:paraId="26415843" w14:textId="77777777" w:rsidR="00AB6A4D" w:rsidRPr="00EC6B72" w:rsidRDefault="00AB6A4D" w:rsidP="00C0238C">
            <w:pPr>
              <w:rPr>
                <w:b w:val="0"/>
                <w:bCs w:val="0"/>
                <w:noProof/>
              </w:rPr>
            </w:pPr>
            <w:r w:rsidRPr="00EC6B72">
              <w:rPr>
                <w:b w:val="0"/>
                <w:bCs w:val="0"/>
                <w:noProof/>
              </w:rPr>
              <w:t>Signature date</w:t>
            </w:r>
          </w:p>
        </w:tc>
        <w:sdt>
          <w:sdtPr>
            <w:rPr>
              <w:noProof/>
            </w:rPr>
            <w:id w:val="1988662595"/>
            <w:placeholder>
              <w:docPart w:val="680343A8FC6840CD99452958D398F745"/>
            </w:placeholder>
            <w:showingPlcHdr/>
            <w:date>
              <w:dateFormat w:val="M/d/yyyy"/>
              <w:lid w:val="en-US"/>
              <w:storeMappedDataAs w:val="dateTime"/>
              <w:calendar w:val="gregorian"/>
            </w:date>
          </w:sdtPr>
          <w:sdtEndPr/>
          <w:sdtContent>
            <w:tc>
              <w:tcPr>
                <w:tcW w:w="7015" w:type="dxa"/>
              </w:tcPr>
              <w:p w14:paraId="33E3B66B" w14:textId="77777777" w:rsidR="00AB6A4D" w:rsidRPr="00EC6B72" w:rsidRDefault="00AB6A4D" w:rsidP="00C0238C">
                <w:pPr>
                  <w:cnfStyle w:val="000000000000" w:firstRow="0" w:lastRow="0" w:firstColumn="0" w:lastColumn="0" w:oddVBand="0" w:evenVBand="0" w:oddHBand="0" w:evenHBand="0" w:firstRowFirstColumn="0" w:firstRowLastColumn="0" w:lastRowFirstColumn="0" w:lastRowLastColumn="0"/>
                  <w:rPr>
                    <w:noProof/>
                  </w:rPr>
                </w:pPr>
                <w:r w:rsidRPr="00EC6B72">
                  <w:rPr>
                    <w:noProof/>
                  </w:rPr>
                  <w:t>Click or tap to enter a date.</w:t>
                </w:r>
              </w:p>
            </w:tc>
          </w:sdtContent>
        </w:sdt>
      </w:tr>
    </w:tbl>
    <w:p w14:paraId="5EFBEA18" w14:textId="77777777" w:rsidR="00AB6A4D" w:rsidRDefault="00AB6A4D" w:rsidP="00AB6A4D">
      <w:pPr>
        <w:rPr>
          <w:noProof/>
        </w:rPr>
      </w:pPr>
      <w:r>
        <w:rPr>
          <w:noProof/>
        </w:rPr>
        <w:t>HCA’s Financial Services (FS) will begin the process to invoice the Recipient on the effective date of this agreement. P</w:t>
      </w:r>
      <w:r w:rsidRPr="00EC6B72">
        <w:rPr>
          <w:noProof/>
        </w:rPr>
        <w:t>lease</w:t>
      </w:r>
      <w:r>
        <w:rPr>
          <w:noProof/>
        </w:rPr>
        <w:t xml:space="preserve"> </w:t>
      </w:r>
      <w:r w:rsidRPr="00EC6B72">
        <w:rPr>
          <w:noProof/>
        </w:rPr>
        <w:t xml:space="preserve">submit payment to the following address within 30-days of </w:t>
      </w:r>
      <w:r>
        <w:rPr>
          <w:noProof/>
        </w:rPr>
        <w:t>the effective date of this agreement:</w:t>
      </w:r>
    </w:p>
    <w:p w14:paraId="0150924F" w14:textId="77777777" w:rsidR="00AB6A4D" w:rsidRDefault="00AB6A4D" w:rsidP="00AB6A4D">
      <w:pPr>
        <w:rPr>
          <w:noProof/>
        </w:rPr>
      </w:pPr>
      <w:r w:rsidRPr="00EC6B72">
        <w:rPr>
          <w:noProof/>
        </w:rPr>
        <w:t>Washington State Health Care Authority</w:t>
      </w:r>
      <w:r w:rsidRPr="00EC6B72">
        <w:rPr>
          <w:noProof/>
        </w:rPr>
        <w:br/>
        <w:t>PO Box 44500</w:t>
      </w:r>
      <w:r w:rsidRPr="00EC6B72">
        <w:rPr>
          <w:noProof/>
        </w:rPr>
        <w:br/>
        <w:t>Olympia, WA 98504</w:t>
      </w:r>
    </w:p>
    <w:p w14:paraId="0B099048" w14:textId="77777777" w:rsidR="00AB6A4D" w:rsidRDefault="00AB6A4D" w:rsidP="00AB6A4D">
      <w:pPr>
        <w:rPr>
          <w:noProof/>
        </w:rPr>
      </w:pPr>
      <w:r>
        <w:rPr>
          <w:noProof/>
        </w:rPr>
        <w:t>Please respond to HCA’s FS contact listed on the invoice if an electronic transfer of funds (ETF) is required.</w:t>
      </w:r>
    </w:p>
    <w:p w14:paraId="41BFE313" w14:textId="77777777" w:rsidR="008149F0" w:rsidRDefault="008149F0" w:rsidP="00460252">
      <w:pPr>
        <w:rPr>
          <w:noProof/>
        </w:rPr>
      </w:pPr>
    </w:p>
    <w:sectPr w:rsidR="008149F0" w:rsidSect="00C66FA1">
      <w:headerReference w:type="default" r:id="rId37"/>
      <w:footerReference w:type="default" r:id="rId38"/>
      <w:head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94180" w14:textId="77777777" w:rsidR="00B60DB4" w:rsidRDefault="00B60DB4" w:rsidP="00217D29">
      <w:pPr>
        <w:spacing w:after="0" w:line="240" w:lineRule="auto"/>
      </w:pPr>
      <w:r>
        <w:separator/>
      </w:r>
    </w:p>
  </w:endnote>
  <w:endnote w:type="continuationSeparator" w:id="0">
    <w:p w14:paraId="1F89CC78" w14:textId="77777777" w:rsidR="00B60DB4" w:rsidRDefault="00B60DB4" w:rsidP="0021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9292A002-1E78-482C-B08A-EEB9E9D97749}"/>
    <w:embedBold r:id="rId2" w:fontKey="{F77B6C98-31C8-4A52-A497-3444BF977E67}"/>
  </w:font>
  <w:font w:name="Nunito SemiBold">
    <w:panose1 w:val="00000000000000000000"/>
    <w:charset w:val="00"/>
    <w:family w:val="auto"/>
    <w:pitch w:val="variable"/>
    <w:sig w:usb0="A00002FF" w:usb1="5000204B" w:usb2="00000000" w:usb3="00000000" w:csb0="00000197" w:csb1="00000000"/>
    <w:embedRegular r:id="rId3" w:fontKey="{F65BF191-DFBE-475F-9744-B1B00C112EAA}"/>
    <w:embedBold r:id="rId4" w:fontKey="{F072F993-41F1-4935-A91E-D39691F986CE}"/>
  </w:font>
  <w:font w:name="Source Sans Pro Light">
    <w:panose1 w:val="020B0403030403020204"/>
    <w:charset w:val="00"/>
    <w:family w:val="swiss"/>
    <w:pitch w:val="variable"/>
    <w:sig w:usb0="600002F7" w:usb1="02000003" w:usb2="00000000" w:usb3="00000000" w:csb0="0000019F" w:csb1="00000000"/>
    <w:embedRegular r:id="rId5" w:fontKey="{0368FC90-1D95-49C2-9373-3305DE78CDFC}"/>
  </w:font>
  <w:font w:name="Source Sans Pro SemiBold">
    <w:panose1 w:val="020B0603030403020204"/>
    <w:charset w:val="00"/>
    <w:family w:val="swiss"/>
    <w:pitch w:val="variable"/>
    <w:sig w:usb0="600002F7" w:usb1="02000003" w:usb2="00000000" w:usb3="00000000" w:csb0="0000019F" w:csb1="00000000"/>
    <w:embedRegular r:id="rId6" w:fontKey="{15BF1FF2-5676-4697-8F55-B78697F8450E}"/>
  </w:font>
  <w:font w:name="Segoe UI">
    <w:panose1 w:val="020B0502040204020203"/>
    <w:charset w:val="00"/>
    <w:family w:val="swiss"/>
    <w:pitch w:val="variable"/>
    <w:sig w:usb0="E4002EFF" w:usb1="C000E47F" w:usb2="00000009" w:usb3="00000000" w:csb0="000001FF" w:csb1="00000000"/>
    <w:embedRegular r:id="rId7" w:fontKey="{A94D9731-8863-4294-9A27-27CA1F1CF5C4}"/>
  </w:font>
  <w:font w:name="Segoe UI Semibold">
    <w:panose1 w:val="020B0702040204020203"/>
    <w:charset w:val="00"/>
    <w:family w:val="swiss"/>
    <w:pitch w:val="variable"/>
    <w:sig w:usb0="E4002EFF" w:usb1="C000E47F" w:usb2="00000009" w:usb3="00000000" w:csb0="000001FF" w:csb1="00000000"/>
    <w:embedRegular r:id="rId8" w:fontKey="{DA88CA39-6E83-4C58-BA2E-018240ACE818}"/>
  </w:font>
  <w:font w:name="MS Gothic">
    <w:altName w:val="ＭＳ ゴシック"/>
    <w:panose1 w:val="020B0609070205080204"/>
    <w:charset w:val="80"/>
    <w:family w:val="modern"/>
    <w:pitch w:val="fixed"/>
    <w:sig w:usb0="E00002FF" w:usb1="6AC7FDFB" w:usb2="08000012" w:usb3="00000000" w:csb0="0002009F" w:csb1="00000000"/>
    <w:embedRegular r:id="rId9" w:subsetted="1" w:fontKey="{A32CADC5-92F0-456A-BC6B-8AE57F5E5E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631361"/>
      <w:docPartObj>
        <w:docPartGallery w:val="Page Numbers (Bottom of Page)"/>
        <w:docPartUnique/>
      </w:docPartObj>
    </w:sdtPr>
    <w:sdtEndPr/>
    <w:sdtContent>
      <w:p w14:paraId="5F12D02E" w14:textId="595B1A7A" w:rsidR="00D2349C" w:rsidRDefault="00190A96" w:rsidP="007F610B">
        <w:pPr>
          <w:pStyle w:val="Footer"/>
        </w:pPr>
        <w:r>
          <w:t>WA-APCD</w:t>
        </w:r>
        <w:r w:rsidR="00C21A29">
          <w:t xml:space="preserve"> </w:t>
        </w:r>
        <w:r>
          <w:t>DUA</w:t>
        </w:r>
        <w:r w:rsidR="0074082F">
          <w:tab/>
        </w:r>
        <w:r w:rsidR="00D2349C">
          <w:t>Form WA-APCD-</w:t>
        </w:r>
        <w:r w:rsidR="005547E9">
          <w:t>26</w:t>
        </w:r>
        <w:r w:rsidR="00D2349C">
          <w:t>-</w:t>
        </w:r>
        <w:r w:rsidR="0074082F">
          <w:t>00</w:t>
        </w:r>
        <w:r w:rsidR="001434F5">
          <w:t>7</w:t>
        </w:r>
        <w:r w:rsidR="0074082F">
          <w:tab/>
          <w:t>Effective July 1, 2026</w:t>
        </w:r>
      </w:p>
      <w:p w14:paraId="06EBCDF2" w14:textId="77777777" w:rsidR="001C5766" w:rsidRDefault="001012A4" w:rsidP="00B222C2">
        <w:pPr>
          <w:pStyle w:val="Footer"/>
        </w:pPr>
        <w:r w:rsidRPr="00834825">
          <w:rPr>
            <w:noProof/>
          </w:rPr>
          <mc:AlternateContent>
            <mc:Choice Requires="wpg">
              <w:drawing>
                <wp:inline distT="0" distB="0" distL="0" distR="0" wp14:anchorId="7CE33A88" wp14:editId="5225943F">
                  <wp:extent cx="4103889" cy="68580"/>
                  <wp:effectExtent l="0" t="0" r="0" b="0"/>
                  <wp:docPr id="6" name="Group 6" descr="artifact"/>
                  <wp:cNvGraphicFramePr/>
                  <a:graphic xmlns:a="http://schemas.openxmlformats.org/drawingml/2006/main">
                    <a:graphicData uri="http://schemas.microsoft.com/office/word/2010/wordprocessingGroup">
                      <wpg:wgp>
                        <wpg:cNvGrpSpPr/>
                        <wpg:grpSpPr>
                          <a:xfrm>
                            <a:off x="0" y="0"/>
                            <a:ext cx="4103889" cy="68580"/>
                            <a:chOff x="0" y="0"/>
                            <a:chExt cx="4087906" cy="0"/>
                          </a:xfrm>
                        </wpg:grpSpPr>
                        <wps:wsp>
                          <wps:cNvPr id="7" name="Straight Connector 7"/>
                          <wps:cNvCnPr/>
                          <wps:spPr>
                            <a:xfrm>
                              <a:off x="0" y="0"/>
                              <a:ext cx="146304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8" name="Straight Connector 8"/>
                          <wps:cNvCnPr/>
                          <wps:spPr>
                            <a:xfrm>
                              <a:off x="1489521" y="0"/>
                              <a:ext cx="1460558"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9" name="Straight Connector 9"/>
                          <wps:cNvCnPr/>
                          <wps:spPr>
                            <a:xfrm flipH="1">
                              <a:off x="2974904" y="0"/>
                              <a:ext cx="73152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0" name="Straight Connector 10"/>
                          <wps:cNvCnPr/>
                          <wps:spPr>
                            <a:xfrm flipH="1">
                              <a:off x="3732076" y="0"/>
                              <a:ext cx="355830" cy="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inline>
              </w:drawing>
            </mc:Choice>
            <mc:Fallback xmlns:arto="http://schemas.microsoft.com/office/word/2006/arto">
              <w:pict>
                <v:group w14:anchorId="169A2C48" id="Group 6" o:spid="_x0000_s1026" alt="artifact" style="width:323.15pt;height:5.4pt;mso-position-horizontal-relative:char;mso-position-vertical-relative:line" coordsize="40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">
                  <v:line id="Straight Connector 7" o:spid="_x0000_s1027" style="position:absolute;visibility:visible;mso-wrap-style:square" from="0,0" to="14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" strokecolor="#f2a900 [3209]" strokeweight="1.5pt">
                    <v:stroke joinstyle="miter"/>
                  </v:line>
                  <v:line id="Straight Connector 8" o:spid="_x0000_s1028" style="position:absolute;visibility:visible;mso-wrap-style:square" from="14895,0" to="2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" strokecolor="#97d700 [3205]" strokeweight="1.5pt">
                    <v:stroke joinstyle="miter"/>
                  </v:line>
                  <v:line id="Straight Connector 9" o:spid="_x0000_s1029" style="position:absolute;flip:x;visibility:visible;mso-wrap-style:square" from="29749,0" to="37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" strokecolor="#0077c8 [3204]" strokeweight="1.5pt">
                    <v:stroke joinstyle="miter"/>
                  </v:line>
                  <v:line id="Straight Connector 10" o:spid="_x0000_s1030" style="position:absolute;flip:x;visibility:visible;mso-wrap-style:square" from="37320,0" to="40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" strokecolor="#925d9c [3206]" strokeweight="1.5pt">
                    <v:stroke joinstyle="miter"/>
                  </v:line>
                  <w10:anchorlock/>
                </v:group>
              </w:pict>
            </mc:Fallback>
          </mc:AlternateContent>
        </w:r>
      </w:p>
      <w:p w14:paraId="1F486826" w14:textId="77777777" w:rsidR="00045207" w:rsidRDefault="00045207" w:rsidP="00B222C2">
        <w:pPr>
          <w:pStyle w:val="Footer"/>
        </w:pPr>
        <w:r>
          <w:t xml:space="preserve">Page | </w:t>
        </w:r>
        <w:r>
          <w:fldChar w:fldCharType="begin"/>
        </w:r>
        <w:r>
          <w:instrText xml:space="preserve"> PAGE   \* MERGEFORMAT </w:instrText>
        </w:r>
        <w:r>
          <w:fldChar w:fldCharType="separate"/>
        </w:r>
        <w:r w:rsidR="001012A4">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0AEF2" w14:textId="77777777" w:rsidR="00B60DB4" w:rsidRDefault="00B60DB4" w:rsidP="00217D29">
      <w:pPr>
        <w:spacing w:after="0" w:line="240" w:lineRule="auto"/>
      </w:pPr>
      <w:r>
        <w:separator/>
      </w:r>
    </w:p>
  </w:footnote>
  <w:footnote w:type="continuationSeparator" w:id="0">
    <w:p w14:paraId="64DE805F" w14:textId="77777777" w:rsidR="00B60DB4" w:rsidRDefault="00B60DB4" w:rsidP="0021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2569"/>
      <w:gridCol w:w="3400"/>
    </w:tblGrid>
    <w:tr w:rsidR="00984AFC" w14:paraId="596FE70B" w14:textId="77777777" w:rsidTr="00276A24">
      <w:tc>
        <w:tcPr>
          <w:tcW w:w="3415" w:type="dxa"/>
        </w:tcPr>
        <w:p w14:paraId="4BEA9066" w14:textId="5FCEE655" w:rsidR="00984AFC" w:rsidRDefault="00984AFC" w:rsidP="00472F13">
          <w:pPr>
            <w:pStyle w:val="Header"/>
          </w:pPr>
          <w:r>
            <w:rPr>
              <w:noProof/>
            </w:rPr>
            <w:drawing>
              <wp:inline distT="0" distB="0" distL="0" distR="0" wp14:anchorId="1F67361B" wp14:editId="73AC14D8">
                <wp:extent cx="1945843" cy="330313"/>
                <wp:effectExtent l="0" t="0" r="0" b="0"/>
                <wp:docPr id="1561441127" name="Picture 1561441127" descr="Washington State Health Care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CA New Logo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585" cy="333155"/>
                        </a:xfrm>
                        <a:prstGeom prst="rect">
                          <a:avLst/>
                        </a:prstGeom>
                      </pic:spPr>
                    </pic:pic>
                  </a:graphicData>
                </a:graphic>
              </wp:inline>
            </w:drawing>
          </w:r>
        </w:p>
      </w:tc>
      <w:tc>
        <w:tcPr>
          <w:tcW w:w="2070" w:type="dxa"/>
        </w:tcPr>
        <w:p w14:paraId="5F6A7438" w14:textId="6C1F6C19" w:rsidR="00984AFC" w:rsidRDefault="009A335F" w:rsidP="00472F13">
          <w:pPr>
            <w:pStyle w:val="Header"/>
          </w:pPr>
          <w:r>
            <w:rPr>
              <w:noProof/>
            </w:rPr>
            <w:drawing>
              <wp:inline distT="0" distB="0" distL="0" distR="0" wp14:anchorId="7E59CE86" wp14:editId="7F86B4D0">
                <wp:extent cx="1494230" cy="563270"/>
                <wp:effectExtent l="0" t="0" r="0" b="8255"/>
                <wp:docPr id="1415430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30657" name="Picture 141543065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94230" cy="563270"/>
                        </a:xfrm>
                        <a:prstGeom prst="rect">
                          <a:avLst/>
                        </a:prstGeom>
                      </pic:spPr>
                    </pic:pic>
                  </a:graphicData>
                </a:graphic>
              </wp:inline>
            </w:drawing>
          </w:r>
        </w:p>
      </w:tc>
      <w:tc>
        <w:tcPr>
          <w:tcW w:w="3865" w:type="dxa"/>
        </w:tcPr>
        <w:p w14:paraId="2C81000B" w14:textId="45B845D5" w:rsidR="00984AFC" w:rsidRPr="00DF635C" w:rsidRDefault="00984AFC" w:rsidP="00984AFC">
          <w:pPr>
            <w:pStyle w:val="Header"/>
            <w:rPr>
              <w:rStyle w:val="Strong"/>
            </w:rPr>
          </w:pPr>
          <w:r w:rsidRPr="00DF635C">
            <w:rPr>
              <w:rStyle w:val="Strong"/>
            </w:rPr>
            <w:t>Data use agreement</w:t>
          </w:r>
          <w:r w:rsidR="00216D4E">
            <w:rPr>
              <w:rStyle w:val="Strong"/>
            </w:rPr>
            <w:t xml:space="preserve"> (DUA)</w:t>
          </w:r>
        </w:p>
        <w:p w14:paraId="4E2FC510" w14:textId="77777777" w:rsidR="009A335F" w:rsidRDefault="00984AFC" w:rsidP="00984AFC">
          <w:pPr>
            <w:pStyle w:val="Header"/>
          </w:pPr>
          <w:r>
            <w:t xml:space="preserve">HCA contract number: </w:t>
          </w:r>
        </w:p>
        <w:p w14:paraId="06F18194" w14:textId="317770D1" w:rsidR="00984AFC" w:rsidRDefault="00984AFC" w:rsidP="00984AFC">
          <w:pPr>
            <w:pStyle w:val="Header"/>
          </w:pPr>
          <w:r>
            <w:t xml:space="preserve">Amendment: </w:t>
          </w:r>
        </w:p>
        <w:p w14:paraId="00B27645" w14:textId="6D075BCC" w:rsidR="00984AFC" w:rsidRDefault="00984AFC">
          <w:pPr>
            <w:pStyle w:val="Header"/>
          </w:pPr>
          <w:r>
            <w:t>Application number:</w:t>
          </w:r>
          <w:r w:rsidR="00024D51">
            <w:t xml:space="preserve"> YY-</w:t>
          </w:r>
          <w:r w:rsidR="00C6385D">
            <w:t>###</w:t>
          </w:r>
        </w:p>
      </w:tc>
    </w:tr>
  </w:tbl>
  <w:p w14:paraId="63BFE351" w14:textId="573F651B" w:rsidR="00984AFC" w:rsidRDefault="00984A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91F6B" w14:textId="77777777" w:rsidR="00B21ADA" w:rsidRDefault="00B21ADA" w:rsidP="00B21ADA">
    <w:pPr>
      <w:pStyle w:val="Header"/>
    </w:pPr>
    <w:r>
      <w:rPr>
        <w:noProof/>
      </w:rPr>
      <w:drawing>
        <wp:inline distT="0" distB="0" distL="0" distR="0" wp14:anchorId="2B945907" wp14:editId="752835FC">
          <wp:extent cx="2286000" cy="388056"/>
          <wp:effectExtent l="0" t="0" r="0" b="0"/>
          <wp:docPr id="85627274" name="Picture 85627274" descr="Washington State Health Care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CA New Logo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6000" cy="3880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E32C4"/>
    <w:multiLevelType w:val="hybridMultilevel"/>
    <w:tmpl w:val="B8F2BF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11255"/>
    <w:multiLevelType w:val="multilevel"/>
    <w:tmpl w:val="280C98AE"/>
    <w:lvl w:ilvl="0">
      <w:start w:val="1"/>
      <w:numFmt w:val="bullet"/>
      <w:pStyle w:val="ListBullet"/>
      <w:lvlText w:val=""/>
      <w:lvlJc w:val="left"/>
      <w:pPr>
        <w:ind w:left="288" w:hanging="288"/>
      </w:pPr>
      <w:rPr>
        <w:rFonts w:ascii="Symbol" w:hAnsi="Symbol" w:hint="default"/>
      </w:rPr>
    </w:lvl>
    <w:lvl w:ilvl="1">
      <w:start w:val="1"/>
      <w:numFmt w:val="bullet"/>
      <w:pStyle w:val="ListBullet2"/>
      <w:lvlText w:val="o"/>
      <w:lvlJc w:val="left"/>
      <w:pPr>
        <w:ind w:left="576" w:hanging="288"/>
      </w:pPr>
      <w:rPr>
        <w:rFonts w:ascii="Courier New" w:hAnsi="Courier New" w:hint="default"/>
      </w:rPr>
    </w:lvl>
    <w:lvl w:ilvl="2">
      <w:start w:val="1"/>
      <w:numFmt w:val="bullet"/>
      <w:pStyle w:val="ListBullet3"/>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2" w15:restartNumberingAfterBreak="0">
    <w:nsid w:val="13CB0707"/>
    <w:multiLevelType w:val="hybridMultilevel"/>
    <w:tmpl w:val="7F80C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163A49"/>
    <w:multiLevelType w:val="hybridMultilevel"/>
    <w:tmpl w:val="49DCD2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220F5A"/>
    <w:multiLevelType w:val="hybridMultilevel"/>
    <w:tmpl w:val="630EA1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9F78BB"/>
    <w:multiLevelType w:val="hybridMultilevel"/>
    <w:tmpl w:val="14E4F252"/>
    <w:lvl w:ilvl="0" w:tplc="BF582BF0">
      <w:start w:val="1"/>
      <w:numFmt w:val="decimal"/>
      <w:lvlText w:val="%1)"/>
      <w:lvlJc w:val="left"/>
      <w:pPr>
        <w:ind w:left="360" w:hanging="360"/>
      </w:pPr>
      <w:rPr>
        <w:rFonts w:asciiTheme="minorHAnsi" w:eastAsiaTheme="minorHAnsi" w:hAnsiTheme="minorHAnsi" w:cstheme="minorBidi" w:hint="default"/>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F7D0B28"/>
    <w:multiLevelType w:val="hybridMultilevel"/>
    <w:tmpl w:val="56DEFA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523DB5"/>
    <w:multiLevelType w:val="hybridMultilevel"/>
    <w:tmpl w:val="0D200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8C4EE3"/>
    <w:multiLevelType w:val="hybridMultilevel"/>
    <w:tmpl w:val="B51A1B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BD6958"/>
    <w:multiLevelType w:val="hybridMultilevel"/>
    <w:tmpl w:val="59822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D865E0"/>
    <w:multiLevelType w:val="multilevel"/>
    <w:tmpl w:val="88E4FF10"/>
    <w:lvl w:ilvl="0">
      <w:start w:val="1"/>
      <w:numFmt w:val="decimal"/>
      <w:pStyle w:val="ListNumber"/>
      <w:lvlText w:val="%1."/>
      <w:lvlJc w:val="left"/>
      <w:pPr>
        <w:ind w:left="720" w:hanging="360"/>
      </w:pPr>
      <w:rPr>
        <w:rFonts w:hint="default"/>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1" w15:restartNumberingAfterBreak="0">
    <w:nsid w:val="611476A6"/>
    <w:multiLevelType w:val="hybridMultilevel"/>
    <w:tmpl w:val="B54A7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1577173">
    <w:abstractNumId w:val="1"/>
  </w:num>
  <w:num w:numId="2" w16cid:durableId="1965842871">
    <w:abstractNumId w:val="10"/>
  </w:num>
  <w:num w:numId="3" w16cid:durableId="1862352521">
    <w:abstractNumId w:val="7"/>
  </w:num>
  <w:num w:numId="4" w16cid:durableId="1905604595">
    <w:abstractNumId w:val="2"/>
  </w:num>
  <w:num w:numId="5" w16cid:durableId="2008248041">
    <w:abstractNumId w:val="4"/>
  </w:num>
  <w:num w:numId="6" w16cid:durableId="754277344">
    <w:abstractNumId w:val="0"/>
  </w:num>
  <w:num w:numId="7" w16cid:durableId="1950240568">
    <w:abstractNumId w:val="11"/>
  </w:num>
  <w:num w:numId="8" w16cid:durableId="1982035354">
    <w:abstractNumId w:val="8"/>
  </w:num>
  <w:num w:numId="9" w16cid:durableId="1137452378">
    <w:abstractNumId w:val="6"/>
  </w:num>
  <w:num w:numId="10" w16cid:durableId="283391503">
    <w:abstractNumId w:val="3"/>
  </w:num>
  <w:num w:numId="11" w16cid:durableId="1666400198">
    <w:abstractNumId w:val="9"/>
  </w:num>
  <w:num w:numId="12" w16cid:durableId="185981109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AFC"/>
    <w:rsid w:val="000025DC"/>
    <w:rsid w:val="00003913"/>
    <w:rsid w:val="00004914"/>
    <w:rsid w:val="00004EAA"/>
    <w:rsid w:val="00006DFB"/>
    <w:rsid w:val="00007DD9"/>
    <w:rsid w:val="00011ED3"/>
    <w:rsid w:val="00011ED6"/>
    <w:rsid w:val="000121E3"/>
    <w:rsid w:val="00012558"/>
    <w:rsid w:val="00012CDB"/>
    <w:rsid w:val="00014598"/>
    <w:rsid w:val="000153DC"/>
    <w:rsid w:val="00015818"/>
    <w:rsid w:val="00015B88"/>
    <w:rsid w:val="0001610D"/>
    <w:rsid w:val="000243A4"/>
    <w:rsid w:val="00024D51"/>
    <w:rsid w:val="000251E9"/>
    <w:rsid w:val="0002567A"/>
    <w:rsid w:val="00025D9A"/>
    <w:rsid w:val="000279A4"/>
    <w:rsid w:val="00027B35"/>
    <w:rsid w:val="00030164"/>
    <w:rsid w:val="00034224"/>
    <w:rsid w:val="00034D20"/>
    <w:rsid w:val="0003513B"/>
    <w:rsid w:val="00035528"/>
    <w:rsid w:val="0003655B"/>
    <w:rsid w:val="00036924"/>
    <w:rsid w:val="00037799"/>
    <w:rsid w:val="000400C0"/>
    <w:rsid w:val="000407D9"/>
    <w:rsid w:val="000411A2"/>
    <w:rsid w:val="00041852"/>
    <w:rsid w:val="000421E4"/>
    <w:rsid w:val="00042B30"/>
    <w:rsid w:val="000430F2"/>
    <w:rsid w:val="000439E0"/>
    <w:rsid w:val="00044FAB"/>
    <w:rsid w:val="0004514C"/>
    <w:rsid w:val="00045207"/>
    <w:rsid w:val="0004585E"/>
    <w:rsid w:val="00045E47"/>
    <w:rsid w:val="000468AE"/>
    <w:rsid w:val="00047205"/>
    <w:rsid w:val="00047872"/>
    <w:rsid w:val="00050D8B"/>
    <w:rsid w:val="00053072"/>
    <w:rsid w:val="0005491E"/>
    <w:rsid w:val="00055303"/>
    <w:rsid w:val="000555D9"/>
    <w:rsid w:val="00055A7E"/>
    <w:rsid w:val="00056108"/>
    <w:rsid w:val="00056443"/>
    <w:rsid w:val="00056DF3"/>
    <w:rsid w:val="000630C1"/>
    <w:rsid w:val="000633B5"/>
    <w:rsid w:val="000641AF"/>
    <w:rsid w:val="00064576"/>
    <w:rsid w:val="00066E2A"/>
    <w:rsid w:val="000705D0"/>
    <w:rsid w:val="00071A88"/>
    <w:rsid w:val="00075C83"/>
    <w:rsid w:val="0007743F"/>
    <w:rsid w:val="00080680"/>
    <w:rsid w:val="000818CB"/>
    <w:rsid w:val="00082B37"/>
    <w:rsid w:val="00084050"/>
    <w:rsid w:val="00084C07"/>
    <w:rsid w:val="0008548B"/>
    <w:rsid w:val="00086669"/>
    <w:rsid w:val="00087625"/>
    <w:rsid w:val="000877F4"/>
    <w:rsid w:val="00090B2D"/>
    <w:rsid w:val="000929C0"/>
    <w:rsid w:val="00093C47"/>
    <w:rsid w:val="0009483F"/>
    <w:rsid w:val="0009641D"/>
    <w:rsid w:val="00096811"/>
    <w:rsid w:val="000A05BA"/>
    <w:rsid w:val="000A0D6B"/>
    <w:rsid w:val="000A16A2"/>
    <w:rsid w:val="000A34C7"/>
    <w:rsid w:val="000A37A7"/>
    <w:rsid w:val="000A413A"/>
    <w:rsid w:val="000A470B"/>
    <w:rsid w:val="000A4D91"/>
    <w:rsid w:val="000A4DB7"/>
    <w:rsid w:val="000A50E3"/>
    <w:rsid w:val="000B00D2"/>
    <w:rsid w:val="000B076F"/>
    <w:rsid w:val="000B1178"/>
    <w:rsid w:val="000B1438"/>
    <w:rsid w:val="000B586D"/>
    <w:rsid w:val="000B748B"/>
    <w:rsid w:val="000C08BE"/>
    <w:rsid w:val="000C0FF2"/>
    <w:rsid w:val="000C1214"/>
    <w:rsid w:val="000C3941"/>
    <w:rsid w:val="000C57F3"/>
    <w:rsid w:val="000C732F"/>
    <w:rsid w:val="000D0852"/>
    <w:rsid w:val="000D3FF2"/>
    <w:rsid w:val="000D5D46"/>
    <w:rsid w:val="000E10E8"/>
    <w:rsid w:val="000E177E"/>
    <w:rsid w:val="000E20D8"/>
    <w:rsid w:val="000E3613"/>
    <w:rsid w:val="000E3BAE"/>
    <w:rsid w:val="000E41DC"/>
    <w:rsid w:val="000E41E4"/>
    <w:rsid w:val="000F1F14"/>
    <w:rsid w:val="000F296C"/>
    <w:rsid w:val="000F54C3"/>
    <w:rsid w:val="000F5841"/>
    <w:rsid w:val="000F7A8A"/>
    <w:rsid w:val="00100A2D"/>
    <w:rsid w:val="001012A4"/>
    <w:rsid w:val="0010197C"/>
    <w:rsid w:val="001035ED"/>
    <w:rsid w:val="00103C77"/>
    <w:rsid w:val="00104BE3"/>
    <w:rsid w:val="00106C90"/>
    <w:rsid w:val="00107337"/>
    <w:rsid w:val="00107811"/>
    <w:rsid w:val="001101B7"/>
    <w:rsid w:val="00110305"/>
    <w:rsid w:val="00112E3F"/>
    <w:rsid w:val="0011343C"/>
    <w:rsid w:val="00114BD7"/>
    <w:rsid w:val="001177FF"/>
    <w:rsid w:val="00117D7A"/>
    <w:rsid w:val="00120AC4"/>
    <w:rsid w:val="00121ABC"/>
    <w:rsid w:val="001235BA"/>
    <w:rsid w:val="001239C9"/>
    <w:rsid w:val="00124616"/>
    <w:rsid w:val="001266ED"/>
    <w:rsid w:val="00126B61"/>
    <w:rsid w:val="00126C53"/>
    <w:rsid w:val="00127C71"/>
    <w:rsid w:val="0013457E"/>
    <w:rsid w:val="00135A14"/>
    <w:rsid w:val="00140384"/>
    <w:rsid w:val="00140CC3"/>
    <w:rsid w:val="00141D4B"/>
    <w:rsid w:val="00142BB4"/>
    <w:rsid w:val="00142E5F"/>
    <w:rsid w:val="00143044"/>
    <w:rsid w:val="0014308D"/>
    <w:rsid w:val="001434F5"/>
    <w:rsid w:val="0014479D"/>
    <w:rsid w:val="00144F88"/>
    <w:rsid w:val="001457F9"/>
    <w:rsid w:val="0014726C"/>
    <w:rsid w:val="001505AE"/>
    <w:rsid w:val="0015145C"/>
    <w:rsid w:val="00152518"/>
    <w:rsid w:val="001527EE"/>
    <w:rsid w:val="0015372E"/>
    <w:rsid w:val="0015500E"/>
    <w:rsid w:val="0015641E"/>
    <w:rsid w:val="00157316"/>
    <w:rsid w:val="00157588"/>
    <w:rsid w:val="00157BB8"/>
    <w:rsid w:val="00161265"/>
    <w:rsid w:val="00161DCB"/>
    <w:rsid w:val="001635B4"/>
    <w:rsid w:val="001668DD"/>
    <w:rsid w:val="00167098"/>
    <w:rsid w:val="001703AA"/>
    <w:rsid w:val="00171030"/>
    <w:rsid w:val="001716DB"/>
    <w:rsid w:val="00171B51"/>
    <w:rsid w:val="0017258C"/>
    <w:rsid w:val="001753BA"/>
    <w:rsid w:val="001778E6"/>
    <w:rsid w:val="001808CF"/>
    <w:rsid w:val="00180B29"/>
    <w:rsid w:val="00180C71"/>
    <w:rsid w:val="00181475"/>
    <w:rsid w:val="001817FF"/>
    <w:rsid w:val="00181A09"/>
    <w:rsid w:val="00183629"/>
    <w:rsid w:val="00183D5B"/>
    <w:rsid w:val="00184187"/>
    <w:rsid w:val="00184C45"/>
    <w:rsid w:val="00190A96"/>
    <w:rsid w:val="00191C06"/>
    <w:rsid w:val="00196D42"/>
    <w:rsid w:val="001A2B07"/>
    <w:rsid w:val="001A3118"/>
    <w:rsid w:val="001A40C2"/>
    <w:rsid w:val="001A46EB"/>
    <w:rsid w:val="001A497D"/>
    <w:rsid w:val="001A74EB"/>
    <w:rsid w:val="001A7C15"/>
    <w:rsid w:val="001B39F5"/>
    <w:rsid w:val="001B581F"/>
    <w:rsid w:val="001B63D8"/>
    <w:rsid w:val="001B7090"/>
    <w:rsid w:val="001C03AA"/>
    <w:rsid w:val="001C1822"/>
    <w:rsid w:val="001C1CA4"/>
    <w:rsid w:val="001C39EE"/>
    <w:rsid w:val="001C5766"/>
    <w:rsid w:val="001C62CD"/>
    <w:rsid w:val="001C68B4"/>
    <w:rsid w:val="001D1202"/>
    <w:rsid w:val="001D26C1"/>
    <w:rsid w:val="001D3DFA"/>
    <w:rsid w:val="001D505B"/>
    <w:rsid w:val="001D6654"/>
    <w:rsid w:val="001E7B62"/>
    <w:rsid w:val="001F0A42"/>
    <w:rsid w:val="001F141F"/>
    <w:rsid w:val="001F4DE2"/>
    <w:rsid w:val="001F4F3B"/>
    <w:rsid w:val="001F5865"/>
    <w:rsid w:val="001F5C3E"/>
    <w:rsid w:val="001F75E6"/>
    <w:rsid w:val="00201B7C"/>
    <w:rsid w:val="002022E9"/>
    <w:rsid w:val="002028B5"/>
    <w:rsid w:val="00204680"/>
    <w:rsid w:val="0020501F"/>
    <w:rsid w:val="00205947"/>
    <w:rsid w:val="00206170"/>
    <w:rsid w:val="00207720"/>
    <w:rsid w:val="00212900"/>
    <w:rsid w:val="002144B2"/>
    <w:rsid w:val="00214E30"/>
    <w:rsid w:val="002160DE"/>
    <w:rsid w:val="002163AE"/>
    <w:rsid w:val="00216D4E"/>
    <w:rsid w:val="002174E3"/>
    <w:rsid w:val="00217746"/>
    <w:rsid w:val="00217B82"/>
    <w:rsid w:val="00217D29"/>
    <w:rsid w:val="00220D54"/>
    <w:rsid w:val="0022248F"/>
    <w:rsid w:val="002229C4"/>
    <w:rsid w:val="00223144"/>
    <w:rsid w:val="00223AB7"/>
    <w:rsid w:val="00223F41"/>
    <w:rsid w:val="0022435C"/>
    <w:rsid w:val="002254C1"/>
    <w:rsid w:val="002255CD"/>
    <w:rsid w:val="00227197"/>
    <w:rsid w:val="002277A9"/>
    <w:rsid w:val="00230295"/>
    <w:rsid w:val="0023230F"/>
    <w:rsid w:val="0023231D"/>
    <w:rsid w:val="00233304"/>
    <w:rsid w:val="00233AC9"/>
    <w:rsid w:val="002348FF"/>
    <w:rsid w:val="002351C2"/>
    <w:rsid w:val="002363D2"/>
    <w:rsid w:val="00236671"/>
    <w:rsid w:val="00236D39"/>
    <w:rsid w:val="00237A0E"/>
    <w:rsid w:val="002407A6"/>
    <w:rsid w:val="00240E56"/>
    <w:rsid w:val="00245687"/>
    <w:rsid w:val="0024631D"/>
    <w:rsid w:val="0025251B"/>
    <w:rsid w:val="00253186"/>
    <w:rsid w:val="0025324C"/>
    <w:rsid w:val="002553D2"/>
    <w:rsid w:val="00256ACB"/>
    <w:rsid w:val="002619FD"/>
    <w:rsid w:val="00261F11"/>
    <w:rsid w:val="002629BE"/>
    <w:rsid w:val="002634C3"/>
    <w:rsid w:val="002638B1"/>
    <w:rsid w:val="00265194"/>
    <w:rsid w:val="00265DB1"/>
    <w:rsid w:val="0026653B"/>
    <w:rsid w:val="002725FF"/>
    <w:rsid w:val="00272D46"/>
    <w:rsid w:val="00273890"/>
    <w:rsid w:val="00274846"/>
    <w:rsid w:val="00274C60"/>
    <w:rsid w:val="00276936"/>
    <w:rsid w:val="00276A24"/>
    <w:rsid w:val="00277DAC"/>
    <w:rsid w:val="00281ADD"/>
    <w:rsid w:val="002842DC"/>
    <w:rsid w:val="002845EF"/>
    <w:rsid w:val="002850F2"/>
    <w:rsid w:val="0028688E"/>
    <w:rsid w:val="002868C3"/>
    <w:rsid w:val="00290581"/>
    <w:rsid w:val="00291ADB"/>
    <w:rsid w:val="00291B19"/>
    <w:rsid w:val="0029227F"/>
    <w:rsid w:val="00292308"/>
    <w:rsid w:val="00294A76"/>
    <w:rsid w:val="0029553E"/>
    <w:rsid w:val="00296170"/>
    <w:rsid w:val="00296484"/>
    <w:rsid w:val="002A5351"/>
    <w:rsid w:val="002A795E"/>
    <w:rsid w:val="002B1C7D"/>
    <w:rsid w:val="002B30FF"/>
    <w:rsid w:val="002B3B3B"/>
    <w:rsid w:val="002B5623"/>
    <w:rsid w:val="002B650E"/>
    <w:rsid w:val="002B6D63"/>
    <w:rsid w:val="002B7B98"/>
    <w:rsid w:val="002C2818"/>
    <w:rsid w:val="002C5334"/>
    <w:rsid w:val="002C57AA"/>
    <w:rsid w:val="002C5A5F"/>
    <w:rsid w:val="002C6631"/>
    <w:rsid w:val="002C7799"/>
    <w:rsid w:val="002D108C"/>
    <w:rsid w:val="002D219D"/>
    <w:rsid w:val="002D2299"/>
    <w:rsid w:val="002D31C7"/>
    <w:rsid w:val="002E1808"/>
    <w:rsid w:val="002E1ECC"/>
    <w:rsid w:val="002E26D3"/>
    <w:rsid w:val="002E3BA3"/>
    <w:rsid w:val="002E589F"/>
    <w:rsid w:val="002E6512"/>
    <w:rsid w:val="002E7A14"/>
    <w:rsid w:val="002E7A30"/>
    <w:rsid w:val="002E7D33"/>
    <w:rsid w:val="002E7D36"/>
    <w:rsid w:val="002E7E17"/>
    <w:rsid w:val="002F0415"/>
    <w:rsid w:val="002F37FD"/>
    <w:rsid w:val="002F5708"/>
    <w:rsid w:val="002F714D"/>
    <w:rsid w:val="00300804"/>
    <w:rsid w:val="003027BD"/>
    <w:rsid w:val="00302E94"/>
    <w:rsid w:val="003057C4"/>
    <w:rsid w:val="00305986"/>
    <w:rsid w:val="0030647E"/>
    <w:rsid w:val="00307380"/>
    <w:rsid w:val="00307AA9"/>
    <w:rsid w:val="00310D4E"/>
    <w:rsid w:val="00310F6A"/>
    <w:rsid w:val="003120A3"/>
    <w:rsid w:val="00312CD5"/>
    <w:rsid w:val="0031427F"/>
    <w:rsid w:val="00316A7B"/>
    <w:rsid w:val="00317828"/>
    <w:rsid w:val="00320FD0"/>
    <w:rsid w:val="0032134F"/>
    <w:rsid w:val="003214B4"/>
    <w:rsid w:val="0032389F"/>
    <w:rsid w:val="00323A36"/>
    <w:rsid w:val="00324DF4"/>
    <w:rsid w:val="003256D5"/>
    <w:rsid w:val="00327758"/>
    <w:rsid w:val="0032775A"/>
    <w:rsid w:val="00327B6C"/>
    <w:rsid w:val="00330F4C"/>
    <w:rsid w:val="00331254"/>
    <w:rsid w:val="00331B26"/>
    <w:rsid w:val="0033206B"/>
    <w:rsid w:val="00334053"/>
    <w:rsid w:val="00334C89"/>
    <w:rsid w:val="00334FDA"/>
    <w:rsid w:val="003357FF"/>
    <w:rsid w:val="00336A69"/>
    <w:rsid w:val="003409A3"/>
    <w:rsid w:val="00344F48"/>
    <w:rsid w:val="003456B1"/>
    <w:rsid w:val="003469B1"/>
    <w:rsid w:val="00347599"/>
    <w:rsid w:val="00350B13"/>
    <w:rsid w:val="0035132D"/>
    <w:rsid w:val="00352156"/>
    <w:rsid w:val="00353413"/>
    <w:rsid w:val="00353ACA"/>
    <w:rsid w:val="003549EB"/>
    <w:rsid w:val="003567D5"/>
    <w:rsid w:val="003611A5"/>
    <w:rsid w:val="00361CA2"/>
    <w:rsid w:val="00362D34"/>
    <w:rsid w:val="00362E74"/>
    <w:rsid w:val="0036588B"/>
    <w:rsid w:val="0036721B"/>
    <w:rsid w:val="00370704"/>
    <w:rsid w:val="00371D76"/>
    <w:rsid w:val="0037251C"/>
    <w:rsid w:val="003742C7"/>
    <w:rsid w:val="00374485"/>
    <w:rsid w:val="00374B77"/>
    <w:rsid w:val="003766F0"/>
    <w:rsid w:val="00376AF6"/>
    <w:rsid w:val="00380021"/>
    <w:rsid w:val="00380038"/>
    <w:rsid w:val="003805A8"/>
    <w:rsid w:val="00380D65"/>
    <w:rsid w:val="00382797"/>
    <w:rsid w:val="00384DF2"/>
    <w:rsid w:val="00387A6E"/>
    <w:rsid w:val="00387FE2"/>
    <w:rsid w:val="00390485"/>
    <w:rsid w:val="00390507"/>
    <w:rsid w:val="0039268C"/>
    <w:rsid w:val="0039398C"/>
    <w:rsid w:val="00393D75"/>
    <w:rsid w:val="00393F81"/>
    <w:rsid w:val="0039563E"/>
    <w:rsid w:val="00396407"/>
    <w:rsid w:val="0039715B"/>
    <w:rsid w:val="003975E2"/>
    <w:rsid w:val="003A024F"/>
    <w:rsid w:val="003A0568"/>
    <w:rsid w:val="003A0A00"/>
    <w:rsid w:val="003A1A78"/>
    <w:rsid w:val="003A3CBE"/>
    <w:rsid w:val="003A42C9"/>
    <w:rsid w:val="003A4C40"/>
    <w:rsid w:val="003A5D76"/>
    <w:rsid w:val="003A6312"/>
    <w:rsid w:val="003A645A"/>
    <w:rsid w:val="003A7A5A"/>
    <w:rsid w:val="003B4A50"/>
    <w:rsid w:val="003B508D"/>
    <w:rsid w:val="003B5261"/>
    <w:rsid w:val="003B6B38"/>
    <w:rsid w:val="003B7276"/>
    <w:rsid w:val="003C15D6"/>
    <w:rsid w:val="003C163F"/>
    <w:rsid w:val="003C27ED"/>
    <w:rsid w:val="003C55C8"/>
    <w:rsid w:val="003C595B"/>
    <w:rsid w:val="003D044B"/>
    <w:rsid w:val="003D07FF"/>
    <w:rsid w:val="003D099B"/>
    <w:rsid w:val="003D0ABA"/>
    <w:rsid w:val="003D0C28"/>
    <w:rsid w:val="003D10C1"/>
    <w:rsid w:val="003D1F94"/>
    <w:rsid w:val="003D2D45"/>
    <w:rsid w:val="003D38BB"/>
    <w:rsid w:val="003D5C05"/>
    <w:rsid w:val="003D68E4"/>
    <w:rsid w:val="003D6BDF"/>
    <w:rsid w:val="003D6FB2"/>
    <w:rsid w:val="003D75C4"/>
    <w:rsid w:val="003D7B85"/>
    <w:rsid w:val="003E1B90"/>
    <w:rsid w:val="003E1D96"/>
    <w:rsid w:val="003E41B4"/>
    <w:rsid w:val="003E4904"/>
    <w:rsid w:val="003E4D83"/>
    <w:rsid w:val="003E4F00"/>
    <w:rsid w:val="003E5A9B"/>
    <w:rsid w:val="003E6C61"/>
    <w:rsid w:val="003F6B0F"/>
    <w:rsid w:val="003F6FE1"/>
    <w:rsid w:val="003F7B81"/>
    <w:rsid w:val="003F7F06"/>
    <w:rsid w:val="0040043F"/>
    <w:rsid w:val="004016DC"/>
    <w:rsid w:val="004046E4"/>
    <w:rsid w:val="004053F4"/>
    <w:rsid w:val="00405E58"/>
    <w:rsid w:val="00407EFF"/>
    <w:rsid w:val="00411C81"/>
    <w:rsid w:val="00411FB3"/>
    <w:rsid w:val="00414BEE"/>
    <w:rsid w:val="00421BE3"/>
    <w:rsid w:val="0042214D"/>
    <w:rsid w:val="00424D36"/>
    <w:rsid w:val="00430CF3"/>
    <w:rsid w:val="004319FA"/>
    <w:rsid w:val="00433165"/>
    <w:rsid w:val="0043427B"/>
    <w:rsid w:val="00440F45"/>
    <w:rsid w:val="004423FB"/>
    <w:rsid w:val="004426D0"/>
    <w:rsid w:val="00443A83"/>
    <w:rsid w:val="00444AC2"/>
    <w:rsid w:val="00445A2C"/>
    <w:rsid w:val="00446150"/>
    <w:rsid w:val="004470AB"/>
    <w:rsid w:val="0045066F"/>
    <w:rsid w:val="0045124B"/>
    <w:rsid w:val="00451CF7"/>
    <w:rsid w:val="00452490"/>
    <w:rsid w:val="00453C9E"/>
    <w:rsid w:val="004566C5"/>
    <w:rsid w:val="00457426"/>
    <w:rsid w:val="00460252"/>
    <w:rsid w:val="0046174A"/>
    <w:rsid w:val="00462DB6"/>
    <w:rsid w:val="00465864"/>
    <w:rsid w:val="00465EE7"/>
    <w:rsid w:val="0046672F"/>
    <w:rsid w:val="004667F1"/>
    <w:rsid w:val="00467C17"/>
    <w:rsid w:val="0047045B"/>
    <w:rsid w:val="00472F13"/>
    <w:rsid w:val="00473888"/>
    <w:rsid w:val="00474B6D"/>
    <w:rsid w:val="00474FB1"/>
    <w:rsid w:val="00476C76"/>
    <w:rsid w:val="004824B3"/>
    <w:rsid w:val="00482F85"/>
    <w:rsid w:val="00484698"/>
    <w:rsid w:val="0048639F"/>
    <w:rsid w:val="004865FE"/>
    <w:rsid w:val="0048783E"/>
    <w:rsid w:val="004879E5"/>
    <w:rsid w:val="004900D4"/>
    <w:rsid w:val="00490ED4"/>
    <w:rsid w:val="00492BC9"/>
    <w:rsid w:val="00492C30"/>
    <w:rsid w:val="00493DE9"/>
    <w:rsid w:val="004940F5"/>
    <w:rsid w:val="004945A7"/>
    <w:rsid w:val="00496838"/>
    <w:rsid w:val="00496C08"/>
    <w:rsid w:val="00496FA8"/>
    <w:rsid w:val="004A217D"/>
    <w:rsid w:val="004A2347"/>
    <w:rsid w:val="004A43BA"/>
    <w:rsid w:val="004A590A"/>
    <w:rsid w:val="004B018D"/>
    <w:rsid w:val="004B0211"/>
    <w:rsid w:val="004B11D5"/>
    <w:rsid w:val="004B194D"/>
    <w:rsid w:val="004B1F51"/>
    <w:rsid w:val="004B2C59"/>
    <w:rsid w:val="004B3898"/>
    <w:rsid w:val="004B3FC3"/>
    <w:rsid w:val="004B48BF"/>
    <w:rsid w:val="004B4BEB"/>
    <w:rsid w:val="004C1DF2"/>
    <w:rsid w:val="004C3441"/>
    <w:rsid w:val="004C4D63"/>
    <w:rsid w:val="004C5555"/>
    <w:rsid w:val="004C5C0F"/>
    <w:rsid w:val="004D10FA"/>
    <w:rsid w:val="004D12C1"/>
    <w:rsid w:val="004D1335"/>
    <w:rsid w:val="004D18D9"/>
    <w:rsid w:val="004D18E9"/>
    <w:rsid w:val="004D2870"/>
    <w:rsid w:val="004D41C8"/>
    <w:rsid w:val="004D4332"/>
    <w:rsid w:val="004D515D"/>
    <w:rsid w:val="004D6CA6"/>
    <w:rsid w:val="004E3765"/>
    <w:rsid w:val="004E5E28"/>
    <w:rsid w:val="004E68CF"/>
    <w:rsid w:val="004F173B"/>
    <w:rsid w:val="004F1985"/>
    <w:rsid w:val="004F2679"/>
    <w:rsid w:val="004F4D97"/>
    <w:rsid w:val="004F5EFA"/>
    <w:rsid w:val="004F6CA1"/>
    <w:rsid w:val="004F7339"/>
    <w:rsid w:val="004F7D16"/>
    <w:rsid w:val="00501F87"/>
    <w:rsid w:val="005025E5"/>
    <w:rsid w:val="00503025"/>
    <w:rsid w:val="0050479E"/>
    <w:rsid w:val="00505273"/>
    <w:rsid w:val="00505362"/>
    <w:rsid w:val="00505458"/>
    <w:rsid w:val="00506658"/>
    <w:rsid w:val="005079F6"/>
    <w:rsid w:val="0051398F"/>
    <w:rsid w:val="0051543B"/>
    <w:rsid w:val="00515E68"/>
    <w:rsid w:val="00517727"/>
    <w:rsid w:val="00520A44"/>
    <w:rsid w:val="005229FF"/>
    <w:rsid w:val="00524591"/>
    <w:rsid w:val="0052493B"/>
    <w:rsid w:val="00526FED"/>
    <w:rsid w:val="00527065"/>
    <w:rsid w:val="00530ABF"/>
    <w:rsid w:val="0053204A"/>
    <w:rsid w:val="005324FC"/>
    <w:rsid w:val="00533264"/>
    <w:rsid w:val="00536067"/>
    <w:rsid w:val="00536E0D"/>
    <w:rsid w:val="00540C4B"/>
    <w:rsid w:val="005414C7"/>
    <w:rsid w:val="005429BA"/>
    <w:rsid w:val="005435CC"/>
    <w:rsid w:val="00544AFB"/>
    <w:rsid w:val="0054784A"/>
    <w:rsid w:val="005478D7"/>
    <w:rsid w:val="0055009B"/>
    <w:rsid w:val="0055068B"/>
    <w:rsid w:val="00551CE5"/>
    <w:rsid w:val="00552B1F"/>
    <w:rsid w:val="00552D1D"/>
    <w:rsid w:val="00552FF3"/>
    <w:rsid w:val="0055474C"/>
    <w:rsid w:val="005547E9"/>
    <w:rsid w:val="00555041"/>
    <w:rsid w:val="005555E2"/>
    <w:rsid w:val="005620BC"/>
    <w:rsid w:val="00562A04"/>
    <w:rsid w:val="00562F3D"/>
    <w:rsid w:val="005659DA"/>
    <w:rsid w:val="00571132"/>
    <w:rsid w:val="00571D64"/>
    <w:rsid w:val="00573192"/>
    <w:rsid w:val="00573CC2"/>
    <w:rsid w:val="005743BE"/>
    <w:rsid w:val="00575F77"/>
    <w:rsid w:val="0057628B"/>
    <w:rsid w:val="00576CFA"/>
    <w:rsid w:val="00577336"/>
    <w:rsid w:val="0058010E"/>
    <w:rsid w:val="00580F3C"/>
    <w:rsid w:val="0058154F"/>
    <w:rsid w:val="00581BA1"/>
    <w:rsid w:val="00581E99"/>
    <w:rsid w:val="0058297A"/>
    <w:rsid w:val="00584892"/>
    <w:rsid w:val="005851B0"/>
    <w:rsid w:val="0058643A"/>
    <w:rsid w:val="00586C0E"/>
    <w:rsid w:val="005926FF"/>
    <w:rsid w:val="00594E03"/>
    <w:rsid w:val="00594E2F"/>
    <w:rsid w:val="00595CD1"/>
    <w:rsid w:val="005A1954"/>
    <w:rsid w:val="005A4D1C"/>
    <w:rsid w:val="005A7B11"/>
    <w:rsid w:val="005A7F95"/>
    <w:rsid w:val="005B0D9A"/>
    <w:rsid w:val="005B269C"/>
    <w:rsid w:val="005B2755"/>
    <w:rsid w:val="005B2896"/>
    <w:rsid w:val="005B2B5C"/>
    <w:rsid w:val="005B319F"/>
    <w:rsid w:val="005B38D1"/>
    <w:rsid w:val="005B62F4"/>
    <w:rsid w:val="005B63F1"/>
    <w:rsid w:val="005B720C"/>
    <w:rsid w:val="005C0E53"/>
    <w:rsid w:val="005C1727"/>
    <w:rsid w:val="005C1910"/>
    <w:rsid w:val="005C209B"/>
    <w:rsid w:val="005C26BE"/>
    <w:rsid w:val="005C390C"/>
    <w:rsid w:val="005C4D2E"/>
    <w:rsid w:val="005C6430"/>
    <w:rsid w:val="005C64B5"/>
    <w:rsid w:val="005C70F6"/>
    <w:rsid w:val="005C7291"/>
    <w:rsid w:val="005C7795"/>
    <w:rsid w:val="005D0DC4"/>
    <w:rsid w:val="005D56E1"/>
    <w:rsid w:val="005D65C6"/>
    <w:rsid w:val="005D672E"/>
    <w:rsid w:val="005D7AC2"/>
    <w:rsid w:val="005E0325"/>
    <w:rsid w:val="005E1211"/>
    <w:rsid w:val="005E155F"/>
    <w:rsid w:val="005E4041"/>
    <w:rsid w:val="005E5CED"/>
    <w:rsid w:val="005F0A87"/>
    <w:rsid w:val="005F24B6"/>
    <w:rsid w:val="005F265E"/>
    <w:rsid w:val="005F29A7"/>
    <w:rsid w:val="005F5301"/>
    <w:rsid w:val="005F5F90"/>
    <w:rsid w:val="005F618A"/>
    <w:rsid w:val="005F666E"/>
    <w:rsid w:val="005F76E5"/>
    <w:rsid w:val="005F7F94"/>
    <w:rsid w:val="0060096C"/>
    <w:rsid w:val="00602329"/>
    <w:rsid w:val="00602E26"/>
    <w:rsid w:val="006039D0"/>
    <w:rsid w:val="00606BF1"/>
    <w:rsid w:val="00607585"/>
    <w:rsid w:val="00607688"/>
    <w:rsid w:val="006078F1"/>
    <w:rsid w:val="0061159C"/>
    <w:rsid w:val="0061161A"/>
    <w:rsid w:val="0061318B"/>
    <w:rsid w:val="006142F7"/>
    <w:rsid w:val="0061449D"/>
    <w:rsid w:val="006154D0"/>
    <w:rsid w:val="006167EE"/>
    <w:rsid w:val="0061687C"/>
    <w:rsid w:val="00617E1B"/>
    <w:rsid w:val="006208E0"/>
    <w:rsid w:val="00621332"/>
    <w:rsid w:val="00621444"/>
    <w:rsid w:val="00621736"/>
    <w:rsid w:val="006220C2"/>
    <w:rsid w:val="0062361C"/>
    <w:rsid w:val="006237B8"/>
    <w:rsid w:val="006241BD"/>
    <w:rsid w:val="006241D7"/>
    <w:rsid w:val="006273C6"/>
    <w:rsid w:val="006308FF"/>
    <w:rsid w:val="00630BF5"/>
    <w:rsid w:val="00633AA0"/>
    <w:rsid w:val="00633E50"/>
    <w:rsid w:val="00634241"/>
    <w:rsid w:val="00640C9C"/>
    <w:rsid w:val="00640FC8"/>
    <w:rsid w:val="00643138"/>
    <w:rsid w:val="00643166"/>
    <w:rsid w:val="00643690"/>
    <w:rsid w:val="006445AE"/>
    <w:rsid w:val="006479DF"/>
    <w:rsid w:val="00652291"/>
    <w:rsid w:val="0065527E"/>
    <w:rsid w:val="006558B0"/>
    <w:rsid w:val="0065685C"/>
    <w:rsid w:val="00657BCB"/>
    <w:rsid w:val="00657F46"/>
    <w:rsid w:val="00661F82"/>
    <w:rsid w:val="00662499"/>
    <w:rsid w:val="0066321C"/>
    <w:rsid w:val="00665E61"/>
    <w:rsid w:val="006669D5"/>
    <w:rsid w:val="00666D72"/>
    <w:rsid w:val="0066785A"/>
    <w:rsid w:val="00672994"/>
    <w:rsid w:val="00673773"/>
    <w:rsid w:val="00673AC2"/>
    <w:rsid w:val="00674396"/>
    <w:rsid w:val="00677982"/>
    <w:rsid w:val="00677AC6"/>
    <w:rsid w:val="00680461"/>
    <w:rsid w:val="006819C0"/>
    <w:rsid w:val="00683E51"/>
    <w:rsid w:val="006858CD"/>
    <w:rsid w:val="00685D6C"/>
    <w:rsid w:val="00687021"/>
    <w:rsid w:val="0068789D"/>
    <w:rsid w:val="00690928"/>
    <w:rsid w:val="006916CA"/>
    <w:rsid w:val="00691E08"/>
    <w:rsid w:val="0069297C"/>
    <w:rsid w:val="00693441"/>
    <w:rsid w:val="00693DE2"/>
    <w:rsid w:val="00693FC7"/>
    <w:rsid w:val="0069453B"/>
    <w:rsid w:val="00696D25"/>
    <w:rsid w:val="006A23D4"/>
    <w:rsid w:val="006A426C"/>
    <w:rsid w:val="006A4735"/>
    <w:rsid w:val="006A49D6"/>
    <w:rsid w:val="006B02CE"/>
    <w:rsid w:val="006B0798"/>
    <w:rsid w:val="006B1A18"/>
    <w:rsid w:val="006B1DB5"/>
    <w:rsid w:val="006B2ABA"/>
    <w:rsid w:val="006B3FD2"/>
    <w:rsid w:val="006B4F2C"/>
    <w:rsid w:val="006B5358"/>
    <w:rsid w:val="006B72B0"/>
    <w:rsid w:val="006B791E"/>
    <w:rsid w:val="006B7FDE"/>
    <w:rsid w:val="006C0F86"/>
    <w:rsid w:val="006C2364"/>
    <w:rsid w:val="006C2CCD"/>
    <w:rsid w:val="006C3523"/>
    <w:rsid w:val="006C4E44"/>
    <w:rsid w:val="006D0746"/>
    <w:rsid w:val="006D1232"/>
    <w:rsid w:val="006D250F"/>
    <w:rsid w:val="006D3375"/>
    <w:rsid w:val="006D3731"/>
    <w:rsid w:val="006D390F"/>
    <w:rsid w:val="006E0252"/>
    <w:rsid w:val="006E08CE"/>
    <w:rsid w:val="006E0BE0"/>
    <w:rsid w:val="006F11A2"/>
    <w:rsid w:val="006F1459"/>
    <w:rsid w:val="006F363B"/>
    <w:rsid w:val="006F39FD"/>
    <w:rsid w:val="006F3DBD"/>
    <w:rsid w:val="006F7569"/>
    <w:rsid w:val="006F78FB"/>
    <w:rsid w:val="0070079B"/>
    <w:rsid w:val="007010B1"/>
    <w:rsid w:val="0070129E"/>
    <w:rsid w:val="00703113"/>
    <w:rsid w:val="0070342B"/>
    <w:rsid w:val="00703999"/>
    <w:rsid w:val="00703BED"/>
    <w:rsid w:val="00704623"/>
    <w:rsid w:val="00705458"/>
    <w:rsid w:val="00705B81"/>
    <w:rsid w:val="007078F4"/>
    <w:rsid w:val="007116DD"/>
    <w:rsid w:val="0071185D"/>
    <w:rsid w:val="00711EDA"/>
    <w:rsid w:val="00711FBB"/>
    <w:rsid w:val="0071268C"/>
    <w:rsid w:val="00713D6A"/>
    <w:rsid w:val="00714090"/>
    <w:rsid w:val="00714C01"/>
    <w:rsid w:val="0071669A"/>
    <w:rsid w:val="00720007"/>
    <w:rsid w:val="007209B8"/>
    <w:rsid w:val="00722A82"/>
    <w:rsid w:val="0072455E"/>
    <w:rsid w:val="0072520F"/>
    <w:rsid w:val="00727FEF"/>
    <w:rsid w:val="0073200D"/>
    <w:rsid w:val="00732050"/>
    <w:rsid w:val="0073279F"/>
    <w:rsid w:val="00732A07"/>
    <w:rsid w:val="00733491"/>
    <w:rsid w:val="00733D6D"/>
    <w:rsid w:val="007362AE"/>
    <w:rsid w:val="00736781"/>
    <w:rsid w:val="00740395"/>
    <w:rsid w:val="0074082F"/>
    <w:rsid w:val="00740F06"/>
    <w:rsid w:val="00741AE2"/>
    <w:rsid w:val="007423DA"/>
    <w:rsid w:val="007443CD"/>
    <w:rsid w:val="00744D25"/>
    <w:rsid w:val="007462D1"/>
    <w:rsid w:val="00751E3B"/>
    <w:rsid w:val="00751E67"/>
    <w:rsid w:val="0075276B"/>
    <w:rsid w:val="00753312"/>
    <w:rsid w:val="007539BD"/>
    <w:rsid w:val="00753A4C"/>
    <w:rsid w:val="00754E2D"/>
    <w:rsid w:val="00756A5B"/>
    <w:rsid w:val="00763056"/>
    <w:rsid w:val="007641BE"/>
    <w:rsid w:val="00764709"/>
    <w:rsid w:val="00767883"/>
    <w:rsid w:val="00771002"/>
    <w:rsid w:val="00771A53"/>
    <w:rsid w:val="00771EE9"/>
    <w:rsid w:val="00772D24"/>
    <w:rsid w:val="00773056"/>
    <w:rsid w:val="00773277"/>
    <w:rsid w:val="0077378B"/>
    <w:rsid w:val="00773971"/>
    <w:rsid w:val="00775296"/>
    <w:rsid w:val="00780877"/>
    <w:rsid w:val="00781ABA"/>
    <w:rsid w:val="007832A3"/>
    <w:rsid w:val="007859B8"/>
    <w:rsid w:val="00785CD9"/>
    <w:rsid w:val="007914A9"/>
    <w:rsid w:val="00792219"/>
    <w:rsid w:val="0079229E"/>
    <w:rsid w:val="0079527A"/>
    <w:rsid w:val="007952E8"/>
    <w:rsid w:val="00795BB4"/>
    <w:rsid w:val="00796156"/>
    <w:rsid w:val="007962FF"/>
    <w:rsid w:val="007A15C4"/>
    <w:rsid w:val="007A3562"/>
    <w:rsid w:val="007A36CF"/>
    <w:rsid w:val="007A4D20"/>
    <w:rsid w:val="007A4DF6"/>
    <w:rsid w:val="007A5C27"/>
    <w:rsid w:val="007A6973"/>
    <w:rsid w:val="007A7709"/>
    <w:rsid w:val="007B113A"/>
    <w:rsid w:val="007B2189"/>
    <w:rsid w:val="007B3304"/>
    <w:rsid w:val="007B3B9C"/>
    <w:rsid w:val="007B5F51"/>
    <w:rsid w:val="007B6B62"/>
    <w:rsid w:val="007C01B8"/>
    <w:rsid w:val="007C0297"/>
    <w:rsid w:val="007C2343"/>
    <w:rsid w:val="007C2667"/>
    <w:rsid w:val="007C2C76"/>
    <w:rsid w:val="007C54DC"/>
    <w:rsid w:val="007C54E5"/>
    <w:rsid w:val="007C570C"/>
    <w:rsid w:val="007C6A74"/>
    <w:rsid w:val="007D1FE1"/>
    <w:rsid w:val="007D3C7A"/>
    <w:rsid w:val="007E30A9"/>
    <w:rsid w:val="007E5DDC"/>
    <w:rsid w:val="007E6122"/>
    <w:rsid w:val="007E6558"/>
    <w:rsid w:val="007E6AB3"/>
    <w:rsid w:val="007E6C0D"/>
    <w:rsid w:val="007E72CA"/>
    <w:rsid w:val="007E7AD3"/>
    <w:rsid w:val="007E7EE3"/>
    <w:rsid w:val="007F0ED7"/>
    <w:rsid w:val="007F3FC3"/>
    <w:rsid w:val="007F42E3"/>
    <w:rsid w:val="007F56F3"/>
    <w:rsid w:val="007F610B"/>
    <w:rsid w:val="007F70E4"/>
    <w:rsid w:val="007F7A84"/>
    <w:rsid w:val="008012CB"/>
    <w:rsid w:val="00801796"/>
    <w:rsid w:val="00810488"/>
    <w:rsid w:val="00810849"/>
    <w:rsid w:val="00810ED0"/>
    <w:rsid w:val="00811E4D"/>
    <w:rsid w:val="008149F0"/>
    <w:rsid w:val="00814AF3"/>
    <w:rsid w:val="00815149"/>
    <w:rsid w:val="008155D4"/>
    <w:rsid w:val="008156CD"/>
    <w:rsid w:val="00815CD4"/>
    <w:rsid w:val="008166E0"/>
    <w:rsid w:val="00820FA5"/>
    <w:rsid w:val="00821DAE"/>
    <w:rsid w:val="00822B61"/>
    <w:rsid w:val="00823B09"/>
    <w:rsid w:val="00824709"/>
    <w:rsid w:val="00824FC7"/>
    <w:rsid w:val="00826DCD"/>
    <w:rsid w:val="00827A3C"/>
    <w:rsid w:val="008316D2"/>
    <w:rsid w:val="0083245A"/>
    <w:rsid w:val="008330E5"/>
    <w:rsid w:val="00833115"/>
    <w:rsid w:val="00834214"/>
    <w:rsid w:val="0083423D"/>
    <w:rsid w:val="00834B80"/>
    <w:rsid w:val="0084010C"/>
    <w:rsid w:val="008416FA"/>
    <w:rsid w:val="008423D0"/>
    <w:rsid w:val="008433AA"/>
    <w:rsid w:val="00843C3E"/>
    <w:rsid w:val="00843DCD"/>
    <w:rsid w:val="00843E82"/>
    <w:rsid w:val="00844B7B"/>
    <w:rsid w:val="00844CB4"/>
    <w:rsid w:val="00845F24"/>
    <w:rsid w:val="008502C8"/>
    <w:rsid w:val="00850493"/>
    <w:rsid w:val="00850DD6"/>
    <w:rsid w:val="00852AC6"/>
    <w:rsid w:val="008560A9"/>
    <w:rsid w:val="00857DD0"/>
    <w:rsid w:val="00857F7D"/>
    <w:rsid w:val="00860704"/>
    <w:rsid w:val="00863785"/>
    <w:rsid w:val="008639EA"/>
    <w:rsid w:val="0086454E"/>
    <w:rsid w:val="0086473B"/>
    <w:rsid w:val="008655B4"/>
    <w:rsid w:val="008676D7"/>
    <w:rsid w:val="008710BD"/>
    <w:rsid w:val="008736DB"/>
    <w:rsid w:val="00874847"/>
    <w:rsid w:val="00874E03"/>
    <w:rsid w:val="008750E9"/>
    <w:rsid w:val="00875833"/>
    <w:rsid w:val="00881EE0"/>
    <w:rsid w:val="0088260F"/>
    <w:rsid w:val="008834D4"/>
    <w:rsid w:val="00883551"/>
    <w:rsid w:val="00883FEA"/>
    <w:rsid w:val="00884139"/>
    <w:rsid w:val="00885410"/>
    <w:rsid w:val="00885B46"/>
    <w:rsid w:val="00891E2B"/>
    <w:rsid w:val="00896A5B"/>
    <w:rsid w:val="0089738B"/>
    <w:rsid w:val="00897D36"/>
    <w:rsid w:val="008A0B8F"/>
    <w:rsid w:val="008A169B"/>
    <w:rsid w:val="008A3820"/>
    <w:rsid w:val="008A5054"/>
    <w:rsid w:val="008A5179"/>
    <w:rsid w:val="008A5E9C"/>
    <w:rsid w:val="008B1E17"/>
    <w:rsid w:val="008B22B1"/>
    <w:rsid w:val="008B2DD4"/>
    <w:rsid w:val="008B4B46"/>
    <w:rsid w:val="008B64E6"/>
    <w:rsid w:val="008B763D"/>
    <w:rsid w:val="008C0129"/>
    <w:rsid w:val="008C50E6"/>
    <w:rsid w:val="008C59DF"/>
    <w:rsid w:val="008C65FD"/>
    <w:rsid w:val="008C67BC"/>
    <w:rsid w:val="008D14B7"/>
    <w:rsid w:val="008D168B"/>
    <w:rsid w:val="008D1FCC"/>
    <w:rsid w:val="008D4BBE"/>
    <w:rsid w:val="008E101B"/>
    <w:rsid w:val="008F2ACA"/>
    <w:rsid w:val="008F3716"/>
    <w:rsid w:val="008F3AAF"/>
    <w:rsid w:val="008F4116"/>
    <w:rsid w:val="008F4212"/>
    <w:rsid w:val="008F5364"/>
    <w:rsid w:val="00900B5B"/>
    <w:rsid w:val="00901CC3"/>
    <w:rsid w:val="00901CD4"/>
    <w:rsid w:val="009022F8"/>
    <w:rsid w:val="00902589"/>
    <w:rsid w:val="0090361E"/>
    <w:rsid w:val="009038BF"/>
    <w:rsid w:val="009043E6"/>
    <w:rsid w:val="00904DDD"/>
    <w:rsid w:val="0090694C"/>
    <w:rsid w:val="009116B7"/>
    <w:rsid w:val="00912142"/>
    <w:rsid w:val="00912A55"/>
    <w:rsid w:val="00913634"/>
    <w:rsid w:val="00913C82"/>
    <w:rsid w:val="00914D36"/>
    <w:rsid w:val="00915A37"/>
    <w:rsid w:val="00920899"/>
    <w:rsid w:val="00921AA8"/>
    <w:rsid w:val="00922E50"/>
    <w:rsid w:val="00923356"/>
    <w:rsid w:val="009236B2"/>
    <w:rsid w:val="00924CAD"/>
    <w:rsid w:val="00924CE9"/>
    <w:rsid w:val="0092525E"/>
    <w:rsid w:val="00927D24"/>
    <w:rsid w:val="009315E7"/>
    <w:rsid w:val="00934874"/>
    <w:rsid w:val="00934BDC"/>
    <w:rsid w:val="00936342"/>
    <w:rsid w:val="009368ED"/>
    <w:rsid w:val="009375C4"/>
    <w:rsid w:val="0094201D"/>
    <w:rsid w:val="0094312F"/>
    <w:rsid w:val="009431BB"/>
    <w:rsid w:val="009432F5"/>
    <w:rsid w:val="00945C44"/>
    <w:rsid w:val="0094718A"/>
    <w:rsid w:val="00947595"/>
    <w:rsid w:val="00951F39"/>
    <w:rsid w:val="0095223C"/>
    <w:rsid w:val="00953D58"/>
    <w:rsid w:val="009546D7"/>
    <w:rsid w:val="00954995"/>
    <w:rsid w:val="009552A8"/>
    <w:rsid w:val="009556F4"/>
    <w:rsid w:val="00956A88"/>
    <w:rsid w:val="00957146"/>
    <w:rsid w:val="00957338"/>
    <w:rsid w:val="00960A62"/>
    <w:rsid w:val="00962006"/>
    <w:rsid w:val="00962B4E"/>
    <w:rsid w:val="009632BA"/>
    <w:rsid w:val="009638E2"/>
    <w:rsid w:val="0096456E"/>
    <w:rsid w:val="00964979"/>
    <w:rsid w:val="00964C82"/>
    <w:rsid w:val="009668B7"/>
    <w:rsid w:val="00967678"/>
    <w:rsid w:val="009679A3"/>
    <w:rsid w:val="0097103F"/>
    <w:rsid w:val="00973094"/>
    <w:rsid w:val="00976595"/>
    <w:rsid w:val="009765C0"/>
    <w:rsid w:val="0098148D"/>
    <w:rsid w:val="00982A79"/>
    <w:rsid w:val="00982C0C"/>
    <w:rsid w:val="00982C82"/>
    <w:rsid w:val="00984AFC"/>
    <w:rsid w:val="00985881"/>
    <w:rsid w:val="0098745B"/>
    <w:rsid w:val="00990E5B"/>
    <w:rsid w:val="00992105"/>
    <w:rsid w:val="009929AE"/>
    <w:rsid w:val="009947DF"/>
    <w:rsid w:val="009958FB"/>
    <w:rsid w:val="00996D7A"/>
    <w:rsid w:val="00997FE9"/>
    <w:rsid w:val="009A1635"/>
    <w:rsid w:val="009A20C9"/>
    <w:rsid w:val="009A21D8"/>
    <w:rsid w:val="009A335F"/>
    <w:rsid w:val="009A38EF"/>
    <w:rsid w:val="009A435B"/>
    <w:rsid w:val="009A4FF5"/>
    <w:rsid w:val="009A638D"/>
    <w:rsid w:val="009A65EB"/>
    <w:rsid w:val="009A74C5"/>
    <w:rsid w:val="009A7756"/>
    <w:rsid w:val="009A7A9B"/>
    <w:rsid w:val="009A7F66"/>
    <w:rsid w:val="009B07E2"/>
    <w:rsid w:val="009B0F02"/>
    <w:rsid w:val="009B1366"/>
    <w:rsid w:val="009B153B"/>
    <w:rsid w:val="009B2234"/>
    <w:rsid w:val="009B30E7"/>
    <w:rsid w:val="009B43AE"/>
    <w:rsid w:val="009B47A2"/>
    <w:rsid w:val="009C0579"/>
    <w:rsid w:val="009C235B"/>
    <w:rsid w:val="009C2B6C"/>
    <w:rsid w:val="009C2C9A"/>
    <w:rsid w:val="009C490A"/>
    <w:rsid w:val="009C50D5"/>
    <w:rsid w:val="009C5830"/>
    <w:rsid w:val="009C683F"/>
    <w:rsid w:val="009D0314"/>
    <w:rsid w:val="009D1C36"/>
    <w:rsid w:val="009D3C39"/>
    <w:rsid w:val="009D4F02"/>
    <w:rsid w:val="009D64A1"/>
    <w:rsid w:val="009D7DB0"/>
    <w:rsid w:val="009E0D32"/>
    <w:rsid w:val="009E1082"/>
    <w:rsid w:val="009E1810"/>
    <w:rsid w:val="009E201A"/>
    <w:rsid w:val="009E2D89"/>
    <w:rsid w:val="009E2F16"/>
    <w:rsid w:val="009E3430"/>
    <w:rsid w:val="009E4F42"/>
    <w:rsid w:val="009E56A3"/>
    <w:rsid w:val="009E70F1"/>
    <w:rsid w:val="009F1BAC"/>
    <w:rsid w:val="009F2D62"/>
    <w:rsid w:val="009F3A10"/>
    <w:rsid w:val="009F4BA9"/>
    <w:rsid w:val="009F591E"/>
    <w:rsid w:val="009F70E8"/>
    <w:rsid w:val="00A001AB"/>
    <w:rsid w:val="00A00C06"/>
    <w:rsid w:val="00A05548"/>
    <w:rsid w:val="00A065EB"/>
    <w:rsid w:val="00A06620"/>
    <w:rsid w:val="00A0691C"/>
    <w:rsid w:val="00A075FA"/>
    <w:rsid w:val="00A07A9A"/>
    <w:rsid w:val="00A12416"/>
    <w:rsid w:val="00A12C51"/>
    <w:rsid w:val="00A135EB"/>
    <w:rsid w:val="00A13DD5"/>
    <w:rsid w:val="00A14483"/>
    <w:rsid w:val="00A16B6A"/>
    <w:rsid w:val="00A172F8"/>
    <w:rsid w:val="00A21DF0"/>
    <w:rsid w:val="00A2423A"/>
    <w:rsid w:val="00A24D9A"/>
    <w:rsid w:val="00A3253A"/>
    <w:rsid w:val="00A3282A"/>
    <w:rsid w:val="00A32CDA"/>
    <w:rsid w:val="00A34681"/>
    <w:rsid w:val="00A34C7C"/>
    <w:rsid w:val="00A3545B"/>
    <w:rsid w:val="00A36046"/>
    <w:rsid w:val="00A36D57"/>
    <w:rsid w:val="00A40266"/>
    <w:rsid w:val="00A40F4B"/>
    <w:rsid w:val="00A4184E"/>
    <w:rsid w:val="00A454ED"/>
    <w:rsid w:val="00A466ED"/>
    <w:rsid w:val="00A46823"/>
    <w:rsid w:val="00A46C89"/>
    <w:rsid w:val="00A4758E"/>
    <w:rsid w:val="00A528A7"/>
    <w:rsid w:val="00A5361D"/>
    <w:rsid w:val="00A53640"/>
    <w:rsid w:val="00A54413"/>
    <w:rsid w:val="00A54A07"/>
    <w:rsid w:val="00A559A8"/>
    <w:rsid w:val="00A63037"/>
    <w:rsid w:val="00A64907"/>
    <w:rsid w:val="00A64B1A"/>
    <w:rsid w:val="00A66B60"/>
    <w:rsid w:val="00A675C1"/>
    <w:rsid w:val="00A67D0B"/>
    <w:rsid w:val="00A70F54"/>
    <w:rsid w:val="00A710F0"/>
    <w:rsid w:val="00A7347F"/>
    <w:rsid w:val="00A73AAB"/>
    <w:rsid w:val="00A76820"/>
    <w:rsid w:val="00A76E4F"/>
    <w:rsid w:val="00A779D6"/>
    <w:rsid w:val="00A804D7"/>
    <w:rsid w:val="00A81206"/>
    <w:rsid w:val="00A812F1"/>
    <w:rsid w:val="00A82993"/>
    <w:rsid w:val="00A8426E"/>
    <w:rsid w:val="00A85382"/>
    <w:rsid w:val="00A868FA"/>
    <w:rsid w:val="00A87C14"/>
    <w:rsid w:val="00A9079D"/>
    <w:rsid w:val="00A90FCE"/>
    <w:rsid w:val="00A94399"/>
    <w:rsid w:val="00A958B7"/>
    <w:rsid w:val="00A96BAE"/>
    <w:rsid w:val="00A96CC3"/>
    <w:rsid w:val="00AA0647"/>
    <w:rsid w:val="00AA06C6"/>
    <w:rsid w:val="00AA3F89"/>
    <w:rsid w:val="00AA5119"/>
    <w:rsid w:val="00AA5CCE"/>
    <w:rsid w:val="00AA698B"/>
    <w:rsid w:val="00AA7874"/>
    <w:rsid w:val="00AB5037"/>
    <w:rsid w:val="00AB544C"/>
    <w:rsid w:val="00AB6311"/>
    <w:rsid w:val="00AB6A4D"/>
    <w:rsid w:val="00AC0B0F"/>
    <w:rsid w:val="00AC2C86"/>
    <w:rsid w:val="00AC2C87"/>
    <w:rsid w:val="00AC4EBC"/>
    <w:rsid w:val="00AC5986"/>
    <w:rsid w:val="00AC628F"/>
    <w:rsid w:val="00AC6A4C"/>
    <w:rsid w:val="00AC715D"/>
    <w:rsid w:val="00AC75C5"/>
    <w:rsid w:val="00AD1845"/>
    <w:rsid w:val="00AD3563"/>
    <w:rsid w:val="00AD5911"/>
    <w:rsid w:val="00AD6F2E"/>
    <w:rsid w:val="00AD71AA"/>
    <w:rsid w:val="00AD78EC"/>
    <w:rsid w:val="00AD7926"/>
    <w:rsid w:val="00AE0027"/>
    <w:rsid w:val="00AE0748"/>
    <w:rsid w:val="00AE129C"/>
    <w:rsid w:val="00AE3A6D"/>
    <w:rsid w:val="00AE3E1E"/>
    <w:rsid w:val="00AE4F2D"/>
    <w:rsid w:val="00AE74FE"/>
    <w:rsid w:val="00AF07ED"/>
    <w:rsid w:val="00AF0D66"/>
    <w:rsid w:val="00AF1209"/>
    <w:rsid w:val="00AF1243"/>
    <w:rsid w:val="00AF21AA"/>
    <w:rsid w:val="00AF23EF"/>
    <w:rsid w:val="00AF3224"/>
    <w:rsid w:val="00AF4E51"/>
    <w:rsid w:val="00AF60B4"/>
    <w:rsid w:val="00AF7052"/>
    <w:rsid w:val="00AF71A9"/>
    <w:rsid w:val="00B00C0D"/>
    <w:rsid w:val="00B00F10"/>
    <w:rsid w:val="00B01EA3"/>
    <w:rsid w:val="00B02194"/>
    <w:rsid w:val="00B02D65"/>
    <w:rsid w:val="00B04268"/>
    <w:rsid w:val="00B051B8"/>
    <w:rsid w:val="00B06B64"/>
    <w:rsid w:val="00B10203"/>
    <w:rsid w:val="00B10ACC"/>
    <w:rsid w:val="00B113F5"/>
    <w:rsid w:val="00B11748"/>
    <w:rsid w:val="00B11BD8"/>
    <w:rsid w:val="00B12E69"/>
    <w:rsid w:val="00B130FA"/>
    <w:rsid w:val="00B14EF6"/>
    <w:rsid w:val="00B170ED"/>
    <w:rsid w:val="00B177B7"/>
    <w:rsid w:val="00B202EB"/>
    <w:rsid w:val="00B20CA1"/>
    <w:rsid w:val="00B2181E"/>
    <w:rsid w:val="00B21ADA"/>
    <w:rsid w:val="00B21E28"/>
    <w:rsid w:val="00B220BD"/>
    <w:rsid w:val="00B222C2"/>
    <w:rsid w:val="00B227E3"/>
    <w:rsid w:val="00B26330"/>
    <w:rsid w:val="00B31583"/>
    <w:rsid w:val="00B331B7"/>
    <w:rsid w:val="00B33365"/>
    <w:rsid w:val="00B335A7"/>
    <w:rsid w:val="00B34438"/>
    <w:rsid w:val="00B3454B"/>
    <w:rsid w:val="00B37065"/>
    <w:rsid w:val="00B40480"/>
    <w:rsid w:val="00B42ECD"/>
    <w:rsid w:val="00B4542F"/>
    <w:rsid w:val="00B47F86"/>
    <w:rsid w:val="00B50671"/>
    <w:rsid w:val="00B50FA1"/>
    <w:rsid w:val="00B53FB1"/>
    <w:rsid w:val="00B60767"/>
    <w:rsid w:val="00B6076E"/>
    <w:rsid w:val="00B60DB4"/>
    <w:rsid w:val="00B64262"/>
    <w:rsid w:val="00B662E9"/>
    <w:rsid w:val="00B66DD9"/>
    <w:rsid w:val="00B672F8"/>
    <w:rsid w:val="00B7047F"/>
    <w:rsid w:val="00B74BF7"/>
    <w:rsid w:val="00B76D62"/>
    <w:rsid w:val="00B77096"/>
    <w:rsid w:val="00B776E4"/>
    <w:rsid w:val="00B77CA1"/>
    <w:rsid w:val="00B84ABD"/>
    <w:rsid w:val="00B854AD"/>
    <w:rsid w:val="00B857CF"/>
    <w:rsid w:val="00B86501"/>
    <w:rsid w:val="00B8684C"/>
    <w:rsid w:val="00B87685"/>
    <w:rsid w:val="00B87DF1"/>
    <w:rsid w:val="00B91C78"/>
    <w:rsid w:val="00B92402"/>
    <w:rsid w:val="00B92E61"/>
    <w:rsid w:val="00B94122"/>
    <w:rsid w:val="00B941A2"/>
    <w:rsid w:val="00B97B56"/>
    <w:rsid w:val="00BA196D"/>
    <w:rsid w:val="00BA2655"/>
    <w:rsid w:val="00BA3015"/>
    <w:rsid w:val="00BA3FD0"/>
    <w:rsid w:val="00BA62A6"/>
    <w:rsid w:val="00BA662B"/>
    <w:rsid w:val="00BA66F4"/>
    <w:rsid w:val="00BA7A83"/>
    <w:rsid w:val="00BB01E4"/>
    <w:rsid w:val="00BB0346"/>
    <w:rsid w:val="00BB056C"/>
    <w:rsid w:val="00BB0765"/>
    <w:rsid w:val="00BB33DA"/>
    <w:rsid w:val="00BB3970"/>
    <w:rsid w:val="00BB5C37"/>
    <w:rsid w:val="00BB6135"/>
    <w:rsid w:val="00BB6D76"/>
    <w:rsid w:val="00BC00CC"/>
    <w:rsid w:val="00BC1601"/>
    <w:rsid w:val="00BC22B8"/>
    <w:rsid w:val="00BC2538"/>
    <w:rsid w:val="00BC4BC5"/>
    <w:rsid w:val="00BC4DC3"/>
    <w:rsid w:val="00BC621C"/>
    <w:rsid w:val="00BC7D21"/>
    <w:rsid w:val="00BD0BE0"/>
    <w:rsid w:val="00BD2032"/>
    <w:rsid w:val="00BD49E5"/>
    <w:rsid w:val="00BD54A6"/>
    <w:rsid w:val="00BD5F5F"/>
    <w:rsid w:val="00BD7109"/>
    <w:rsid w:val="00BD77EA"/>
    <w:rsid w:val="00BD79CA"/>
    <w:rsid w:val="00BE2CD5"/>
    <w:rsid w:val="00BE3B3B"/>
    <w:rsid w:val="00BE4831"/>
    <w:rsid w:val="00BF0964"/>
    <w:rsid w:val="00BF130F"/>
    <w:rsid w:val="00BF4B39"/>
    <w:rsid w:val="00BF797D"/>
    <w:rsid w:val="00BF79BE"/>
    <w:rsid w:val="00C00BB3"/>
    <w:rsid w:val="00C0340A"/>
    <w:rsid w:val="00C03428"/>
    <w:rsid w:val="00C037BB"/>
    <w:rsid w:val="00C03A49"/>
    <w:rsid w:val="00C03B21"/>
    <w:rsid w:val="00C03CBA"/>
    <w:rsid w:val="00C04E87"/>
    <w:rsid w:val="00C0599D"/>
    <w:rsid w:val="00C06E95"/>
    <w:rsid w:val="00C07288"/>
    <w:rsid w:val="00C130C4"/>
    <w:rsid w:val="00C134EB"/>
    <w:rsid w:val="00C14043"/>
    <w:rsid w:val="00C14A22"/>
    <w:rsid w:val="00C1507A"/>
    <w:rsid w:val="00C157A9"/>
    <w:rsid w:val="00C16226"/>
    <w:rsid w:val="00C168E4"/>
    <w:rsid w:val="00C1797D"/>
    <w:rsid w:val="00C203C4"/>
    <w:rsid w:val="00C21500"/>
    <w:rsid w:val="00C21A29"/>
    <w:rsid w:val="00C21A31"/>
    <w:rsid w:val="00C23928"/>
    <w:rsid w:val="00C24616"/>
    <w:rsid w:val="00C25109"/>
    <w:rsid w:val="00C2531C"/>
    <w:rsid w:val="00C2717A"/>
    <w:rsid w:val="00C27897"/>
    <w:rsid w:val="00C33873"/>
    <w:rsid w:val="00C33933"/>
    <w:rsid w:val="00C33989"/>
    <w:rsid w:val="00C34635"/>
    <w:rsid w:val="00C35B58"/>
    <w:rsid w:val="00C410A5"/>
    <w:rsid w:val="00C4208E"/>
    <w:rsid w:val="00C465F3"/>
    <w:rsid w:val="00C50773"/>
    <w:rsid w:val="00C52CB1"/>
    <w:rsid w:val="00C52E1D"/>
    <w:rsid w:val="00C5336A"/>
    <w:rsid w:val="00C54D75"/>
    <w:rsid w:val="00C5735B"/>
    <w:rsid w:val="00C57EC6"/>
    <w:rsid w:val="00C60E41"/>
    <w:rsid w:val="00C62F79"/>
    <w:rsid w:val="00C633C6"/>
    <w:rsid w:val="00C6385D"/>
    <w:rsid w:val="00C65428"/>
    <w:rsid w:val="00C6559C"/>
    <w:rsid w:val="00C66745"/>
    <w:rsid w:val="00C66FA1"/>
    <w:rsid w:val="00C6767C"/>
    <w:rsid w:val="00C73AB7"/>
    <w:rsid w:val="00C74DE5"/>
    <w:rsid w:val="00C74FF2"/>
    <w:rsid w:val="00C76A19"/>
    <w:rsid w:val="00C8054F"/>
    <w:rsid w:val="00C806E0"/>
    <w:rsid w:val="00C80BA4"/>
    <w:rsid w:val="00C80FB4"/>
    <w:rsid w:val="00C824AF"/>
    <w:rsid w:val="00C839FC"/>
    <w:rsid w:val="00C84051"/>
    <w:rsid w:val="00C854E7"/>
    <w:rsid w:val="00C86FA2"/>
    <w:rsid w:val="00C90769"/>
    <w:rsid w:val="00C92255"/>
    <w:rsid w:val="00C9238A"/>
    <w:rsid w:val="00C92693"/>
    <w:rsid w:val="00C965A4"/>
    <w:rsid w:val="00C96664"/>
    <w:rsid w:val="00C97997"/>
    <w:rsid w:val="00CA01FA"/>
    <w:rsid w:val="00CA197C"/>
    <w:rsid w:val="00CA244B"/>
    <w:rsid w:val="00CA26A7"/>
    <w:rsid w:val="00CA34C8"/>
    <w:rsid w:val="00CA369F"/>
    <w:rsid w:val="00CA49A7"/>
    <w:rsid w:val="00CA6380"/>
    <w:rsid w:val="00CA697D"/>
    <w:rsid w:val="00CA6DB4"/>
    <w:rsid w:val="00CA77F7"/>
    <w:rsid w:val="00CA7CDB"/>
    <w:rsid w:val="00CB0787"/>
    <w:rsid w:val="00CB11C2"/>
    <w:rsid w:val="00CB11FC"/>
    <w:rsid w:val="00CB228B"/>
    <w:rsid w:val="00CB383E"/>
    <w:rsid w:val="00CB455B"/>
    <w:rsid w:val="00CC0349"/>
    <w:rsid w:val="00CC0CEC"/>
    <w:rsid w:val="00CC38EC"/>
    <w:rsid w:val="00CC3A0C"/>
    <w:rsid w:val="00CC4979"/>
    <w:rsid w:val="00CC4DB0"/>
    <w:rsid w:val="00CC551B"/>
    <w:rsid w:val="00CC64DF"/>
    <w:rsid w:val="00CD047F"/>
    <w:rsid w:val="00CD0695"/>
    <w:rsid w:val="00CD0995"/>
    <w:rsid w:val="00CD1430"/>
    <w:rsid w:val="00CD1487"/>
    <w:rsid w:val="00CD14AA"/>
    <w:rsid w:val="00CD20E8"/>
    <w:rsid w:val="00CD28AA"/>
    <w:rsid w:val="00CD2EF6"/>
    <w:rsid w:val="00CD2F43"/>
    <w:rsid w:val="00CD323E"/>
    <w:rsid w:val="00CD354E"/>
    <w:rsid w:val="00CD3F3C"/>
    <w:rsid w:val="00CD4533"/>
    <w:rsid w:val="00CD58D2"/>
    <w:rsid w:val="00CD69FB"/>
    <w:rsid w:val="00CD72B3"/>
    <w:rsid w:val="00CE06C1"/>
    <w:rsid w:val="00CE1025"/>
    <w:rsid w:val="00CE2327"/>
    <w:rsid w:val="00CE5D65"/>
    <w:rsid w:val="00CF0E48"/>
    <w:rsid w:val="00CF148B"/>
    <w:rsid w:val="00CF3345"/>
    <w:rsid w:val="00CF39DB"/>
    <w:rsid w:val="00CF49C9"/>
    <w:rsid w:val="00CF5272"/>
    <w:rsid w:val="00CF58D7"/>
    <w:rsid w:val="00CF7F90"/>
    <w:rsid w:val="00D00C9A"/>
    <w:rsid w:val="00D01673"/>
    <w:rsid w:val="00D017F3"/>
    <w:rsid w:val="00D01F46"/>
    <w:rsid w:val="00D03155"/>
    <w:rsid w:val="00D111BF"/>
    <w:rsid w:val="00D1481A"/>
    <w:rsid w:val="00D1622E"/>
    <w:rsid w:val="00D16E25"/>
    <w:rsid w:val="00D17FC6"/>
    <w:rsid w:val="00D20E5B"/>
    <w:rsid w:val="00D21B01"/>
    <w:rsid w:val="00D2349C"/>
    <w:rsid w:val="00D243CA"/>
    <w:rsid w:val="00D259AD"/>
    <w:rsid w:val="00D265BB"/>
    <w:rsid w:val="00D2683A"/>
    <w:rsid w:val="00D2793F"/>
    <w:rsid w:val="00D318AC"/>
    <w:rsid w:val="00D32CC2"/>
    <w:rsid w:val="00D33682"/>
    <w:rsid w:val="00D339D9"/>
    <w:rsid w:val="00D34C3C"/>
    <w:rsid w:val="00D36009"/>
    <w:rsid w:val="00D36546"/>
    <w:rsid w:val="00D36F88"/>
    <w:rsid w:val="00D37093"/>
    <w:rsid w:val="00D37CFF"/>
    <w:rsid w:val="00D409D7"/>
    <w:rsid w:val="00D41A47"/>
    <w:rsid w:val="00D41A7E"/>
    <w:rsid w:val="00D420AF"/>
    <w:rsid w:val="00D43BF0"/>
    <w:rsid w:val="00D455AA"/>
    <w:rsid w:val="00D51A0E"/>
    <w:rsid w:val="00D53C3D"/>
    <w:rsid w:val="00D53CAD"/>
    <w:rsid w:val="00D53F6D"/>
    <w:rsid w:val="00D54A6D"/>
    <w:rsid w:val="00D556A8"/>
    <w:rsid w:val="00D56054"/>
    <w:rsid w:val="00D6067F"/>
    <w:rsid w:val="00D6255C"/>
    <w:rsid w:val="00D64A05"/>
    <w:rsid w:val="00D70663"/>
    <w:rsid w:val="00D72E0D"/>
    <w:rsid w:val="00D73416"/>
    <w:rsid w:val="00D75AE9"/>
    <w:rsid w:val="00D806BF"/>
    <w:rsid w:val="00D821CD"/>
    <w:rsid w:val="00D83ABC"/>
    <w:rsid w:val="00D83EFE"/>
    <w:rsid w:val="00D84FAD"/>
    <w:rsid w:val="00D87D05"/>
    <w:rsid w:val="00D909E9"/>
    <w:rsid w:val="00D91027"/>
    <w:rsid w:val="00D92A6C"/>
    <w:rsid w:val="00D93E64"/>
    <w:rsid w:val="00D94493"/>
    <w:rsid w:val="00D9599C"/>
    <w:rsid w:val="00DA1CFF"/>
    <w:rsid w:val="00DA47AB"/>
    <w:rsid w:val="00DA49AD"/>
    <w:rsid w:val="00DA625E"/>
    <w:rsid w:val="00DA6DD1"/>
    <w:rsid w:val="00DA6F79"/>
    <w:rsid w:val="00DA7648"/>
    <w:rsid w:val="00DA78FD"/>
    <w:rsid w:val="00DB0BF3"/>
    <w:rsid w:val="00DB7783"/>
    <w:rsid w:val="00DB789A"/>
    <w:rsid w:val="00DB7FDD"/>
    <w:rsid w:val="00DC0875"/>
    <w:rsid w:val="00DC1067"/>
    <w:rsid w:val="00DC4E23"/>
    <w:rsid w:val="00DD25F5"/>
    <w:rsid w:val="00DD526D"/>
    <w:rsid w:val="00DD7397"/>
    <w:rsid w:val="00DE01E4"/>
    <w:rsid w:val="00DE105D"/>
    <w:rsid w:val="00DE21E6"/>
    <w:rsid w:val="00DE315F"/>
    <w:rsid w:val="00DE34B7"/>
    <w:rsid w:val="00DE4C0F"/>
    <w:rsid w:val="00DE4C81"/>
    <w:rsid w:val="00DE5B73"/>
    <w:rsid w:val="00DE6F45"/>
    <w:rsid w:val="00DF0A47"/>
    <w:rsid w:val="00DF136B"/>
    <w:rsid w:val="00DF20C8"/>
    <w:rsid w:val="00DF350E"/>
    <w:rsid w:val="00DF3820"/>
    <w:rsid w:val="00DF415B"/>
    <w:rsid w:val="00DF635C"/>
    <w:rsid w:val="00DF658C"/>
    <w:rsid w:val="00DF6EA5"/>
    <w:rsid w:val="00DF7137"/>
    <w:rsid w:val="00DF73F1"/>
    <w:rsid w:val="00DF7CFE"/>
    <w:rsid w:val="00E02CF9"/>
    <w:rsid w:val="00E038E3"/>
    <w:rsid w:val="00E05852"/>
    <w:rsid w:val="00E1097F"/>
    <w:rsid w:val="00E1118D"/>
    <w:rsid w:val="00E112AD"/>
    <w:rsid w:val="00E11529"/>
    <w:rsid w:val="00E13317"/>
    <w:rsid w:val="00E14244"/>
    <w:rsid w:val="00E17113"/>
    <w:rsid w:val="00E1732C"/>
    <w:rsid w:val="00E1760B"/>
    <w:rsid w:val="00E17AEB"/>
    <w:rsid w:val="00E17EBE"/>
    <w:rsid w:val="00E20326"/>
    <w:rsid w:val="00E20443"/>
    <w:rsid w:val="00E20CFD"/>
    <w:rsid w:val="00E225FB"/>
    <w:rsid w:val="00E236CB"/>
    <w:rsid w:val="00E303BA"/>
    <w:rsid w:val="00E31814"/>
    <w:rsid w:val="00E31BCD"/>
    <w:rsid w:val="00E3363C"/>
    <w:rsid w:val="00E3556C"/>
    <w:rsid w:val="00E36E7E"/>
    <w:rsid w:val="00E36ED4"/>
    <w:rsid w:val="00E37C17"/>
    <w:rsid w:val="00E416C6"/>
    <w:rsid w:val="00E428DA"/>
    <w:rsid w:val="00E43A70"/>
    <w:rsid w:val="00E4471B"/>
    <w:rsid w:val="00E450D6"/>
    <w:rsid w:val="00E45944"/>
    <w:rsid w:val="00E5226E"/>
    <w:rsid w:val="00E522FA"/>
    <w:rsid w:val="00E52647"/>
    <w:rsid w:val="00E553DA"/>
    <w:rsid w:val="00E57A46"/>
    <w:rsid w:val="00E57FFD"/>
    <w:rsid w:val="00E60E24"/>
    <w:rsid w:val="00E6155E"/>
    <w:rsid w:val="00E615B9"/>
    <w:rsid w:val="00E61C69"/>
    <w:rsid w:val="00E62BA9"/>
    <w:rsid w:val="00E633C8"/>
    <w:rsid w:val="00E64692"/>
    <w:rsid w:val="00E65702"/>
    <w:rsid w:val="00E67089"/>
    <w:rsid w:val="00E675B0"/>
    <w:rsid w:val="00E70230"/>
    <w:rsid w:val="00E7071B"/>
    <w:rsid w:val="00E7288A"/>
    <w:rsid w:val="00E7372A"/>
    <w:rsid w:val="00E77634"/>
    <w:rsid w:val="00E77F54"/>
    <w:rsid w:val="00E80177"/>
    <w:rsid w:val="00E807D4"/>
    <w:rsid w:val="00E81A38"/>
    <w:rsid w:val="00E82691"/>
    <w:rsid w:val="00E82804"/>
    <w:rsid w:val="00E828A8"/>
    <w:rsid w:val="00E843DE"/>
    <w:rsid w:val="00E85D75"/>
    <w:rsid w:val="00E868EA"/>
    <w:rsid w:val="00E86BC1"/>
    <w:rsid w:val="00E9039F"/>
    <w:rsid w:val="00E91000"/>
    <w:rsid w:val="00E926C8"/>
    <w:rsid w:val="00E92A88"/>
    <w:rsid w:val="00E9358C"/>
    <w:rsid w:val="00E94933"/>
    <w:rsid w:val="00E97E9B"/>
    <w:rsid w:val="00EA066A"/>
    <w:rsid w:val="00EA1370"/>
    <w:rsid w:val="00EA140E"/>
    <w:rsid w:val="00EA2DF3"/>
    <w:rsid w:val="00EA33A6"/>
    <w:rsid w:val="00EA3D4A"/>
    <w:rsid w:val="00EA68BD"/>
    <w:rsid w:val="00EA6B1C"/>
    <w:rsid w:val="00EB067B"/>
    <w:rsid w:val="00EB1794"/>
    <w:rsid w:val="00EB1A8F"/>
    <w:rsid w:val="00EB284C"/>
    <w:rsid w:val="00EB46DB"/>
    <w:rsid w:val="00EB5325"/>
    <w:rsid w:val="00EB54BB"/>
    <w:rsid w:val="00EB6697"/>
    <w:rsid w:val="00EB66CF"/>
    <w:rsid w:val="00EB7DDA"/>
    <w:rsid w:val="00EC0059"/>
    <w:rsid w:val="00EC28C4"/>
    <w:rsid w:val="00EC5029"/>
    <w:rsid w:val="00EC5076"/>
    <w:rsid w:val="00EC6B72"/>
    <w:rsid w:val="00ED3AFD"/>
    <w:rsid w:val="00ED4048"/>
    <w:rsid w:val="00ED480C"/>
    <w:rsid w:val="00EE1416"/>
    <w:rsid w:val="00EE19A6"/>
    <w:rsid w:val="00EE3349"/>
    <w:rsid w:val="00EE3C9B"/>
    <w:rsid w:val="00EE3E7C"/>
    <w:rsid w:val="00EE50BD"/>
    <w:rsid w:val="00EE5960"/>
    <w:rsid w:val="00EF0D25"/>
    <w:rsid w:val="00EF5572"/>
    <w:rsid w:val="00EF668D"/>
    <w:rsid w:val="00EF73C3"/>
    <w:rsid w:val="00EF7799"/>
    <w:rsid w:val="00F005A4"/>
    <w:rsid w:val="00F00C49"/>
    <w:rsid w:val="00F02D68"/>
    <w:rsid w:val="00F02DCD"/>
    <w:rsid w:val="00F03947"/>
    <w:rsid w:val="00F042EB"/>
    <w:rsid w:val="00F045B1"/>
    <w:rsid w:val="00F0551D"/>
    <w:rsid w:val="00F05C62"/>
    <w:rsid w:val="00F0770B"/>
    <w:rsid w:val="00F10005"/>
    <w:rsid w:val="00F10E98"/>
    <w:rsid w:val="00F13574"/>
    <w:rsid w:val="00F206B3"/>
    <w:rsid w:val="00F20CC9"/>
    <w:rsid w:val="00F23F72"/>
    <w:rsid w:val="00F24C48"/>
    <w:rsid w:val="00F25E4F"/>
    <w:rsid w:val="00F2627A"/>
    <w:rsid w:val="00F311E3"/>
    <w:rsid w:val="00F32D8D"/>
    <w:rsid w:val="00F33918"/>
    <w:rsid w:val="00F36924"/>
    <w:rsid w:val="00F412C8"/>
    <w:rsid w:val="00F43D15"/>
    <w:rsid w:val="00F4461B"/>
    <w:rsid w:val="00F44FEF"/>
    <w:rsid w:val="00F45493"/>
    <w:rsid w:val="00F5075F"/>
    <w:rsid w:val="00F50924"/>
    <w:rsid w:val="00F5131C"/>
    <w:rsid w:val="00F54334"/>
    <w:rsid w:val="00F54898"/>
    <w:rsid w:val="00F561BA"/>
    <w:rsid w:val="00F63271"/>
    <w:rsid w:val="00F6490B"/>
    <w:rsid w:val="00F66488"/>
    <w:rsid w:val="00F702E3"/>
    <w:rsid w:val="00F71390"/>
    <w:rsid w:val="00F71665"/>
    <w:rsid w:val="00F73B2E"/>
    <w:rsid w:val="00F77CBC"/>
    <w:rsid w:val="00F8025B"/>
    <w:rsid w:val="00F81BAD"/>
    <w:rsid w:val="00F821B3"/>
    <w:rsid w:val="00F85E85"/>
    <w:rsid w:val="00F86F04"/>
    <w:rsid w:val="00F91A79"/>
    <w:rsid w:val="00F9552E"/>
    <w:rsid w:val="00F95942"/>
    <w:rsid w:val="00F961C2"/>
    <w:rsid w:val="00F9690C"/>
    <w:rsid w:val="00F97C52"/>
    <w:rsid w:val="00F97DFD"/>
    <w:rsid w:val="00FA1701"/>
    <w:rsid w:val="00FA1C2E"/>
    <w:rsid w:val="00FA3A08"/>
    <w:rsid w:val="00FA4EC1"/>
    <w:rsid w:val="00FA5170"/>
    <w:rsid w:val="00FA6CB7"/>
    <w:rsid w:val="00FA7E1B"/>
    <w:rsid w:val="00FB1433"/>
    <w:rsid w:val="00FB1C70"/>
    <w:rsid w:val="00FB38C1"/>
    <w:rsid w:val="00FB4038"/>
    <w:rsid w:val="00FB4A98"/>
    <w:rsid w:val="00FB53D2"/>
    <w:rsid w:val="00FB69F6"/>
    <w:rsid w:val="00FC09B4"/>
    <w:rsid w:val="00FC2FBD"/>
    <w:rsid w:val="00FC38FB"/>
    <w:rsid w:val="00FC5248"/>
    <w:rsid w:val="00FD0E5D"/>
    <w:rsid w:val="00FD2343"/>
    <w:rsid w:val="00FD7645"/>
    <w:rsid w:val="00FE00B0"/>
    <w:rsid w:val="00FE0C4E"/>
    <w:rsid w:val="00FE253C"/>
    <w:rsid w:val="00FE4FF1"/>
    <w:rsid w:val="00FE6F4E"/>
    <w:rsid w:val="00FE74EC"/>
    <w:rsid w:val="00FF05DF"/>
    <w:rsid w:val="00FF1011"/>
    <w:rsid w:val="00FF1CA7"/>
    <w:rsid w:val="00FF26C0"/>
    <w:rsid w:val="00FF2A5D"/>
    <w:rsid w:val="00FF2B65"/>
    <w:rsid w:val="00FF3B01"/>
    <w:rsid w:val="00FF5522"/>
    <w:rsid w:val="00FF5D2F"/>
    <w:rsid w:val="00FF5DE4"/>
    <w:rsid w:val="00FF6939"/>
    <w:rsid w:val="00FF7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365C1"/>
  <w15:chartTrackingRefBased/>
  <w15:docId w15:val="{45D3518C-6CF0-42ED-BA73-9FB38ED51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1B4"/>
    <w:pPr>
      <w:suppressAutoHyphens/>
      <w:spacing w:after="120" w:line="240" w:lineRule="atLeast"/>
    </w:pPr>
    <w:rPr>
      <w:sz w:val="20"/>
    </w:rPr>
  </w:style>
  <w:style w:type="paragraph" w:styleId="Heading1">
    <w:name w:val="heading 1"/>
    <w:basedOn w:val="Normal"/>
    <w:next w:val="Normal"/>
    <w:link w:val="Heading1Char"/>
    <w:uiPriority w:val="9"/>
    <w:qFormat/>
    <w:rsid w:val="003E41B4"/>
    <w:pPr>
      <w:keepNext/>
      <w:keepLines/>
      <w:pageBreakBefore/>
      <w:pBdr>
        <w:bottom w:val="single" w:sz="4" w:space="1" w:color="0077C8" w:themeColor="accent1"/>
      </w:pBdr>
      <w:spacing w:before="180" w:after="60" w:line="440" w:lineRule="exact"/>
      <w:outlineLvl w:val="0"/>
    </w:pPr>
    <w:rPr>
      <w:rFonts w:asciiTheme="majorHAnsi" w:eastAsiaTheme="majorEastAsia" w:hAnsiTheme="majorHAnsi" w:cstheme="majorBidi"/>
      <w:color w:val="0077C8" w:themeColor="accent1"/>
      <w:sz w:val="36"/>
      <w:szCs w:val="32"/>
    </w:rPr>
  </w:style>
  <w:style w:type="paragraph" w:styleId="Heading2">
    <w:name w:val="heading 2"/>
    <w:basedOn w:val="Heading1"/>
    <w:next w:val="Normal"/>
    <w:link w:val="Heading2Char"/>
    <w:uiPriority w:val="9"/>
    <w:unhideWhenUsed/>
    <w:qFormat/>
    <w:rsid w:val="003E41B4"/>
    <w:pPr>
      <w:pageBreakBefore w:val="0"/>
      <w:pBdr>
        <w:bottom w:val="none" w:sz="0" w:space="0" w:color="auto"/>
      </w:pBdr>
      <w:spacing w:before="120" w:after="0" w:line="400" w:lineRule="exact"/>
      <w:outlineLvl w:val="1"/>
    </w:pPr>
    <w:rPr>
      <w:color w:val="000000" w:themeColor="text1"/>
      <w:sz w:val="32"/>
      <w:szCs w:val="26"/>
    </w:rPr>
  </w:style>
  <w:style w:type="paragraph" w:styleId="Heading3">
    <w:name w:val="heading 3"/>
    <w:basedOn w:val="Heading2"/>
    <w:next w:val="Normal"/>
    <w:link w:val="Heading3Char"/>
    <w:uiPriority w:val="9"/>
    <w:unhideWhenUsed/>
    <w:qFormat/>
    <w:rsid w:val="009A20C9"/>
    <w:pPr>
      <w:spacing w:before="40" w:line="360" w:lineRule="exact"/>
      <w:outlineLvl w:val="2"/>
    </w:pPr>
    <w:rPr>
      <w:color w:val="0077C8" w:themeColor="accent1"/>
      <w:sz w:val="28"/>
      <w:szCs w:val="24"/>
    </w:rPr>
  </w:style>
  <w:style w:type="paragraph" w:styleId="Heading4">
    <w:name w:val="heading 4"/>
    <w:basedOn w:val="Heading3"/>
    <w:next w:val="Normal"/>
    <w:link w:val="Heading4Char"/>
    <w:uiPriority w:val="10"/>
    <w:qFormat/>
    <w:rsid w:val="003E41B4"/>
    <w:pPr>
      <w:spacing w:before="60" w:after="60" w:line="320" w:lineRule="exact"/>
      <w:outlineLvl w:val="3"/>
    </w:pPr>
    <w:rPr>
      <w:b/>
      <w:iCs/>
      <w:color w:val="000000" w:themeColor="text1"/>
      <w:sz w:val="24"/>
    </w:rPr>
  </w:style>
  <w:style w:type="paragraph" w:styleId="Heading5">
    <w:name w:val="heading 5"/>
    <w:basedOn w:val="Normal"/>
    <w:next w:val="Normal"/>
    <w:link w:val="Heading5Char"/>
    <w:uiPriority w:val="9"/>
    <w:semiHidden/>
    <w:rsid w:val="00C90769"/>
    <w:pPr>
      <w:keepNext/>
      <w:keepLines/>
      <w:spacing w:before="40" w:after="0"/>
      <w:outlineLvl w:val="4"/>
    </w:pPr>
    <w:rPr>
      <w:rFonts w:asciiTheme="majorHAnsi" w:eastAsiaTheme="majorEastAsia" w:hAnsiTheme="majorHAnsi" w:cstheme="majorBidi"/>
      <w:color w:val="005895" w:themeColor="accent1" w:themeShade="BF"/>
    </w:rPr>
  </w:style>
  <w:style w:type="paragraph" w:styleId="Heading6">
    <w:name w:val="heading 6"/>
    <w:basedOn w:val="Normal"/>
    <w:next w:val="Normal"/>
    <w:link w:val="Heading6Char"/>
    <w:uiPriority w:val="9"/>
    <w:unhideWhenUsed/>
    <w:qFormat/>
    <w:rsid w:val="00DB7783"/>
    <w:pPr>
      <w:keepNext/>
      <w:keepLines/>
      <w:spacing w:before="40" w:after="0"/>
      <w:outlineLvl w:val="5"/>
    </w:pPr>
    <w:rPr>
      <w:rFonts w:asciiTheme="majorHAnsi" w:eastAsiaTheme="majorEastAsia" w:hAnsiTheme="majorHAnsi" w:cstheme="majorBidi"/>
      <w:color w:val="003A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17D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2299"/>
    <w:rPr>
      <w:sz w:val="20"/>
    </w:rPr>
  </w:style>
  <w:style w:type="paragraph" w:styleId="Footer">
    <w:name w:val="footer"/>
    <w:basedOn w:val="Normal"/>
    <w:link w:val="FooterChar"/>
    <w:uiPriority w:val="99"/>
    <w:unhideWhenUsed/>
    <w:rsid w:val="00B222C2"/>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B222C2"/>
    <w:rPr>
      <w:sz w:val="20"/>
    </w:rPr>
  </w:style>
  <w:style w:type="character" w:customStyle="1" w:styleId="Heading1Char">
    <w:name w:val="Heading 1 Char"/>
    <w:basedOn w:val="DefaultParagraphFont"/>
    <w:link w:val="Heading1"/>
    <w:uiPriority w:val="9"/>
    <w:rsid w:val="003E41B4"/>
    <w:rPr>
      <w:rFonts w:asciiTheme="majorHAnsi" w:eastAsiaTheme="majorEastAsia" w:hAnsiTheme="majorHAnsi" w:cstheme="majorBidi"/>
      <w:color w:val="0077C8" w:themeColor="accent1"/>
      <w:sz w:val="36"/>
      <w:szCs w:val="32"/>
    </w:rPr>
  </w:style>
  <w:style w:type="character" w:customStyle="1" w:styleId="Heading2Char">
    <w:name w:val="Heading 2 Char"/>
    <w:basedOn w:val="DefaultParagraphFont"/>
    <w:link w:val="Heading2"/>
    <w:uiPriority w:val="9"/>
    <w:rsid w:val="003E41B4"/>
    <w:rPr>
      <w:rFonts w:asciiTheme="majorHAnsi" w:eastAsiaTheme="majorEastAsia" w:hAnsiTheme="majorHAnsi" w:cstheme="majorBidi"/>
      <w:color w:val="000000" w:themeColor="text1"/>
      <w:sz w:val="32"/>
      <w:szCs w:val="26"/>
    </w:rPr>
  </w:style>
  <w:style w:type="character" w:customStyle="1" w:styleId="Heading3Char">
    <w:name w:val="Heading 3 Char"/>
    <w:basedOn w:val="DefaultParagraphFont"/>
    <w:link w:val="Heading3"/>
    <w:uiPriority w:val="9"/>
    <w:rsid w:val="009A20C9"/>
    <w:rPr>
      <w:rFonts w:asciiTheme="majorHAnsi" w:eastAsiaTheme="majorEastAsia" w:hAnsiTheme="majorHAnsi" w:cstheme="majorBidi"/>
      <w:color w:val="0077C8" w:themeColor="accent1"/>
      <w:sz w:val="28"/>
      <w:szCs w:val="24"/>
    </w:rPr>
  </w:style>
  <w:style w:type="paragraph" w:styleId="Title">
    <w:name w:val="Title"/>
    <w:basedOn w:val="Normal"/>
    <w:next w:val="Normal"/>
    <w:link w:val="TitleChar"/>
    <w:uiPriority w:val="10"/>
    <w:qFormat/>
    <w:rsid w:val="00E038E3"/>
    <w:pPr>
      <w:spacing w:after="240" w:line="960" w:lineRule="exact"/>
      <w:contextualSpacing/>
      <w:outlineLvl w:val="0"/>
    </w:pPr>
    <w:rPr>
      <w:rFonts w:ascii="Source Sans Pro Light" w:eastAsiaTheme="majorEastAsia" w:hAnsi="Source Sans Pro Light" w:cstheme="majorBidi"/>
      <w:spacing w:val="-10"/>
      <w:kern w:val="28"/>
      <w:sz w:val="72"/>
      <w:szCs w:val="56"/>
    </w:rPr>
  </w:style>
  <w:style w:type="character" w:customStyle="1" w:styleId="TitleChar">
    <w:name w:val="Title Char"/>
    <w:basedOn w:val="DefaultParagraphFont"/>
    <w:link w:val="Title"/>
    <w:uiPriority w:val="10"/>
    <w:rsid w:val="00E038E3"/>
    <w:rPr>
      <w:rFonts w:ascii="Source Sans Pro Light" w:eastAsiaTheme="majorEastAsia" w:hAnsi="Source Sans Pro Light" w:cstheme="majorBidi"/>
      <w:spacing w:val="-10"/>
      <w:kern w:val="28"/>
      <w:sz w:val="72"/>
      <w:szCs w:val="56"/>
    </w:rPr>
  </w:style>
  <w:style w:type="paragraph" w:styleId="Subtitle">
    <w:name w:val="Subtitle"/>
    <w:basedOn w:val="Normal"/>
    <w:next w:val="Normal"/>
    <w:link w:val="SubtitleChar"/>
    <w:uiPriority w:val="11"/>
    <w:qFormat/>
    <w:rsid w:val="00E038E3"/>
    <w:pPr>
      <w:numPr>
        <w:ilvl w:val="1"/>
      </w:numPr>
      <w:spacing w:line="720" w:lineRule="exact"/>
      <w:outlineLvl w:val="1"/>
    </w:pPr>
    <w:rPr>
      <w:rFonts w:ascii="Source Sans Pro SemiBold" w:eastAsiaTheme="minorEastAsia" w:hAnsi="Source Sans Pro SemiBold"/>
      <w:color w:val="5A5A5A" w:themeColor="text1" w:themeTint="A5"/>
      <w:spacing w:val="15"/>
      <w:sz w:val="48"/>
    </w:rPr>
  </w:style>
  <w:style w:type="character" w:customStyle="1" w:styleId="SubtitleChar">
    <w:name w:val="Subtitle Char"/>
    <w:basedOn w:val="DefaultParagraphFont"/>
    <w:link w:val="Subtitle"/>
    <w:uiPriority w:val="11"/>
    <w:rsid w:val="00E038E3"/>
    <w:rPr>
      <w:rFonts w:ascii="Source Sans Pro SemiBold" w:eastAsiaTheme="minorEastAsia" w:hAnsi="Source Sans Pro SemiBold"/>
      <w:color w:val="5A5A5A" w:themeColor="text1" w:themeTint="A5"/>
      <w:spacing w:val="15"/>
      <w:sz w:val="48"/>
    </w:rPr>
  </w:style>
  <w:style w:type="paragraph" w:styleId="TOC1">
    <w:name w:val="toc 1"/>
    <w:basedOn w:val="Normal"/>
    <w:next w:val="Normal"/>
    <w:autoRedefine/>
    <w:uiPriority w:val="39"/>
    <w:unhideWhenUsed/>
    <w:rsid w:val="004900D4"/>
    <w:pPr>
      <w:spacing w:after="100"/>
    </w:pPr>
  </w:style>
  <w:style w:type="paragraph" w:styleId="TOC2">
    <w:name w:val="toc 2"/>
    <w:basedOn w:val="Normal"/>
    <w:next w:val="Normal"/>
    <w:autoRedefine/>
    <w:uiPriority w:val="39"/>
    <w:unhideWhenUsed/>
    <w:rsid w:val="004900D4"/>
    <w:pPr>
      <w:spacing w:after="100"/>
      <w:ind w:left="220"/>
    </w:pPr>
  </w:style>
  <w:style w:type="paragraph" w:styleId="TOC3">
    <w:name w:val="toc 3"/>
    <w:basedOn w:val="Normal"/>
    <w:next w:val="Normal"/>
    <w:autoRedefine/>
    <w:uiPriority w:val="39"/>
    <w:unhideWhenUsed/>
    <w:rsid w:val="004900D4"/>
    <w:pPr>
      <w:spacing w:after="100"/>
      <w:ind w:left="440"/>
    </w:pPr>
  </w:style>
  <w:style w:type="character" w:styleId="Hyperlink">
    <w:name w:val="Hyperlink"/>
    <w:basedOn w:val="DefaultParagraphFont"/>
    <w:uiPriority w:val="99"/>
    <w:unhideWhenUsed/>
    <w:rsid w:val="00E038E3"/>
    <w:rPr>
      <w:rFonts w:ascii="Source Sans Pro SemiBold" w:hAnsi="Source Sans Pro SemiBold"/>
      <w:color w:val="0077C8" w:themeColor="accent1"/>
      <w:u w:val="none"/>
    </w:rPr>
  </w:style>
  <w:style w:type="character" w:customStyle="1" w:styleId="Heading4Char">
    <w:name w:val="Heading 4 Char"/>
    <w:basedOn w:val="DefaultParagraphFont"/>
    <w:link w:val="Heading4"/>
    <w:uiPriority w:val="10"/>
    <w:rsid w:val="003E41B4"/>
    <w:rPr>
      <w:rFonts w:asciiTheme="majorHAnsi" w:eastAsiaTheme="majorEastAsia" w:hAnsiTheme="majorHAnsi" w:cstheme="majorBidi"/>
      <w:b/>
      <w:iCs/>
      <w:color w:val="000000" w:themeColor="text1"/>
      <w:sz w:val="24"/>
      <w:szCs w:val="24"/>
    </w:rPr>
  </w:style>
  <w:style w:type="paragraph" w:styleId="ListParagraph">
    <w:name w:val="List Paragraph"/>
    <w:basedOn w:val="Normal"/>
    <w:uiPriority w:val="34"/>
    <w:qFormat/>
    <w:rsid w:val="004900D4"/>
    <w:pPr>
      <w:ind w:left="720"/>
      <w:contextualSpacing/>
    </w:pPr>
  </w:style>
  <w:style w:type="paragraph" w:styleId="ListBullet">
    <w:name w:val="List Bullet"/>
    <w:basedOn w:val="Normal"/>
    <w:uiPriority w:val="99"/>
    <w:unhideWhenUsed/>
    <w:rsid w:val="004900D4"/>
    <w:pPr>
      <w:numPr>
        <w:numId w:val="1"/>
      </w:numPr>
      <w:contextualSpacing/>
    </w:pPr>
  </w:style>
  <w:style w:type="paragraph" w:styleId="ListBullet2">
    <w:name w:val="List Bullet 2"/>
    <w:basedOn w:val="Normal"/>
    <w:uiPriority w:val="99"/>
    <w:unhideWhenUsed/>
    <w:rsid w:val="004900D4"/>
    <w:pPr>
      <w:numPr>
        <w:ilvl w:val="1"/>
        <w:numId w:val="1"/>
      </w:numPr>
      <w:contextualSpacing/>
    </w:pPr>
  </w:style>
  <w:style w:type="paragraph" w:styleId="ListBullet3">
    <w:name w:val="List Bullet 3"/>
    <w:basedOn w:val="Normal"/>
    <w:uiPriority w:val="99"/>
    <w:unhideWhenUsed/>
    <w:rsid w:val="004900D4"/>
    <w:pPr>
      <w:numPr>
        <w:ilvl w:val="2"/>
        <w:numId w:val="1"/>
      </w:numPr>
      <w:contextualSpacing/>
    </w:pPr>
  </w:style>
  <w:style w:type="table" w:styleId="TableGrid">
    <w:name w:val="Table Grid"/>
    <w:basedOn w:val="TableNormal"/>
    <w:uiPriority w:val="39"/>
    <w:rsid w:val="00494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06B3"/>
    <w:pPr>
      <w:suppressAutoHyphens/>
      <w:spacing w:after="0" w:line="240" w:lineRule="auto"/>
    </w:pPr>
    <w:rPr>
      <w:sz w:val="20"/>
    </w:rPr>
  </w:style>
  <w:style w:type="paragraph" w:styleId="Quote">
    <w:name w:val="Quote"/>
    <w:basedOn w:val="Normal"/>
    <w:next w:val="Normal"/>
    <w:link w:val="QuoteChar"/>
    <w:uiPriority w:val="29"/>
    <w:qFormat/>
    <w:rsid w:val="003D1F94"/>
    <w:pPr>
      <w:spacing w:before="200" w:after="160"/>
      <w:ind w:left="864" w:right="864"/>
    </w:pPr>
    <w:rPr>
      <w:iCs/>
      <w:color w:val="595959" w:themeColor="text1" w:themeTint="A6"/>
    </w:rPr>
  </w:style>
  <w:style w:type="character" w:customStyle="1" w:styleId="QuoteChar">
    <w:name w:val="Quote Char"/>
    <w:basedOn w:val="DefaultParagraphFont"/>
    <w:link w:val="Quote"/>
    <w:uiPriority w:val="29"/>
    <w:rsid w:val="003D1F94"/>
    <w:rPr>
      <w:iCs/>
      <w:color w:val="595959" w:themeColor="text1" w:themeTint="A6"/>
      <w:sz w:val="20"/>
    </w:rPr>
  </w:style>
  <w:style w:type="paragraph" w:styleId="ListNumber">
    <w:name w:val="List Number"/>
    <w:basedOn w:val="Normal"/>
    <w:uiPriority w:val="99"/>
    <w:unhideWhenUsed/>
    <w:rsid w:val="00EF7799"/>
    <w:pPr>
      <w:numPr>
        <w:numId w:val="2"/>
      </w:numPr>
      <w:contextualSpacing/>
    </w:pPr>
  </w:style>
  <w:style w:type="paragraph" w:styleId="ListNumber2">
    <w:name w:val="List Number 2"/>
    <w:basedOn w:val="Normal"/>
    <w:uiPriority w:val="99"/>
    <w:semiHidden/>
    <w:unhideWhenUsed/>
    <w:rsid w:val="00EF7799"/>
    <w:pPr>
      <w:numPr>
        <w:ilvl w:val="1"/>
        <w:numId w:val="2"/>
      </w:numPr>
      <w:contextualSpacing/>
    </w:pPr>
  </w:style>
  <w:style w:type="paragraph" w:styleId="ListNumber3">
    <w:name w:val="List Number 3"/>
    <w:basedOn w:val="Normal"/>
    <w:uiPriority w:val="99"/>
    <w:semiHidden/>
    <w:unhideWhenUsed/>
    <w:rsid w:val="00EF7799"/>
    <w:pPr>
      <w:numPr>
        <w:ilvl w:val="2"/>
        <w:numId w:val="2"/>
      </w:numPr>
      <w:contextualSpacing/>
    </w:pPr>
  </w:style>
  <w:style w:type="paragraph" w:styleId="IntenseQuote">
    <w:name w:val="Intense Quote"/>
    <w:aliases w:val="Callout Box"/>
    <w:basedOn w:val="Normal"/>
    <w:next w:val="Normal"/>
    <w:link w:val="IntenseQuoteChar"/>
    <w:uiPriority w:val="30"/>
    <w:qFormat/>
    <w:rsid w:val="00F45493"/>
    <w:pPr>
      <w:pBdr>
        <w:top w:val="single" w:sz="48" w:space="10" w:color="C1E5FF" w:themeColor="accent1" w:themeTint="33"/>
        <w:left w:val="single" w:sz="48" w:space="4" w:color="C1E5FF" w:themeColor="accent1" w:themeTint="33"/>
        <w:bottom w:val="single" w:sz="48" w:space="10" w:color="C1E5FF" w:themeColor="accent1" w:themeTint="33"/>
        <w:right w:val="single" w:sz="48" w:space="4" w:color="C1E5FF" w:themeColor="accent1" w:themeTint="33"/>
      </w:pBdr>
      <w:shd w:val="clear" w:color="auto" w:fill="C1E5FF" w:themeFill="accent1" w:themeFillTint="33"/>
      <w:spacing w:before="360" w:after="360"/>
      <w:ind w:left="576" w:right="576"/>
    </w:pPr>
    <w:rPr>
      <w:iCs/>
    </w:rPr>
  </w:style>
  <w:style w:type="character" w:customStyle="1" w:styleId="IntenseQuoteChar">
    <w:name w:val="Intense Quote Char"/>
    <w:aliases w:val="Callout Box Char"/>
    <w:basedOn w:val="DefaultParagraphFont"/>
    <w:link w:val="IntenseQuote"/>
    <w:uiPriority w:val="30"/>
    <w:rsid w:val="00F45493"/>
    <w:rPr>
      <w:iCs/>
      <w:sz w:val="20"/>
      <w:shd w:val="clear" w:color="auto" w:fill="C1E5FF" w:themeFill="accent1" w:themeFillTint="33"/>
    </w:rPr>
  </w:style>
  <w:style w:type="character" w:styleId="CommentReference">
    <w:name w:val="annotation reference"/>
    <w:basedOn w:val="DefaultParagraphFont"/>
    <w:uiPriority w:val="99"/>
    <w:semiHidden/>
    <w:unhideWhenUsed/>
    <w:rsid w:val="00CA6DB4"/>
    <w:rPr>
      <w:sz w:val="16"/>
      <w:szCs w:val="16"/>
    </w:rPr>
  </w:style>
  <w:style w:type="paragraph" w:styleId="CommentText">
    <w:name w:val="annotation text"/>
    <w:basedOn w:val="Normal"/>
    <w:link w:val="CommentTextChar"/>
    <w:uiPriority w:val="99"/>
    <w:unhideWhenUsed/>
    <w:rsid w:val="00CA6DB4"/>
    <w:pPr>
      <w:spacing w:line="240" w:lineRule="auto"/>
    </w:pPr>
    <w:rPr>
      <w:szCs w:val="20"/>
    </w:rPr>
  </w:style>
  <w:style w:type="character" w:customStyle="1" w:styleId="CommentTextChar">
    <w:name w:val="Comment Text Char"/>
    <w:basedOn w:val="DefaultParagraphFont"/>
    <w:link w:val="CommentText"/>
    <w:uiPriority w:val="99"/>
    <w:rsid w:val="00CA6DB4"/>
    <w:rPr>
      <w:sz w:val="20"/>
      <w:szCs w:val="20"/>
    </w:rPr>
  </w:style>
  <w:style w:type="paragraph" w:styleId="CommentSubject">
    <w:name w:val="annotation subject"/>
    <w:basedOn w:val="CommentText"/>
    <w:next w:val="CommentText"/>
    <w:link w:val="CommentSubjectChar"/>
    <w:uiPriority w:val="99"/>
    <w:semiHidden/>
    <w:unhideWhenUsed/>
    <w:rsid w:val="00CA6DB4"/>
    <w:rPr>
      <w:b/>
      <w:bCs/>
    </w:rPr>
  </w:style>
  <w:style w:type="character" w:customStyle="1" w:styleId="CommentSubjectChar">
    <w:name w:val="Comment Subject Char"/>
    <w:basedOn w:val="CommentTextChar"/>
    <w:link w:val="CommentSubject"/>
    <w:uiPriority w:val="99"/>
    <w:semiHidden/>
    <w:rsid w:val="00CA6DB4"/>
    <w:rPr>
      <w:b/>
      <w:bCs/>
      <w:sz w:val="20"/>
      <w:szCs w:val="20"/>
    </w:rPr>
  </w:style>
  <w:style w:type="paragraph" w:styleId="BalloonText">
    <w:name w:val="Balloon Text"/>
    <w:basedOn w:val="Normal"/>
    <w:link w:val="BalloonTextChar"/>
    <w:uiPriority w:val="99"/>
    <w:semiHidden/>
    <w:unhideWhenUsed/>
    <w:rsid w:val="00CA6D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DB4"/>
    <w:rPr>
      <w:rFonts w:ascii="Segoe UI" w:hAnsi="Segoe UI" w:cs="Segoe UI"/>
      <w:sz w:val="18"/>
      <w:szCs w:val="18"/>
    </w:rPr>
  </w:style>
  <w:style w:type="table" w:styleId="GridTable4-Accent1">
    <w:name w:val="Grid Table 4 Accent 1"/>
    <w:basedOn w:val="TableNormal"/>
    <w:uiPriority w:val="49"/>
    <w:rsid w:val="006743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tcBorders>
          <w:top w:val="single" w:sz="4" w:space="0" w:color="0077C8" w:themeColor="accent1"/>
          <w:left w:val="single" w:sz="4" w:space="0" w:color="0077C8" w:themeColor="accent1"/>
          <w:bottom w:val="single" w:sz="4" w:space="0" w:color="0077C8" w:themeColor="accent1"/>
          <w:right w:val="single" w:sz="4" w:space="0" w:color="0077C8" w:themeColor="accent1"/>
          <w:insideH w:val="nil"/>
          <w:insideV w:val="nil"/>
        </w:tcBorders>
        <w:shd w:val="clear" w:color="auto" w:fill="0077C8" w:themeFill="accent1"/>
      </w:tcPr>
    </w:tblStylePr>
    <w:tblStylePr w:type="lastRow">
      <w:rPr>
        <w:b/>
        <w:bCs/>
      </w:rPr>
      <w:tblPr/>
      <w:tcPr>
        <w:tcBorders>
          <w:top w:val="double" w:sz="4" w:space="0" w:color="0077C8" w:themeColor="accent1"/>
        </w:tcBorders>
      </w:tcPr>
    </w:tblStylePr>
    <w:tblStylePr w:type="firstCol">
      <w:rPr>
        <w:b/>
        <w:bCs/>
      </w:rPr>
    </w:tblStylePr>
    <w:tblStylePr w:type="lastCol">
      <w:rPr>
        <w:b/>
        <w:bCs/>
      </w:rPr>
    </w:tblStylePr>
    <w:tblStylePr w:type="band1Horz">
      <w:tblPr/>
      <w:tcPr>
        <w:shd w:val="clear" w:color="auto" w:fill="C1E5FF" w:themeFill="accent1" w:themeFillTint="33"/>
      </w:tcPr>
    </w:tblStylePr>
  </w:style>
  <w:style w:type="paragraph" w:customStyle="1" w:styleId="SupportText">
    <w:name w:val="Support Text"/>
    <w:basedOn w:val="Normal"/>
    <w:qFormat/>
    <w:rsid w:val="003E41B4"/>
    <w:rPr>
      <w:rFonts w:ascii="Source Sans Pro Light" w:hAnsi="Source Sans Pro Light"/>
      <w:noProof/>
      <w:color w:val="595959" w:themeColor="text1" w:themeTint="A6"/>
    </w:rPr>
  </w:style>
  <w:style w:type="character" w:styleId="Strong">
    <w:name w:val="Strong"/>
    <w:basedOn w:val="DefaultParagraphFont"/>
    <w:uiPriority w:val="22"/>
    <w:qFormat/>
    <w:rsid w:val="00B84ABD"/>
    <w:rPr>
      <w:b/>
      <w:bCs/>
    </w:rPr>
  </w:style>
  <w:style w:type="character" w:customStyle="1" w:styleId="Semibold">
    <w:name w:val="Semibold"/>
    <w:basedOn w:val="Strong"/>
    <w:uiPriority w:val="1"/>
    <w:qFormat/>
    <w:rsid w:val="0029553E"/>
    <w:rPr>
      <w:rFonts w:ascii="Segoe UI Semibold" w:hAnsi="Segoe UI Semibold"/>
      <w:b w:val="0"/>
      <w:bCs/>
      <w:i w:val="0"/>
      <w:noProof/>
    </w:rPr>
  </w:style>
  <w:style w:type="table" w:styleId="PlainTable1">
    <w:name w:val="Plain Table 1"/>
    <w:basedOn w:val="TableNormal"/>
    <w:uiPriority w:val="41"/>
    <w:rsid w:val="00AD3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C0297"/>
    <w:rPr>
      <w:color w:val="605E5C"/>
      <w:shd w:val="clear" w:color="auto" w:fill="E1DFDD"/>
    </w:rPr>
  </w:style>
  <w:style w:type="character" w:styleId="PlaceholderText">
    <w:name w:val="Placeholder Text"/>
    <w:basedOn w:val="DefaultParagraphFont"/>
    <w:uiPriority w:val="99"/>
    <w:semiHidden/>
    <w:rsid w:val="00D01673"/>
    <w:rPr>
      <w:color w:val="666666"/>
    </w:rPr>
  </w:style>
  <w:style w:type="paragraph" w:styleId="TOCHeading">
    <w:name w:val="TOC Heading"/>
    <w:basedOn w:val="Heading1"/>
    <w:next w:val="Normal"/>
    <w:uiPriority w:val="39"/>
    <w:unhideWhenUsed/>
    <w:qFormat/>
    <w:rsid w:val="00BB3970"/>
    <w:pPr>
      <w:pageBreakBefore w:val="0"/>
      <w:pBdr>
        <w:bottom w:val="none" w:sz="0" w:space="0" w:color="auto"/>
      </w:pBdr>
      <w:suppressAutoHyphens w:val="0"/>
      <w:spacing w:before="240" w:after="0" w:line="259" w:lineRule="auto"/>
      <w:outlineLvl w:val="9"/>
    </w:pPr>
    <w:rPr>
      <w:color w:val="005895" w:themeColor="accent1" w:themeShade="BF"/>
      <w:sz w:val="32"/>
    </w:rPr>
  </w:style>
  <w:style w:type="character" w:styleId="FollowedHyperlink">
    <w:name w:val="FollowedHyperlink"/>
    <w:basedOn w:val="DefaultParagraphFont"/>
    <w:uiPriority w:val="99"/>
    <w:semiHidden/>
    <w:unhideWhenUsed/>
    <w:rsid w:val="00A065EB"/>
    <w:rPr>
      <w:color w:val="151F6D" w:themeColor="followedHyperlink"/>
      <w:u w:val="single"/>
    </w:rPr>
  </w:style>
  <w:style w:type="character" w:customStyle="1" w:styleId="Heading5Char">
    <w:name w:val="Heading 5 Char"/>
    <w:basedOn w:val="DefaultParagraphFont"/>
    <w:link w:val="Heading5"/>
    <w:uiPriority w:val="9"/>
    <w:semiHidden/>
    <w:rsid w:val="00C90769"/>
    <w:rPr>
      <w:rFonts w:asciiTheme="majorHAnsi" w:eastAsiaTheme="majorEastAsia" w:hAnsiTheme="majorHAnsi" w:cstheme="majorBidi"/>
      <w:color w:val="005895" w:themeColor="accent1" w:themeShade="BF"/>
      <w:sz w:val="20"/>
    </w:rPr>
  </w:style>
  <w:style w:type="character" w:customStyle="1" w:styleId="Heading6Char">
    <w:name w:val="Heading 6 Char"/>
    <w:basedOn w:val="DefaultParagraphFont"/>
    <w:link w:val="Heading6"/>
    <w:uiPriority w:val="9"/>
    <w:rsid w:val="00DB7783"/>
    <w:rPr>
      <w:rFonts w:asciiTheme="majorHAnsi" w:eastAsiaTheme="majorEastAsia" w:hAnsiTheme="majorHAnsi" w:cstheme="majorBidi"/>
      <w:color w:val="003A63" w:themeColor="accent1" w:themeShade="7F"/>
      <w:sz w:val="20"/>
    </w:rPr>
  </w:style>
  <w:style w:type="paragraph" w:styleId="Revision">
    <w:name w:val="Revision"/>
    <w:hidden/>
    <w:uiPriority w:val="99"/>
    <w:semiHidden/>
    <w:rsid w:val="00D20E5B"/>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leg.wa.gov/wac/default.aspx?cite=182-70-250" TargetMode="External"/><Relationship Id="rId18" Type="http://schemas.openxmlformats.org/officeDocument/2006/relationships/hyperlink" Target="https://apps.leg.wa.gov/wac/default.aspx?cite=182-70-665" TargetMode="External"/><Relationship Id="rId26" Type="http://schemas.openxmlformats.org/officeDocument/2006/relationships/hyperlink" Target="https://apps.leg.wa.gov/wac/default.aspx?cite=182-70" TargetMode="External"/><Relationship Id="rId39" Type="http://schemas.openxmlformats.org/officeDocument/2006/relationships/header" Target="header2.xml"/><Relationship Id="rId21" Type="http://schemas.openxmlformats.org/officeDocument/2006/relationships/hyperlink" Target="http://app.leg.wa.gov/RCW/default.aspx?cite=43.371.050" TargetMode="External"/><Relationship Id="rId34" Type="http://schemas.openxmlformats.org/officeDocument/2006/relationships/hyperlink" Target="https://apps.leg.wa.gov/wac/default.aspx?cite=182-70-600"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ps.leg.wa.gov/wac/default.aspx?cite=182-70-665" TargetMode="External"/><Relationship Id="rId20" Type="http://schemas.openxmlformats.org/officeDocument/2006/relationships/hyperlink" Target="https://apps.leg.wa.gov/wac/default.aspx?cite=182-70-665" TargetMode="External"/><Relationship Id="rId29" Type="http://schemas.openxmlformats.org/officeDocument/2006/relationships/hyperlink" Target="https://apps.leg.wa.gov/wac/default.aspx?cite=182-70-500"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leg.wa.gov/wac/default.aspx?cite=182-70" TargetMode="External"/><Relationship Id="rId24" Type="http://schemas.openxmlformats.org/officeDocument/2006/relationships/hyperlink" Target="https://www.wahealthcarecompare.com/" TargetMode="External"/><Relationship Id="rId32" Type="http://schemas.openxmlformats.org/officeDocument/2006/relationships/hyperlink" Target="https://apps.leg.wa.gov/wac/default.aspx?cite=182-70-270"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pps.leg.wa.gov/wac/default.aspx?cite=182-70-600" TargetMode="External"/><Relationship Id="rId23" Type="http://schemas.openxmlformats.org/officeDocument/2006/relationships/hyperlink" Target="http://app.leg.wa.gov/RCW/default.aspx?cite=43.371.020" TargetMode="External"/><Relationship Id="rId28" Type="http://schemas.openxmlformats.org/officeDocument/2006/relationships/hyperlink" Target="https://app.leg.wa.gov/RCW/default.aspx?cite=43.371.070" TargetMode="External"/><Relationship Id="rId36" Type="http://schemas.openxmlformats.org/officeDocument/2006/relationships/hyperlink" Target="https://apps.leg.wa.gov/WAC/default.aspx?cite=182-70-270" TargetMode="External"/><Relationship Id="rId10" Type="http://schemas.openxmlformats.org/officeDocument/2006/relationships/hyperlink" Target="https://apps.leg.wa.gov/RCW/default.aspx?cite=43.371" TargetMode="External"/><Relationship Id="rId19" Type="http://schemas.openxmlformats.org/officeDocument/2006/relationships/hyperlink" Target="https://apps.leg.wa.gov/wac/default.aspx?cite=182-70-600" TargetMode="External"/><Relationship Id="rId31" Type="http://schemas.openxmlformats.org/officeDocument/2006/relationships/hyperlink" Target="https://apps.leg.wa.gov/wac/default.aspx?cite=182-70-250" TargetMode="External"/><Relationship Id="rId4" Type="http://schemas.openxmlformats.org/officeDocument/2006/relationships/settings" Target="settings.xml"/><Relationship Id="rId9" Type="http://schemas.openxmlformats.org/officeDocument/2006/relationships/hyperlink" Target="https://apps.leg.wa.gov/wac/default.aspx?cite=182-70" TargetMode="External"/><Relationship Id="rId14" Type="http://schemas.openxmlformats.org/officeDocument/2006/relationships/hyperlink" Target="https://apps.leg.wa.gov/RCW/default.aspx?cite=43.371" TargetMode="External"/><Relationship Id="rId22" Type="http://schemas.openxmlformats.org/officeDocument/2006/relationships/hyperlink" Target="https://www.wahealthcarecompare.com/data-products" TargetMode="External"/><Relationship Id="rId27" Type="http://schemas.openxmlformats.org/officeDocument/2006/relationships/hyperlink" Target="https://apps.leg.wa.gov/RCW/default.aspx?cite=43.371" TargetMode="External"/><Relationship Id="rId30" Type="http://schemas.openxmlformats.org/officeDocument/2006/relationships/hyperlink" Target="https://apps.leg.wa.gov/wac/default.aspx?cite=182-70-520" TargetMode="External"/><Relationship Id="rId35" Type="http://schemas.openxmlformats.org/officeDocument/2006/relationships/hyperlink" Target="https://apps.leg.wa.gov/wac/default.aspx?cite=182-70-665" TargetMode="External"/><Relationship Id="rId8" Type="http://schemas.openxmlformats.org/officeDocument/2006/relationships/hyperlink" Target="https://apps.leg.wa.gov/wac/default.aspx?cite=182-70" TargetMode="External"/><Relationship Id="rId3" Type="http://schemas.openxmlformats.org/officeDocument/2006/relationships/styles" Target="styles.xml"/><Relationship Id="rId12" Type="http://schemas.openxmlformats.org/officeDocument/2006/relationships/hyperlink" Target="https://watech.wa.gov/policies" TargetMode="External"/><Relationship Id="rId17" Type="http://schemas.openxmlformats.org/officeDocument/2006/relationships/hyperlink" Target="https://apps.leg.wa.gov/wac/default.aspx?cite=182-70-600" TargetMode="External"/><Relationship Id="rId25" Type="http://schemas.openxmlformats.org/officeDocument/2006/relationships/hyperlink" Target="https://apps.leg.wa.gov/wac/default.aspx?cite=182-70-220" TargetMode="External"/><Relationship Id="rId33" Type="http://schemas.openxmlformats.org/officeDocument/2006/relationships/hyperlink" Target="https://app.leg.wa.gov/RCW/default.aspx?cite=43.371.070"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red\OneDrive%20-%20Washington%20State%20Executive%20Branch%20Agencies\H-drive\SHARE\WA-APCD-prime-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F68BB3C72434C12AAF23703C20BE139"/>
        <w:category>
          <w:name w:val="General"/>
          <w:gallery w:val="placeholder"/>
        </w:category>
        <w:types>
          <w:type w:val="bbPlcHdr"/>
        </w:types>
        <w:behaviors>
          <w:behavior w:val="content"/>
        </w:behaviors>
        <w:guid w:val="{68EC6C4F-CA3F-4A83-B9B1-C25C74F23FFE}"/>
      </w:docPartPr>
      <w:docPartBody>
        <w:p w:rsidR="00A3346B" w:rsidRDefault="00DF10F8">
          <w:pPr>
            <w:pStyle w:val="9F68BB3C72434C12AAF23703C20BE139"/>
          </w:pPr>
          <w:r w:rsidRPr="00EB4545">
            <w:rPr>
              <w:rStyle w:val="PlaceholderText"/>
            </w:rPr>
            <w:t>Click or tap here to enter text.</w:t>
          </w:r>
        </w:p>
      </w:docPartBody>
    </w:docPart>
    <w:docPart>
      <w:docPartPr>
        <w:name w:val="C956AE9AC893410284476E0EA3519536"/>
        <w:category>
          <w:name w:val="General"/>
          <w:gallery w:val="placeholder"/>
        </w:category>
        <w:types>
          <w:type w:val="bbPlcHdr"/>
        </w:types>
        <w:behaviors>
          <w:behavior w:val="content"/>
        </w:behaviors>
        <w:guid w:val="{3EFA49FC-203D-49CC-87E8-179909380ECC}"/>
      </w:docPartPr>
      <w:docPartBody>
        <w:p w:rsidR="00A3346B" w:rsidRDefault="00DF10F8">
          <w:pPr>
            <w:pStyle w:val="C956AE9AC893410284476E0EA3519536"/>
          </w:pPr>
          <w:r w:rsidRPr="00EB4545">
            <w:rPr>
              <w:rStyle w:val="PlaceholderText"/>
            </w:rPr>
            <w:t>Click or tap to enter a date.</w:t>
          </w:r>
        </w:p>
      </w:docPartBody>
    </w:docPart>
    <w:docPart>
      <w:docPartPr>
        <w:name w:val="E8B607261AD147B9998222283316110A"/>
        <w:category>
          <w:name w:val="General"/>
          <w:gallery w:val="placeholder"/>
        </w:category>
        <w:types>
          <w:type w:val="bbPlcHdr"/>
        </w:types>
        <w:behaviors>
          <w:behavior w:val="content"/>
        </w:behaviors>
        <w:guid w:val="{EB0A1973-D328-4375-A25A-9E58DFE62F2B}"/>
      </w:docPartPr>
      <w:docPartBody>
        <w:p w:rsidR="00A3346B" w:rsidRDefault="00DF10F8">
          <w:pPr>
            <w:pStyle w:val="E8B607261AD147B9998222283316110A"/>
          </w:pPr>
          <w:r w:rsidRPr="00EB4545">
            <w:rPr>
              <w:rStyle w:val="PlaceholderText"/>
            </w:rPr>
            <w:t>Click or tap here to enter text.</w:t>
          </w:r>
        </w:p>
      </w:docPartBody>
    </w:docPart>
    <w:docPart>
      <w:docPartPr>
        <w:name w:val="73530482FBB54F94868D1DE271E5F67A"/>
        <w:category>
          <w:name w:val="General"/>
          <w:gallery w:val="placeholder"/>
        </w:category>
        <w:types>
          <w:type w:val="bbPlcHdr"/>
        </w:types>
        <w:behaviors>
          <w:behavior w:val="content"/>
        </w:behaviors>
        <w:guid w:val="{7D47836E-B16A-4B39-8189-9136CDD7AA77}"/>
      </w:docPartPr>
      <w:docPartBody>
        <w:p w:rsidR="00A3346B" w:rsidRDefault="00DF10F8">
          <w:pPr>
            <w:pStyle w:val="73530482FBB54F94868D1DE271E5F67A"/>
          </w:pPr>
          <w:r w:rsidRPr="00EB4545">
            <w:rPr>
              <w:rStyle w:val="PlaceholderText"/>
            </w:rPr>
            <w:t>Click or tap here to enter text.</w:t>
          </w:r>
        </w:p>
      </w:docPartBody>
    </w:docPart>
    <w:docPart>
      <w:docPartPr>
        <w:name w:val="9634501EA0414425B558F520F517BD07"/>
        <w:category>
          <w:name w:val="General"/>
          <w:gallery w:val="placeholder"/>
        </w:category>
        <w:types>
          <w:type w:val="bbPlcHdr"/>
        </w:types>
        <w:behaviors>
          <w:behavior w:val="content"/>
        </w:behaviors>
        <w:guid w:val="{41F7738F-CA43-49B1-9156-16165EB90C77}"/>
      </w:docPartPr>
      <w:docPartBody>
        <w:p w:rsidR="00A3346B" w:rsidRDefault="00DF10F8">
          <w:pPr>
            <w:pStyle w:val="9634501EA0414425B558F520F517BD07"/>
          </w:pPr>
          <w:r w:rsidRPr="00EB4545">
            <w:rPr>
              <w:rStyle w:val="PlaceholderText"/>
            </w:rPr>
            <w:t>Click or tap to enter a date.</w:t>
          </w:r>
        </w:p>
      </w:docPartBody>
    </w:docPart>
    <w:docPart>
      <w:docPartPr>
        <w:name w:val="A9B8C4145F184782AC19F0B4FCC56A3B"/>
        <w:category>
          <w:name w:val="General"/>
          <w:gallery w:val="placeholder"/>
        </w:category>
        <w:types>
          <w:type w:val="bbPlcHdr"/>
        </w:types>
        <w:behaviors>
          <w:behavior w:val="content"/>
        </w:behaviors>
        <w:guid w:val="{B4B748E0-4DC2-4799-97F8-1A23E2AB0C58}"/>
      </w:docPartPr>
      <w:docPartBody>
        <w:p w:rsidR="00A3346B" w:rsidRDefault="007554A9">
          <w:pPr>
            <w:pStyle w:val="A9B8C4145F184782AC19F0B4FCC56A3B"/>
          </w:pPr>
          <w:r w:rsidRPr="00EB4545">
            <w:rPr>
              <w:rStyle w:val="PlaceholderText"/>
            </w:rPr>
            <w:t>Click or tap here to enter text.</w:t>
          </w:r>
        </w:p>
      </w:docPartBody>
    </w:docPart>
    <w:docPart>
      <w:docPartPr>
        <w:name w:val="882C3C36AC71450FA1E74AA2FF2E21D9"/>
        <w:category>
          <w:name w:val="General"/>
          <w:gallery w:val="placeholder"/>
        </w:category>
        <w:types>
          <w:type w:val="bbPlcHdr"/>
        </w:types>
        <w:behaviors>
          <w:behavior w:val="content"/>
        </w:behaviors>
        <w:guid w:val="{8675F9C2-3000-44A4-880B-E4C30C9F590B}"/>
      </w:docPartPr>
      <w:docPartBody>
        <w:p w:rsidR="00A3346B" w:rsidRDefault="007554A9">
          <w:pPr>
            <w:pStyle w:val="882C3C36AC71450FA1E74AA2FF2E21D9"/>
          </w:pPr>
          <w:r w:rsidRPr="00EB4545">
            <w:rPr>
              <w:rStyle w:val="PlaceholderText"/>
            </w:rPr>
            <w:t>Click or tap to enter a date.</w:t>
          </w:r>
        </w:p>
      </w:docPartBody>
    </w:docPart>
    <w:docPart>
      <w:docPartPr>
        <w:name w:val="3769CB9F8E804EB4ABEFC872476EECB5"/>
        <w:category>
          <w:name w:val="General"/>
          <w:gallery w:val="placeholder"/>
        </w:category>
        <w:types>
          <w:type w:val="bbPlcHdr"/>
        </w:types>
        <w:behaviors>
          <w:behavior w:val="content"/>
        </w:behaviors>
        <w:guid w:val="{B27F700E-15CB-4035-BFC5-B3A0FD9304FF}"/>
      </w:docPartPr>
      <w:docPartBody>
        <w:p w:rsidR="00A3346B" w:rsidRDefault="007554A9">
          <w:pPr>
            <w:pStyle w:val="3769CB9F8E804EB4ABEFC872476EECB5"/>
          </w:pPr>
          <w:r w:rsidRPr="00EB4545">
            <w:rPr>
              <w:rStyle w:val="PlaceholderText"/>
            </w:rPr>
            <w:t>Click or tap here to enter text.</w:t>
          </w:r>
        </w:p>
      </w:docPartBody>
    </w:docPart>
    <w:docPart>
      <w:docPartPr>
        <w:name w:val="0E7CB11835ED400FA7046974E2A3EF9F"/>
        <w:category>
          <w:name w:val="General"/>
          <w:gallery w:val="placeholder"/>
        </w:category>
        <w:types>
          <w:type w:val="bbPlcHdr"/>
        </w:types>
        <w:behaviors>
          <w:behavior w:val="content"/>
        </w:behaviors>
        <w:guid w:val="{CD39F0EA-CFBA-4CC6-BAB9-D1B23FEB5D69}"/>
      </w:docPartPr>
      <w:docPartBody>
        <w:p w:rsidR="00A3346B" w:rsidRDefault="007554A9">
          <w:pPr>
            <w:pStyle w:val="0E7CB11835ED400FA7046974E2A3EF9F"/>
          </w:pPr>
          <w:r w:rsidRPr="00EB4545">
            <w:rPr>
              <w:rStyle w:val="PlaceholderText"/>
            </w:rPr>
            <w:t>Click or tap here to enter text.</w:t>
          </w:r>
        </w:p>
      </w:docPartBody>
    </w:docPart>
    <w:docPart>
      <w:docPartPr>
        <w:name w:val="FFD6C609BF2446B88DC838027AC31216"/>
        <w:category>
          <w:name w:val="General"/>
          <w:gallery w:val="placeholder"/>
        </w:category>
        <w:types>
          <w:type w:val="bbPlcHdr"/>
        </w:types>
        <w:behaviors>
          <w:behavior w:val="content"/>
        </w:behaviors>
        <w:guid w:val="{B9FDFC5A-8089-4A6C-9FA0-FD05E80085A8}"/>
      </w:docPartPr>
      <w:docPartBody>
        <w:p w:rsidR="00A3346B" w:rsidRDefault="007554A9">
          <w:pPr>
            <w:pStyle w:val="FFD6C609BF2446B88DC838027AC31216"/>
          </w:pPr>
          <w:r w:rsidRPr="00EB4545">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70880D1B-5C03-4D0A-9F74-0AEF31695C61}"/>
      </w:docPartPr>
      <w:docPartBody>
        <w:p w:rsidR="00FD2AB1" w:rsidRDefault="00253977">
          <w:r w:rsidRPr="00A44650">
            <w:rPr>
              <w:rStyle w:val="PlaceholderText"/>
            </w:rPr>
            <w:t>Click or tap here to enter text.</w:t>
          </w:r>
        </w:p>
      </w:docPartBody>
    </w:docPart>
    <w:docPart>
      <w:docPartPr>
        <w:name w:val="AD76A106C4DB463A9FCADD1E0AAF9F59"/>
        <w:category>
          <w:name w:val="General"/>
          <w:gallery w:val="placeholder"/>
        </w:category>
        <w:types>
          <w:type w:val="bbPlcHdr"/>
        </w:types>
        <w:behaviors>
          <w:behavior w:val="content"/>
        </w:behaviors>
        <w:guid w:val="{F95C1875-4902-4807-8B79-7F0D80185D2E}"/>
      </w:docPartPr>
      <w:docPartBody>
        <w:p w:rsidR="00E83775" w:rsidRDefault="0044601A" w:rsidP="0044601A">
          <w:pPr>
            <w:pStyle w:val="AD76A106C4DB463A9FCADD1E0AAF9F59"/>
          </w:pPr>
          <w:r w:rsidRPr="00EB4545">
            <w:rPr>
              <w:rStyle w:val="PlaceholderText"/>
            </w:rPr>
            <w:t>Click or tap here to enter text.</w:t>
          </w:r>
        </w:p>
      </w:docPartBody>
    </w:docPart>
    <w:docPart>
      <w:docPartPr>
        <w:name w:val="7054090BC68C4F20A2CB1245B617AAB7"/>
        <w:category>
          <w:name w:val="General"/>
          <w:gallery w:val="placeholder"/>
        </w:category>
        <w:types>
          <w:type w:val="bbPlcHdr"/>
        </w:types>
        <w:behaviors>
          <w:behavior w:val="content"/>
        </w:behaviors>
        <w:guid w:val="{32B9684C-C8CA-4445-A62B-A9A2FDC10E17}"/>
      </w:docPartPr>
      <w:docPartBody>
        <w:p w:rsidR="00E83775" w:rsidRDefault="0044601A" w:rsidP="0044601A">
          <w:pPr>
            <w:pStyle w:val="7054090BC68C4F20A2CB1245B617AAB7"/>
          </w:pPr>
          <w:r w:rsidRPr="00EB4545">
            <w:rPr>
              <w:rStyle w:val="PlaceholderText"/>
            </w:rPr>
            <w:t>Click or tap here to enter text.</w:t>
          </w:r>
        </w:p>
      </w:docPartBody>
    </w:docPart>
    <w:docPart>
      <w:docPartPr>
        <w:name w:val="37CEF56AF7814812AD506666B3C9B1B2"/>
        <w:category>
          <w:name w:val="General"/>
          <w:gallery w:val="placeholder"/>
        </w:category>
        <w:types>
          <w:type w:val="bbPlcHdr"/>
        </w:types>
        <w:behaviors>
          <w:behavior w:val="content"/>
        </w:behaviors>
        <w:guid w:val="{7F4E3A68-8A72-400B-8A5E-85D8FB10E93C}"/>
      </w:docPartPr>
      <w:docPartBody>
        <w:p w:rsidR="00E83775" w:rsidRDefault="0044601A" w:rsidP="0044601A">
          <w:pPr>
            <w:pStyle w:val="37CEF56AF7814812AD506666B3C9B1B2"/>
          </w:pPr>
          <w:r w:rsidRPr="00EB4545">
            <w:rPr>
              <w:rStyle w:val="PlaceholderText"/>
            </w:rPr>
            <w:t>Click or tap to enter a date.</w:t>
          </w:r>
        </w:p>
      </w:docPartBody>
    </w:docPart>
    <w:docPart>
      <w:docPartPr>
        <w:name w:val="1F24C4C36F8C43BB862C2C4BB6224872"/>
        <w:category>
          <w:name w:val="General"/>
          <w:gallery w:val="placeholder"/>
        </w:category>
        <w:types>
          <w:type w:val="bbPlcHdr"/>
        </w:types>
        <w:behaviors>
          <w:behavior w:val="content"/>
        </w:behaviors>
        <w:guid w:val="{26133095-12F0-41DC-91A2-2AD55C8BDFA7}"/>
      </w:docPartPr>
      <w:docPartBody>
        <w:p w:rsidR="00E83775" w:rsidRDefault="0044601A" w:rsidP="0044601A">
          <w:pPr>
            <w:pStyle w:val="1F24C4C36F8C43BB862C2C4BB6224872"/>
          </w:pPr>
          <w:r w:rsidRPr="00EB4545">
            <w:rPr>
              <w:rStyle w:val="PlaceholderText"/>
            </w:rPr>
            <w:t>Click or tap here to enter text.</w:t>
          </w:r>
        </w:p>
      </w:docPartBody>
    </w:docPart>
    <w:docPart>
      <w:docPartPr>
        <w:name w:val="8EDC8083A56D4B4E86985C8736085CBB"/>
        <w:category>
          <w:name w:val="General"/>
          <w:gallery w:val="placeholder"/>
        </w:category>
        <w:types>
          <w:type w:val="bbPlcHdr"/>
        </w:types>
        <w:behaviors>
          <w:behavior w:val="content"/>
        </w:behaviors>
        <w:guid w:val="{E8B8A0E4-CBC8-467D-BBA8-C1D2EE2A2692}"/>
      </w:docPartPr>
      <w:docPartBody>
        <w:p w:rsidR="00E83775" w:rsidRDefault="0044601A" w:rsidP="0044601A">
          <w:pPr>
            <w:pStyle w:val="8EDC8083A56D4B4E86985C8736085CBB"/>
          </w:pPr>
          <w:r w:rsidRPr="00EB4545">
            <w:rPr>
              <w:rStyle w:val="PlaceholderText"/>
            </w:rPr>
            <w:t>Click or tap here to enter text.</w:t>
          </w:r>
        </w:p>
      </w:docPartBody>
    </w:docPart>
    <w:docPart>
      <w:docPartPr>
        <w:name w:val="19EC78B7255644F0A93305B5B73ACB19"/>
        <w:category>
          <w:name w:val="General"/>
          <w:gallery w:val="placeholder"/>
        </w:category>
        <w:types>
          <w:type w:val="bbPlcHdr"/>
        </w:types>
        <w:behaviors>
          <w:behavior w:val="content"/>
        </w:behaviors>
        <w:guid w:val="{52543108-FB68-42B6-A856-CCE3970A4B42}"/>
      </w:docPartPr>
      <w:docPartBody>
        <w:p w:rsidR="00E83775" w:rsidRDefault="0044601A" w:rsidP="0044601A">
          <w:pPr>
            <w:pStyle w:val="19EC78B7255644F0A93305B5B73ACB19"/>
          </w:pPr>
          <w:r w:rsidRPr="00EB4545">
            <w:rPr>
              <w:rStyle w:val="PlaceholderText"/>
            </w:rPr>
            <w:t>Click or tap here to enter text.</w:t>
          </w:r>
        </w:p>
      </w:docPartBody>
    </w:docPart>
    <w:docPart>
      <w:docPartPr>
        <w:name w:val="F6A17924BC40437988D402AE5EB7BDBB"/>
        <w:category>
          <w:name w:val="General"/>
          <w:gallery w:val="placeholder"/>
        </w:category>
        <w:types>
          <w:type w:val="bbPlcHdr"/>
        </w:types>
        <w:behaviors>
          <w:behavior w:val="content"/>
        </w:behaviors>
        <w:guid w:val="{077CA7A2-9B65-436B-A843-08FB6ADB1BCA}"/>
      </w:docPartPr>
      <w:docPartBody>
        <w:p w:rsidR="00E83775" w:rsidRDefault="0044601A" w:rsidP="0044601A">
          <w:pPr>
            <w:pStyle w:val="F6A17924BC40437988D402AE5EB7BDBB"/>
          </w:pPr>
          <w:r w:rsidRPr="00EB4545">
            <w:rPr>
              <w:rStyle w:val="PlaceholderText"/>
            </w:rPr>
            <w:t>Click or tap here to enter text.</w:t>
          </w:r>
        </w:p>
      </w:docPartBody>
    </w:docPart>
    <w:docPart>
      <w:docPartPr>
        <w:name w:val="3F9726D8701B4A5F9CC85FB497B27842"/>
        <w:category>
          <w:name w:val="General"/>
          <w:gallery w:val="placeholder"/>
        </w:category>
        <w:types>
          <w:type w:val="bbPlcHdr"/>
        </w:types>
        <w:behaviors>
          <w:behavior w:val="content"/>
        </w:behaviors>
        <w:guid w:val="{562B8A09-BA43-450F-9171-CF619C2A0B4F}"/>
      </w:docPartPr>
      <w:docPartBody>
        <w:p w:rsidR="00E83775" w:rsidRDefault="0044601A" w:rsidP="0044601A">
          <w:pPr>
            <w:pStyle w:val="3F9726D8701B4A5F9CC85FB497B27842"/>
          </w:pPr>
          <w:r w:rsidRPr="00EB4545">
            <w:rPr>
              <w:rStyle w:val="PlaceholderText"/>
            </w:rPr>
            <w:t>Click or tap here to enter text.</w:t>
          </w:r>
        </w:p>
      </w:docPartBody>
    </w:docPart>
    <w:docPart>
      <w:docPartPr>
        <w:name w:val="BFC4B9CC35C84868906E5691FBAA753F"/>
        <w:category>
          <w:name w:val="General"/>
          <w:gallery w:val="placeholder"/>
        </w:category>
        <w:types>
          <w:type w:val="bbPlcHdr"/>
        </w:types>
        <w:behaviors>
          <w:behavior w:val="content"/>
        </w:behaviors>
        <w:guid w:val="{3B97FEE9-652C-4BA3-B6DF-5B54D7C17383}"/>
      </w:docPartPr>
      <w:docPartBody>
        <w:p w:rsidR="00E83775" w:rsidRDefault="0044601A" w:rsidP="0044601A">
          <w:pPr>
            <w:pStyle w:val="BFC4B9CC35C84868906E5691FBAA753F"/>
          </w:pPr>
          <w:r w:rsidRPr="00EB4545">
            <w:rPr>
              <w:rStyle w:val="PlaceholderText"/>
            </w:rPr>
            <w:t>Click or tap here to enter text.</w:t>
          </w:r>
        </w:p>
      </w:docPartBody>
    </w:docPart>
    <w:docPart>
      <w:docPartPr>
        <w:name w:val="2ED9FE04DC604BB89FD15ED703BA8C5B"/>
        <w:category>
          <w:name w:val="General"/>
          <w:gallery w:val="placeholder"/>
        </w:category>
        <w:types>
          <w:type w:val="bbPlcHdr"/>
        </w:types>
        <w:behaviors>
          <w:behavior w:val="content"/>
        </w:behaviors>
        <w:guid w:val="{4C38E20A-1D86-4788-8DAB-81A801A73990}"/>
      </w:docPartPr>
      <w:docPartBody>
        <w:p w:rsidR="00E83775" w:rsidRDefault="0044601A" w:rsidP="0044601A">
          <w:pPr>
            <w:pStyle w:val="2ED9FE04DC604BB89FD15ED703BA8C5B"/>
          </w:pPr>
          <w:r w:rsidRPr="00EB4545">
            <w:rPr>
              <w:rStyle w:val="PlaceholderText"/>
            </w:rPr>
            <w:t>Click or tap here to enter text.</w:t>
          </w:r>
        </w:p>
      </w:docPartBody>
    </w:docPart>
    <w:docPart>
      <w:docPartPr>
        <w:name w:val="9DC34A6C376E4A6F857F7ABE247AB88E"/>
        <w:category>
          <w:name w:val="General"/>
          <w:gallery w:val="placeholder"/>
        </w:category>
        <w:types>
          <w:type w:val="bbPlcHdr"/>
        </w:types>
        <w:behaviors>
          <w:behavior w:val="content"/>
        </w:behaviors>
        <w:guid w:val="{4ACEE622-7B0E-4D59-BCDE-E3C4D78AEE37}"/>
      </w:docPartPr>
      <w:docPartBody>
        <w:p w:rsidR="00E83775" w:rsidRDefault="0044601A" w:rsidP="0044601A">
          <w:pPr>
            <w:pStyle w:val="9DC34A6C376E4A6F857F7ABE247AB88E"/>
          </w:pPr>
          <w:r w:rsidRPr="00EB4545">
            <w:rPr>
              <w:rStyle w:val="PlaceholderText"/>
            </w:rPr>
            <w:t>Click or tap here to enter text.</w:t>
          </w:r>
        </w:p>
      </w:docPartBody>
    </w:docPart>
    <w:docPart>
      <w:docPartPr>
        <w:name w:val="47767DD34BE54A8983EEE1ECCF882BBA"/>
        <w:category>
          <w:name w:val="General"/>
          <w:gallery w:val="placeholder"/>
        </w:category>
        <w:types>
          <w:type w:val="bbPlcHdr"/>
        </w:types>
        <w:behaviors>
          <w:behavior w:val="content"/>
        </w:behaviors>
        <w:guid w:val="{17B550CC-C493-4715-9F90-D48E49E518C4}"/>
      </w:docPartPr>
      <w:docPartBody>
        <w:p w:rsidR="00E83775" w:rsidRDefault="0044601A" w:rsidP="0044601A">
          <w:pPr>
            <w:pStyle w:val="47767DD34BE54A8983EEE1ECCF882BBA"/>
          </w:pPr>
          <w:r w:rsidRPr="00EB4545">
            <w:rPr>
              <w:rStyle w:val="PlaceholderText"/>
            </w:rPr>
            <w:t>Click or tap here to enter text.</w:t>
          </w:r>
        </w:p>
      </w:docPartBody>
    </w:docPart>
    <w:docPart>
      <w:docPartPr>
        <w:name w:val="77D508E4821F4B229D5D143BE582AD7F"/>
        <w:category>
          <w:name w:val="General"/>
          <w:gallery w:val="placeholder"/>
        </w:category>
        <w:types>
          <w:type w:val="bbPlcHdr"/>
        </w:types>
        <w:behaviors>
          <w:behavior w:val="content"/>
        </w:behaviors>
        <w:guid w:val="{1BCCAAD0-1720-4094-AAAF-A04AF60929FD}"/>
      </w:docPartPr>
      <w:docPartBody>
        <w:p w:rsidR="00E83775" w:rsidRDefault="0044601A" w:rsidP="0044601A">
          <w:pPr>
            <w:pStyle w:val="77D508E4821F4B229D5D143BE582AD7F"/>
          </w:pPr>
          <w:r w:rsidRPr="00EB4545">
            <w:rPr>
              <w:rStyle w:val="PlaceholderText"/>
            </w:rPr>
            <w:t>Click or tap here to enter text.</w:t>
          </w:r>
        </w:p>
      </w:docPartBody>
    </w:docPart>
    <w:docPart>
      <w:docPartPr>
        <w:name w:val="08928CCD4C5A45E4B1EE620C55B5DAA0"/>
        <w:category>
          <w:name w:val="General"/>
          <w:gallery w:val="placeholder"/>
        </w:category>
        <w:types>
          <w:type w:val="bbPlcHdr"/>
        </w:types>
        <w:behaviors>
          <w:behavior w:val="content"/>
        </w:behaviors>
        <w:guid w:val="{557413F4-AF39-4264-B7F1-59A24E73B7DB}"/>
      </w:docPartPr>
      <w:docPartBody>
        <w:p w:rsidR="00E83775" w:rsidRDefault="0044601A" w:rsidP="0044601A">
          <w:pPr>
            <w:pStyle w:val="08928CCD4C5A45E4B1EE620C55B5DAA0"/>
          </w:pPr>
          <w:r w:rsidRPr="00EB4545">
            <w:rPr>
              <w:rStyle w:val="PlaceholderText"/>
            </w:rPr>
            <w:t>Click or tap here to enter text.</w:t>
          </w:r>
        </w:p>
      </w:docPartBody>
    </w:docPart>
    <w:docPart>
      <w:docPartPr>
        <w:name w:val="EE2B0E6DBA3A486782C5E9CA0DAE2FFE"/>
        <w:category>
          <w:name w:val="General"/>
          <w:gallery w:val="placeholder"/>
        </w:category>
        <w:types>
          <w:type w:val="bbPlcHdr"/>
        </w:types>
        <w:behaviors>
          <w:behavior w:val="content"/>
        </w:behaviors>
        <w:guid w:val="{BB4734E2-0C55-4975-95CA-5D2E7D3316EF}"/>
      </w:docPartPr>
      <w:docPartBody>
        <w:p w:rsidR="00E83775" w:rsidRDefault="0044601A" w:rsidP="0044601A">
          <w:pPr>
            <w:pStyle w:val="EE2B0E6DBA3A486782C5E9CA0DAE2FFE"/>
          </w:pPr>
          <w:r w:rsidRPr="00EB4545">
            <w:rPr>
              <w:rStyle w:val="PlaceholderText"/>
            </w:rPr>
            <w:t>Click or tap here to enter text.</w:t>
          </w:r>
        </w:p>
      </w:docPartBody>
    </w:docPart>
    <w:docPart>
      <w:docPartPr>
        <w:name w:val="B4250FDE73F2404998C7C02FE5373C50"/>
        <w:category>
          <w:name w:val="General"/>
          <w:gallery w:val="placeholder"/>
        </w:category>
        <w:types>
          <w:type w:val="bbPlcHdr"/>
        </w:types>
        <w:behaviors>
          <w:behavior w:val="content"/>
        </w:behaviors>
        <w:guid w:val="{125DEE4D-A9F9-4774-9941-074A5E31917E}"/>
      </w:docPartPr>
      <w:docPartBody>
        <w:p w:rsidR="00E83775" w:rsidRDefault="0044601A" w:rsidP="0044601A">
          <w:pPr>
            <w:pStyle w:val="B4250FDE73F2404998C7C02FE5373C50"/>
          </w:pPr>
          <w:r w:rsidRPr="00EB4545">
            <w:rPr>
              <w:rStyle w:val="PlaceholderText"/>
            </w:rPr>
            <w:t>Click or tap here to enter text.</w:t>
          </w:r>
        </w:p>
      </w:docPartBody>
    </w:docPart>
    <w:docPart>
      <w:docPartPr>
        <w:name w:val="F72126B7C76F449F85B8E47C6D29776B"/>
        <w:category>
          <w:name w:val="General"/>
          <w:gallery w:val="placeholder"/>
        </w:category>
        <w:types>
          <w:type w:val="bbPlcHdr"/>
        </w:types>
        <w:behaviors>
          <w:behavior w:val="content"/>
        </w:behaviors>
        <w:guid w:val="{391EBCDE-6E35-4A0D-9633-CB8F1BF0AAA2}"/>
      </w:docPartPr>
      <w:docPartBody>
        <w:p w:rsidR="00E83775" w:rsidRDefault="0044601A" w:rsidP="0044601A">
          <w:pPr>
            <w:pStyle w:val="F72126B7C76F449F85B8E47C6D29776B"/>
          </w:pPr>
          <w:r w:rsidRPr="00EB4545">
            <w:rPr>
              <w:rStyle w:val="PlaceholderText"/>
            </w:rPr>
            <w:t>Click or tap here to enter text.</w:t>
          </w:r>
        </w:p>
      </w:docPartBody>
    </w:docPart>
    <w:docPart>
      <w:docPartPr>
        <w:name w:val="4BEDBB7E05C346CC80409FD2CD069A4E"/>
        <w:category>
          <w:name w:val="General"/>
          <w:gallery w:val="placeholder"/>
        </w:category>
        <w:types>
          <w:type w:val="bbPlcHdr"/>
        </w:types>
        <w:behaviors>
          <w:behavior w:val="content"/>
        </w:behaviors>
        <w:guid w:val="{FC33479F-4AF0-4709-84A8-E0353AE6575B}"/>
      </w:docPartPr>
      <w:docPartBody>
        <w:p w:rsidR="00E83775" w:rsidRDefault="0044601A" w:rsidP="0044601A">
          <w:pPr>
            <w:pStyle w:val="4BEDBB7E05C346CC80409FD2CD069A4E"/>
          </w:pPr>
          <w:r w:rsidRPr="00CC5CA8">
            <w:rPr>
              <w:rStyle w:val="PlaceholderText"/>
            </w:rPr>
            <w:t>Click or tap here to enter text.</w:t>
          </w:r>
        </w:p>
      </w:docPartBody>
    </w:docPart>
    <w:docPart>
      <w:docPartPr>
        <w:name w:val="28444F5B90744E5F94ACA2DD226300B4"/>
        <w:category>
          <w:name w:val="General"/>
          <w:gallery w:val="placeholder"/>
        </w:category>
        <w:types>
          <w:type w:val="bbPlcHdr"/>
        </w:types>
        <w:behaviors>
          <w:behavior w:val="content"/>
        </w:behaviors>
        <w:guid w:val="{6A1F625E-BC76-4FF3-B7B6-00A997435C0B}"/>
      </w:docPartPr>
      <w:docPartBody>
        <w:p w:rsidR="00E83775" w:rsidRDefault="0044601A" w:rsidP="0044601A">
          <w:pPr>
            <w:pStyle w:val="28444F5B90744E5F94ACA2DD226300B4"/>
          </w:pPr>
          <w:r w:rsidRPr="00EB4545">
            <w:rPr>
              <w:rStyle w:val="PlaceholderText"/>
            </w:rPr>
            <w:t>Click or tap here to enter text.</w:t>
          </w:r>
        </w:p>
      </w:docPartBody>
    </w:docPart>
    <w:docPart>
      <w:docPartPr>
        <w:name w:val="CDD82FFB303C4D3A89296D3EEE2E2F0C"/>
        <w:category>
          <w:name w:val="General"/>
          <w:gallery w:val="placeholder"/>
        </w:category>
        <w:types>
          <w:type w:val="bbPlcHdr"/>
        </w:types>
        <w:behaviors>
          <w:behavior w:val="content"/>
        </w:behaviors>
        <w:guid w:val="{9721E6B6-2769-459F-9E7B-11594A1A442B}"/>
      </w:docPartPr>
      <w:docPartBody>
        <w:p w:rsidR="00E83775" w:rsidRDefault="0044601A" w:rsidP="0044601A">
          <w:pPr>
            <w:pStyle w:val="CDD82FFB303C4D3A89296D3EEE2E2F0C"/>
          </w:pPr>
          <w:r w:rsidRPr="00EB4545">
            <w:rPr>
              <w:rStyle w:val="PlaceholderText"/>
            </w:rPr>
            <w:t>Click or tap to enter a date.</w:t>
          </w:r>
        </w:p>
      </w:docPartBody>
    </w:docPart>
    <w:docPart>
      <w:docPartPr>
        <w:name w:val="FD3620A29DE14829A77189F957AE1843"/>
        <w:category>
          <w:name w:val="General"/>
          <w:gallery w:val="placeholder"/>
        </w:category>
        <w:types>
          <w:type w:val="bbPlcHdr"/>
        </w:types>
        <w:behaviors>
          <w:behavior w:val="content"/>
        </w:behaviors>
        <w:guid w:val="{6ADD925C-5592-4184-8835-6AFA4EEB9412}"/>
      </w:docPartPr>
      <w:docPartBody>
        <w:p w:rsidR="00E83775" w:rsidRDefault="0044601A" w:rsidP="0044601A">
          <w:pPr>
            <w:pStyle w:val="FD3620A29DE14829A77189F957AE1843"/>
          </w:pPr>
          <w:r w:rsidRPr="00CC5CA8">
            <w:rPr>
              <w:rStyle w:val="PlaceholderText"/>
            </w:rPr>
            <w:t>Click or tap here to enter text.</w:t>
          </w:r>
        </w:p>
      </w:docPartBody>
    </w:docPart>
    <w:docPart>
      <w:docPartPr>
        <w:name w:val="52A7CDFBC7984E479D30DCD80FD2112B"/>
        <w:category>
          <w:name w:val="General"/>
          <w:gallery w:val="placeholder"/>
        </w:category>
        <w:types>
          <w:type w:val="bbPlcHdr"/>
        </w:types>
        <w:behaviors>
          <w:behavior w:val="content"/>
        </w:behaviors>
        <w:guid w:val="{C451014A-465E-49E8-B971-34F1277F4C47}"/>
      </w:docPartPr>
      <w:docPartBody>
        <w:p w:rsidR="00E83775" w:rsidRDefault="0044601A" w:rsidP="0044601A">
          <w:pPr>
            <w:pStyle w:val="52A7CDFBC7984E479D30DCD80FD2112B"/>
          </w:pPr>
          <w:r w:rsidRPr="00EB4545">
            <w:rPr>
              <w:rStyle w:val="PlaceholderText"/>
            </w:rPr>
            <w:t>Click or tap here to enter text.</w:t>
          </w:r>
        </w:p>
      </w:docPartBody>
    </w:docPart>
    <w:docPart>
      <w:docPartPr>
        <w:name w:val="C3F3C7686AB04156863BED5AB6A5D70A"/>
        <w:category>
          <w:name w:val="General"/>
          <w:gallery w:val="placeholder"/>
        </w:category>
        <w:types>
          <w:type w:val="bbPlcHdr"/>
        </w:types>
        <w:behaviors>
          <w:behavior w:val="content"/>
        </w:behaviors>
        <w:guid w:val="{CC0ACF90-9400-496E-B258-0D74466BC89D}"/>
      </w:docPartPr>
      <w:docPartBody>
        <w:p w:rsidR="00E83775" w:rsidRDefault="0044601A" w:rsidP="0044601A">
          <w:pPr>
            <w:pStyle w:val="C3F3C7686AB04156863BED5AB6A5D70A"/>
          </w:pPr>
          <w:r w:rsidRPr="00EB4545">
            <w:rPr>
              <w:rStyle w:val="PlaceholderText"/>
            </w:rPr>
            <w:t>Click or tap to enter a date.</w:t>
          </w:r>
        </w:p>
      </w:docPartBody>
    </w:docPart>
    <w:docPart>
      <w:docPartPr>
        <w:name w:val="4A12A539ACDF44C4B13790083EA606D9"/>
        <w:category>
          <w:name w:val="General"/>
          <w:gallery w:val="placeholder"/>
        </w:category>
        <w:types>
          <w:type w:val="bbPlcHdr"/>
        </w:types>
        <w:behaviors>
          <w:behavior w:val="content"/>
        </w:behaviors>
        <w:guid w:val="{25DB2757-FEAC-4A5A-A75B-9BAC5A8A4088}"/>
      </w:docPartPr>
      <w:docPartBody>
        <w:p w:rsidR="00E83775" w:rsidRDefault="0044601A" w:rsidP="0044601A">
          <w:pPr>
            <w:pStyle w:val="4A12A539ACDF44C4B13790083EA606D9"/>
          </w:pPr>
          <w:r w:rsidRPr="00EB4545">
            <w:rPr>
              <w:rStyle w:val="PlaceholderText"/>
            </w:rPr>
            <w:t>Click or tap here to enter text.</w:t>
          </w:r>
        </w:p>
      </w:docPartBody>
    </w:docPart>
    <w:docPart>
      <w:docPartPr>
        <w:name w:val="E0A855B745CE4F00A07ACB3D3CFDD915"/>
        <w:category>
          <w:name w:val="General"/>
          <w:gallery w:val="placeholder"/>
        </w:category>
        <w:types>
          <w:type w:val="bbPlcHdr"/>
        </w:types>
        <w:behaviors>
          <w:behavior w:val="content"/>
        </w:behaviors>
        <w:guid w:val="{88F55088-DE7E-4AE4-B7E4-248DF6B76C17}"/>
      </w:docPartPr>
      <w:docPartBody>
        <w:p w:rsidR="00E83775" w:rsidRDefault="0044601A" w:rsidP="0044601A">
          <w:pPr>
            <w:pStyle w:val="E0A855B745CE4F00A07ACB3D3CFDD915"/>
          </w:pPr>
          <w:r w:rsidRPr="00EB4545">
            <w:rPr>
              <w:rStyle w:val="PlaceholderText"/>
            </w:rPr>
            <w:t>Click or tap to enter a date.</w:t>
          </w:r>
        </w:p>
      </w:docPartBody>
    </w:docPart>
    <w:docPart>
      <w:docPartPr>
        <w:name w:val="7727A5E37EB34AFEBB2DB8C45C30E079"/>
        <w:category>
          <w:name w:val="General"/>
          <w:gallery w:val="placeholder"/>
        </w:category>
        <w:types>
          <w:type w:val="bbPlcHdr"/>
        </w:types>
        <w:behaviors>
          <w:behavior w:val="content"/>
        </w:behaviors>
        <w:guid w:val="{D603FC49-1613-4146-B312-11FBD2877FE8}"/>
      </w:docPartPr>
      <w:docPartBody>
        <w:p w:rsidR="00E83775" w:rsidRDefault="0044601A" w:rsidP="0044601A">
          <w:pPr>
            <w:pStyle w:val="7727A5E37EB34AFEBB2DB8C45C30E079"/>
          </w:pPr>
          <w:r w:rsidRPr="00CC5CA8">
            <w:rPr>
              <w:rStyle w:val="PlaceholderText"/>
            </w:rPr>
            <w:t>Click or tap here to enter text.</w:t>
          </w:r>
        </w:p>
      </w:docPartBody>
    </w:docPart>
    <w:docPart>
      <w:docPartPr>
        <w:name w:val="AA23048679A44481956EDC409089A449"/>
        <w:category>
          <w:name w:val="General"/>
          <w:gallery w:val="placeholder"/>
        </w:category>
        <w:types>
          <w:type w:val="bbPlcHdr"/>
        </w:types>
        <w:behaviors>
          <w:behavior w:val="content"/>
        </w:behaviors>
        <w:guid w:val="{85C9CCD5-0522-4B7C-B378-A01F5FD317AA}"/>
      </w:docPartPr>
      <w:docPartBody>
        <w:p w:rsidR="00E83775" w:rsidRDefault="0044601A" w:rsidP="0044601A">
          <w:pPr>
            <w:pStyle w:val="AA23048679A44481956EDC409089A449"/>
          </w:pPr>
          <w:r w:rsidRPr="00EB4545">
            <w:rPr>
              <w:rStyle w:val="PlaceholderText"/>
            </w:rPr>
            <w:t>Click or tap here to enter text.</w:t>
          </w:r>
        </w:p>
      </w:docPartBody>
    </w:docPart>
    <w:docPart>
      <w:docPartPr>
        <w:name w:val="38579894C9ED4B7EBC65E305B258D7E1"/>
        <w:category>
          <w:name w:val="General"/>
          <w:gallery w:val="placeholder"/>
        </w:category>
        <w:types>
          <w:type w:val="bbPlcHdr"/>
        </w:types>
        <w:behaviors>
          <w:behavior w:val="content"/>
        </w:behaviors>
        <w:guid w:val="{14E7517A-0461-471E-A308-C64B6F94B57A}"/>
      </w:docPartPr>
      <w:docPartBody>
        <w:p w:rsidR="00E83775" w:rsidRDefault="0044601A" w:rsidP="0044601A">
          <w:pPr>
            <w:pStyle w:val="38579894C9ED4B7EBC65E305B258D7E1"/>
          </w:pPr>
          <w:r w:rsidRPr="00CC5CA8">
            <w:rPr>
              <w:rStyle w:val="PlaceholderText"/>
            </w:rPr>
            <w:t>Click or tap here to enter text.</w:t>
          </w:r>
        </w:p>
      </w:docPartBody>
    </w:docPart>
    <w:docPart>
      <w:docPartPr>
        <w:name w:val="C945050281094615B68E05D3989C40E3"/>
        <w:category>
          <w:name w:val="General"/>
          <w:gallery w:val="placeholder"/>
        </w:category>
        <w:types>
          <w:type w:val="bbPlcHdr"/>
        </w:types>
        <w:behaviors>
          <w:behavior w:val="content"/>
        </w:behaviors>
        <w:guid w:val="{43786153-6070-43B6-A2F1-CDB24DDACA17}"/>
      </w:docPartPr>
      <w:docPartBody>
        <w:p w:rsidR="00E83775" w:rsidRDefault="0044601A" w:rsidP="0044601A">
          <w:pPr>
            <w:pStyle w:val="C945050281094615B68E05D3989C40E3"/>
          </w:pPr>
          <w:r w:rsidRPr="00EB4545">
            <w:rPr>
              <w:rStyle w:val="PlaceholderText"/>
            </w:rPr>
            <w:t>Click or tap to enter a date.</w:t>
          </w:r>
        </w:p>
      </w:docPartBody>
    </w:docPart>
    <w:docPart>
      <w:docPartPr>
        <w:name w:val="79FD20DC54D446009955EAEDAF39A446"/>
        <w:category>
          <w:name w:val="General"/>
          <w:gallery w:val="placeholder"/>
        </w:category>
        <w:types>
          <w:type w:val="bbPlcHdr"/>
        </w:types>
        <w:behaviors>
          <w:behavior w:val="content"/>
        </w:behaviors>
        <w:guid w:val="{DB1DA80B-B907-4FC1-8CAA-90F4A3D0CB6E}"/>
      </w:docPartPr>
      <w:docPartBody>
        <w:p w:rsidR="00E83775" w:rsidRDefault="0044601A" w:rsidP="0044601A">
          <w:pPr>
            <w:pStyle w:val="79FD20DC54D446009955EAEDAF39A446"/>
          </w:pPr>
          <w:r w:rsidRPr="00EB4545">
            <w:rPr>
              <w:rStyle w:val="PlaceholderText"/>
            </w:rPr>
            <w:t>Click or tap to enter a date.</w:t>
          </w:r>
        </w:p>
      </w:docPartBody>
    </w:docPart>
    <w:docPart>
      <w:docPartPr>
        <w:name w:val="E6198F61D77E471A8A8BD48664B8E9C2"/>
        <w:category>
          <w:name w:val="General"/>
          <w:gallery w:val="placeholder"/>
        </w:category>
        <w:types>
          <w:type w:val="bbPlcHdr"/>
        </w:types>
        <w:behaviors>
          <w:behavior w:val="content"/>
        </w:behaviors>
        <w:guid w:val="{FD02AFA4-0AE5-4A7F-9843-91FDBDCFD12A}"/>
      </w:docPartPr>
      <w:docPartBody>
        <w:p w:rsidR="00E83775" w:rsidRDefault="0044601A" w:rsidP="0044601A">
          <w:pPr>
            <w:pStyle w:val="E6198F61D77E471A8A8BD48664B8E9C2"/>
          </w:pPr>
          <w:r w:rsidRPr="00EB4545">
            <w:rPr>
              <w:rStyle w:val="PlaceholderText"/>
            </w:rPr>
            <w:t>Click or tap here to enter text.</w:t>
          </w:r>
        </w:p>
      </w:docPartBody>
    </w:docPart>
    <w:docPart>
      <w:docPartPr>
        <w:name w:val="FBFA467B0E36410689D570033D528C95"/>
        <w:category>
          <w:name w:val="General"/>
          <w:gallery w:val="placeholder"/>
        </w:category>
        <w:types>
          <w:type w:val="bbPlcHdr"/>
        </w:types>
        <w:behaviors>
          <w:behavior w:val="content"/>
        </w:behaviors>
        <w:guid w:val="{888B0FFE-4350-4E3E-98B1-E3D491A9DE52}"/>
      </w:docPartPr>
      <w:docPartBody>
        <w:p w:rsidR="00E83775" w:rsidRDefault="0044601A" w:rsidP="0044601A">
          <w:pPr>
            <w:pStyle w:val="FBFA467B0E36410689D570033D528C95"/>
          </w:pPr>
          <w:r w:rsidRPr="00EB4545">
            <w:rPr>
              <w:rStyle w:val="PlaceholderText"/>
            </w:rPr>
            <w:t>Click or tap here to enter text.</w:t>
          </w:r>
        </w:p>
      </w:docPartBody>
    </w:docPart>
    <w:docPart>
      <w:docPartPr>
        <w:name w:val="397F2E747B12424288BD34FF9ABD2F3C"/>
        <w:category>
          <w:name w:val="General"/>
          <w:gallery w:val="placeholder"/>
        </w:category>
        <w:types>
          <w:type w:val="bbPlcHdr"/>
        </w:types>
        <w:behaviors>
          <w:behavior w:val="content"/>
        </w:behaviors>
        <w:guid w:val="{9B37A9CD-B295-4067-B92D-D598A0438239}"/>
      </w:docPartPr>
      <w:docPartBody>
        <w:p w:rsidR="00E83775" w:rsidRDefault="0044601A" w:rsidP="0044601A">
          <w:pPr>
            <w:pStyle w:val="397F2E747B12424288BD34FF9ABD2F3C"/>
          </w:pPr>
          <w:r w:rsidRPr="00EB4545">
            <w:rPr>
              <w:rStyle w:val="PlaceholderText"/>
            </w:rPr>
            <w:t>Click or tap here to enter text.</w:t>
          </w:r>
        </w:p>
      </w:docPartBody>
    </w:docPart>
    <w:docPart>
      <w:docPartPr>
        <w:name w:val="680343A8FC6840CD99452958D398F745"/>
        <w:category>
          <w:name w:val="General"/>
          <w:gallery w:val="placeholder"/>
        </w:category>
        <w:types>
          <w:type w:val="bbPlcHdr"/>
        </w:types>
        <w:behaviors>
          <w:behavior w:val="content"/>
        </w:behaviors>
        <w:guid w:val="{5437A3B4-7633-4160-B170-7431FD7963AD}"/>
      </w:docPartPr>
      <w:docPartBody>
        <w:p w:rsidR="00E83775" w:rsidRDefault="0044601A" w:rsidP="0044601A">
          <w:pPr>
            <w:pStyle w:val="680343A8FC6840CD99452958D398F745"/>
          </w:pPr>
          <w:r w:rsidRPr="00EB4545">
            <w:rPr>
              <w:rStyle w:val="PlaceholderText"/>
            </w:rPr>
            <w:t>Click or tap to enter a date.</w:t>
          </w:r>
        </w:p>
      </w:docPartBody>
    </w:docPart>
    <w:docPart>
      <w:docPartPr>
        <w:name w:val="0908679382E44405B0DEDF992BD22166"/>
        <w:category>
          <w:name w:val="General"/>
          <w:gallery w:val="placeholder"/>
        </w:category>
        <w:types>
          <w:type w:val="bbPlcHdr"/>
        </w:types>
        <w:behaviors>
          <w:behavior w:val="content"/>
        </w:behaviors>
        <w:guid w:val="{21E7217C-A65C-4A77-AEAF-96DD814542FD}"/>
      </w:docPartPr>
      <w:docPartBody>
        <w:p w:rsidR="00E83775" w:rsidRDefault="0044601A" w:rsidP="0044601A">
          <w:pPr>
            <w:pStyle w:val="0908679382E44405B0DEDF992BD22166"/>
          </w:pPr>
          <w:r w:rsidRPr="00CC5CA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Nunito SemiBold">
    <w:panose1 w:val="00000000000000000000"/>
    <w:charset w:val="00"/>
    <w:family w:val="auto"/>
    <w:pitch w:val="variable"/>
    <w:sig w:usb0="A00002FF" w:usb1="5000204B" w:usb2="00000000" w:usb3="00000000" w:csb0="00000197" w:csb1="00000000"/>
  </w:font>
  <w:font w:name="Source Sans Pro Light">
    <w:panose1 w:val="020B0403030403020204"/>
    <w:charset w:val="00"/>
    <w:family w:val="swiss"/>
    <w:pitch w:val="variable"/>
    <w:sig w:usb0="600002F7" w:usb1="02000003" w:usb2="00000000" w:usb3="00000000" w:csb0="0000019F" w:csb1="00000000"/>
  </w:font>
  <w:font w:name="Source Sans Pro SemiBold">
    <w:panose1 w:val="020B0603030403020204"/>
    <w:charset w:val="00"/>
    <w:family w:val="swiss"/>
    <w:pitch w:val="variable"/>
    <w:sig w:usb0="600002F7" w:usb1="02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0F8"/>
    <w:rsid w:val="00057039"/>
    <w:rsid w:val="00090B2D"/>
    <w:rsid w:val="000A34C7"/>
    <w:rsid w:val="000B36C7"/>
    <w:rsid w:val="001716DB"/>
    <w:rsid w:val="00232374"/>
    <w:rsid w:val="002348FF"/>
    <w:rsid w:val="00253977"/>
    <w:rsid w:val="002A1D5B"/>
    <w:rsid w:val="002A795E"/>
    <w:rsid w:val="002D76B0"/>
    <w:rsid w:val="00443B4F"/>
    <w:rsid w:val="0044601A"/>
    <w:rsid w:val="004957C4"/>
    <w:rsid w:val="005D25CA"/>
    <w:rsid w:val="00625D5A"/>
    <w:rsid w:val="0066743A"/>
    <w:rsid w:val="00681738"/>
    <w:rsid w:val="006B00B1"/>
    <w:rsid w:val="0073200D"/>
    <w:rsid w:val="007554A9"/>
    <w:rsid w:val="00792219"/>
    <w:rsid w:val="007A4D20"/>
    <w:rsid w:val="00884139"/>
    <w:rsid w:val="00885B27"/>
    <w:rsid w:val="00897F53"/>
    <w:rsid w:val="008A0B8F"/>
    <w:rsid w:val="008A4A02"/>
    <w:rsid w:val="008D4BBE"/>
    <w:rsid w:val="009375C4"/>
    <w:rsid w:val="00976595"/>
    <w:rsid w:val="0098745B"/>
    <w:rsid w:val="009D3C39"/>
    <w:rsid w:val="009D4619"/>
    <w:rsid w:val="00A3346B"/>
    <w:rsid w:val="00A36D57"/>
    <w:rsid w:val="00A40F4B"/>
    <w:rsid w:val="00AE0748"/>
    <w:rsid w:val="00BA66F4"/>
    <w:rsid w:val="00C203C4"/>
    <w:rsid w:val="00C66C2D"/>
    <w:rsid w:val="00C6767C"/>
    <w:rsid w:val="00D54A6D"/>
    <w:rsid w:val="00D806BF"/>
    <w:rsid w:val="00DE315F"/>
    <w:rsid w:val="00DF10F8"/>
    <w:rsid w:val="00E83775"/>
    <w:rsid w:val="00EF127A"/>
    <w:rsid w:val="00F4123E"/>
    <w:rsid w:val="00F47A88"/>
    <w:rsid w:val="00FD2AB1"/>
    <w:rsid w:val="00FD5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601A"/>
    <w:rPr>
      <w:color w:val="666666"/>
    </w:rPr>
  </w:style>
  <w:style w:type="paragraph" w:customStyle="1" w:styleId="9F68BB3C72434C12AAF23703C20BE139">
    <w:name w:val="9F68BB3C72434C12AAF23703C20BE139"/>
  </w:style>
  <w:style w:type="paragraph" w:customStyle="1" w:styleId="C956AE9AC893410284476E0EA3519536">
    <w:name w:val="C956AE9AC893410284476E0EA3519536"/>
  </w:style>
  <w:style w:type="paragraph" w:customStyle="1" w:styleId="C0261D9C5160464C85A468378B30059B">
    <w:name w:val="C0261D9C5160464C85A468378B30059B"/>
  </w:style>
  <w:style w:type="paragraph" w:customStyle="1" w:styleId="E8B607261AD147B9998222283316110A">
    <w:name w:val="E8B607261AD147B9998222283316110A"/>
  </w:style>
  <w:style w:type="paragraph" w:customStyle="1" w:styleId="73530482FBB54F94868D1DE271E5F67A">
    <w:name w:val="73530482FBB54F94868D1DE271E5F67A"/>
  </w:style>
  <w:style w:type="paragraph" w:customStyle="1" w:styleId="9634501EA0414425B558F520F517BD07">
    <w:name w:val="9634501EA0414425B558F520F517BD07"/>
  </w:style>
  <w:style w:type="paragraph" w:customStyle="1" w:styleId="A9B8C4145F184782AC19F0B4FCC56A3B">
    <w:name w:val="A9B8C4145F184782AC19F0B4FCC56A3B"/>
  </w:style>
  <w:style w:type="paragraph" w:customStyle="1" w:styleId="882C3C36AC71450FA1E74AA2FF2E21D9">
    <w:name w:val="882C3C36AC71450FA1E74AA2FF2E21D9"/>
  </w:style>
  <w:style w:type="paragraph" w:customStyle="1" w:styleId="3769CB9F8E804EB4ABEFC872476EECB5">
    <w:name w:val="3769CB9F8E804EB4ABEFC872476EECB5"/>
  </w:style>
  <w:style w:type="paragraph" w:customStyle="1" w:styleId="0E7CB11835ED400FA7046974E2A3EF9F">
    <w:name w:val="0E7CB11835ED400FA7046974E2A3EF9F"/>
  </w:style>
  <w:style w:type="paragraph" w:customStyle="1" w:styleId="FFD6C609BF2446B88DC838027AC31216">
    <w:name w:val="FFD6C609BF2446B88DC838027AC31216"/>
  </w:style>
  <w:style w:type="paragraph" w:customStyle="1" w:styleId="3AE51585C99C4A539C4A2C173571B7B4">
    <w:name w:val="3AE51585C99C4A539C4A2C173571B7B4"/>
    <w:rsid w:val="0044601A"/>
  </w:style>
  <w:style w:type="paragraph" w:customStyle="1" w:styleId="82094461D4634A72BC5B04207706AA98">
    <w:name w:val="82094461D4634A72BC5B04207706AA98"/>
    <w:rsid w:val="0044601A"/>
  </w:style>
  <w:style w:type="paragraph" w:customStyle="1" w:styleId="477BB380AFF542AAB93CF95DAA407F98">
    <w:name w:val="477BB380AFF542AAB93CF95DAA407F98"/>
    <w:rsid w:val="0044601A"/>
  </w:style>
  <w:style w:type="paragraph" w:customStyle="1" w:styleId="CFFEDDC3453841F8A8D32071DA675FC3">
    <w:name w:val="CFFEDDC3453841F8A8D32071DA675FC3"/>
    <w:rsid w:val="0044601A"/>
  </w:style>
  <w:style w:type="paragraph" w:customStyle="1" w:styleId="8E2C5B5377CE42F89497600819A52D3B">
    <w:name w:val="8E2C5B5377CE42F89497600819A52D3B"/>
    <w:rsid w:val="0044601A"/>
  </w:style>
  <w:style w:type="paragraph" w:customStyle="1" w:styleId="A4E06ECC93B140DF92F851B5951C4139">
    <w:name w:val="A4E06ECC93B140DF92F851B5951C4139"/>
    <w:rsid w:val="0044601A"/>
  </w:style>
  <w:style w:type="paragraph" w:customStyle="1" w:styleId="C931E248922448B39F293128669D5B1C">
    <w:name w:val="C931E248922448B39F293128669D5B1C"/>
    <w:rsid w:val="0044601A"/>
  </w:style>
  <w:style w:type="paragraph" w:customStyle="1" w:styleId="F3128583DE29490E8B65A701EBEE0CD6">
    <w:name w:val="F3128583DE29490E8B65A701EBEE0CD6"/>
    <w:rsid w:val="0044601A"/>
  </w:style>
  <w:style w:type="paragraph" w:customStyle="1" w:styleId="2D38A10F207F433394536E5654584A65">
    <w:name w:val="2D38A10F207F433394536E5654584A65"/>
    <w:rsid w:val="0044601A"/>
  </w:style>
  <w:style w:type="paragraph" w:customStyle="1" w:styleId="536E994CDBE64645ACFD02FDA3FEBFC9">
    <w:name w:val="536E994CDBE64645ACFD02FDA3FEBFC9"/>
    <w:rsid w:val="0044601A"/>
  </w:style>
  <w:style w:type="paragraph" w:customStyle="1" w:styleId="CF920F69BC4E4A399132D651AD92B27B">
    <w:name w:val="CF920F69BC4E4A399132D651AD92B27B"/>
    <w:rsid w:val="0044601A"/>
  </w:style>
  <w:style w:type="paragraph" w:customStyle="1" w:styleId="34C39EA448E348B2A5A3562014C36FE3">
    <w:name w:val="34C39EA448E348B2A5A3562014C36FE3"/>
    <w:rsid w:val="0044601A"/>
  </w:style>
  <w:style w:type="paragraph" w:customStyle="1" w:styleId="261BBD60B03C47ADA8213A937278CC94">
    <w:name w:val="261BBD60B03C47ADA8213A937278CC94"/>
    <w:rsid w:val="0044601A"/>
  </w:style>
  <w:style w:type="paragraph" w:customStyle="1" w:styleId="DACAC3FA929C4A6EA3A7BC65D0FF6DEC">
    <w:name w:val="DACAC3FA929C4A6EA3A7BC65D0FF6DEC"/>
    <w:rsid w:val="0044601A"/>
  </w:style>
  <w:style w:type="paragraph" w:customStyle="1" w:styleId="7792029661DA4EE18ED262B1E881D8B4">
    <w:name w:val="7792029661DA4EE18ED262B1E881D8B4"/>
    <w:rsid w:val="0044601A"/>
  </w:style>
  <w:style w:type="paragraph" w:customStyle="1" w:styleId="43A173591A13411ABF2A766D7263D1D2">
    <w:name w:val="43A173591A13411ABF2A766D7263D1D2"/>
    <w:rsid w:val="0044601A"/>
  </w:style>
  <w:style w:type="paragraph" w:customStyle="1" w:styleId="F1227283112B42919AEB09AFE540CF88">
    <w:name w:val="F1227283112B42919AEB09AFE540CF88"/>
    <w:rsid w:val="0044601A"/>
  </w:style>
  <w:style w:type="paragraph" w:customStyle="1" w:styleId="40A743D36B1E4E6EBC66B1595CC05955">
    <w:name w:val="40A743D36B1E4E6EBC66B1595CC05955"/>
    <w:rsid w:val="0044601A"/>
  </w:style>
  <w:style w:type="paragraph" w:customStyle="1" w:styleId="1E16005B8732488697741B272926E731">
    <w:name w:val="1E16005B8732488697741B272926E731"/>
    <w:rsid w:val="0044601A"/>
  </w:style>
  <w:style w:type="paragraph" w:customStyle="1" w:styleId="AD76A106C4DB463A9FCADD1E0AAF9F59">
    <w:name w:val="AD76A106C4DB463A9FCADD1E0AAF9F59"/>
    <w:rsid w:val="0044601A"/>
  </w:style>
  <w:style w:type="paragraph" w:customStyle="1" w:styleId="7054090BC68C4F20A2CB1245B617AAB7">
    <w:name w:val="7054090BC68C4F20A2CB1245B617AAB7"/>
    <w:rsid w:val="0044601A"/>
  </w:style>
  <w:style w:type="paragraph" w:customStyle="1" w:styleId="37CEF56AF7814812AD506666B3C9B1B2">
    <w:name w:val="37CEF56AF7814812AD506666B3C9B1B2"/>
    <w:rsid w:val="0044601A"/>
  </w:style>
  <w:style w:type="paragraph" w:customStyle="1" w:styleId="1F24C4C36F8C43BB862C2C4BB6224872">
    <w:name w:val="1F24C4C36F8C43BB862C2C4BB6224872"/>
    <w:rsid w:val="0044601A"/>
  </w:style>
  <w:style w:type="paragraph" w:customStyle="1" w:styleId="8EDC8083A56D4B4E86985C8736085CBB">
    <w:name w:val="8EDC8083A56D4B4E86985C8736085CBB"/>
    <w:rsid w:val="0044601A"/>
  </w:style>
  <w:style w:type="paragraph" w:customStyle="1" w:styleId="19EC78B7255644F0A93305B5B73ACB19">
    <w:name w:val="19EC78B7255644F0A93305B5B73ACB19"/>
    <w:rsid w:val="0044601A"/>
  </w:style>
  <w:style w:type="paragraph" w:customStyle="1" w:styleId="F6A17924BC40437988D402AE5EB7BDBB">
    <w:name w:val="F6A17924BC40437988D402AE5EB7BDBB"/>
    <w:rsid w:val="0044601A"/>
  </w:style>
  <w:style w:type="paragraph" w:customStyle="1" w:styleId="3F9726D8701B4A5F9CC85FB497B27842">
    <w:name w:val="3F9726D8701B4A5F9CC85FB497B27842"/>
    <w:rsid w:val="0044601A"/>
  </w:style>
  <w:style w:type="paragraph" w:customStyle="1" w:styleId="BFC4B9CC35C84868906E5691FBAA753F">
    <w:name w:val="BFC4B9CC35C84868906E5691FBAA753F"/>
    <w:rsid w:val="0044601A"/>
  </w:style>
  <w:style w:type="paragraph" w:customStyle="1" w:styleId="2ED9FE04DC604BB89FD15ED703BA8C5B">
    <w:name w:val="2ED9FE04DC604BB89FD15ED703BA8C5B"/>
    <w:rsid w:val="0044601A"/>
  </w:style>
  <w:style w:type="paragraph" w:customStyle="1" w:styleId="9DC34A6C376E4A6F857F7ABE247AB88E">
    <w:name w:val="9DC34A6C376E4A6F857F7ABE247AB88E"/>
    <w:rsid w:val="0044601A"/>
  </w:style>
  <w:style w:type="paragraph" w:customStyle="1" w:styleId="47767DD34BE54A8983EEE1ECCF882BBA">
    <w:name w:val="47767DD34BE54A8983EEE1ECCF882BBA"/>
    <w:rsid w:val="0044601A"/>
  </w:style>
  <w:style w:type="paragraph" w:customStyle="1" w:styleId="77D508E4821F4B229D5D143BE582AD7F">
    <w:name w:val="77D508E4821F4B229D5D143BE582AD7F"/>
    <w:rsid w:val="0044601A"/>
  </w:style>
  <w:style w:type="paragraph" w:customStyle="1" w:styleId="08928CCD4C5A45E4B1EE620C55B5DAA0">
    <w:name w:val="08928CCD4C5A45E4B1EE620C55B5DAA0"/>
    <w:rsid w:val="0044601A"/>
  </w:style>
  <w:style w:type="paragraph" w:customStyle="1" w:styleId="EE2B0E6DBA3A486782C5E9CA0DAE2FFE">
    <w:name w:val="EE2B0E6DBA3A486782C5E9CA0DAE2FFE"/>
    <w:rsid w:val="0044601A"/>
  </w:style>
  <w:style w:type="paragraph" w:customStyle="1" w:styleId="41F442FA2B5F46708239DABFECC5B043">
    <w:name w:val="41F442FA2B5F46708239DABFECC5B043"/>
    <w:rsid w:val="0044601A"/>
  </w:style>
  <w:style w:type="paragraph" w:customStyle="1" w:styleId="DC9C82C0DAA142C68D8FF515994622E4">
    <w:name w:val="DC9C82C0DAA142C68D8FF515994622E4"/>
    <w:rsid w:val="0044601A"/>
  </w:style>
  <w:style w:type="paragraph" w:customStyle="1" w:styleId="0DA5C907175A485E82BE6EBF1BB43492">
    <w:name w:val="0DA5C907175A485E82BE6EBF1BB43492"/>
    <w:rsid w:val="0044601A"/>
  </w:style>
  <w:style w:type="paragraph" w:customStyle="1" w:styleId="B4250FDE73F2404998C7C02FE5373C50">
    <w:name w:val="B4250FDE73F2404998C7C02FE5373C50"/>
    <w:rsid w:val="0044601A"/>
  </w:style>
  <w:style w:type="paragraph" w:customStyle="1" w:styleId="F72126B7C76F449F85B8E47C6D29776B">
    <w:name w:val="F72126B7C76F449F85B8E47C6D29776B"/>
    <w:rsid w:val="0044601A"/>
  </w:style>
  <w:style w:type="paragraph" w:customStyle="1" w:styleId="4BEDBB7E05C346CC80409FD2CD069A4E">
    <w:name w:val="4BEDBB7E05C346CC80409FD2CD069A4E"/>
    <w:rsid w:val="0044601A"/>
  </w:style>
  <w:style w:type="paragraph" w:customStyle="1" w:styleId="28444F5B90744E5F94ACA2DD226300B4">
    <w:name w:val="28444F5B90744E5F94ACA2DD226300B4"/>
    <w:rsid w:val="0044601A"/>
  </w:style>
  <w:style w:type="paragraph" w:customStyle="1" w:styleId="CDD82FFB303C4D3A89296D3EEE2E2F0C">
    <w:name w:val="CDD82FFB303C4D3A89296D3EEE2E2F0C"/>
    <w:rsid w:val="0044601A"/>
  </w:style>
  <w:style w:type="paragraph" w:customStyle="1" w:styleId="FD3620A29DE14829A77189F957AE1843">
    <w:name w:val="FD3620A29DE14829A77189F957AE1843"/>
    <w:rsid w:val="0044601A"/>
  </w:style>
  <w:style w:type="paragraph" w:customStyle="1" w:styleId="52A7CDFBC7984E479D30DCD80FD2112B">
    <w:name w:val="52A7CDFBC7984E479D30DCD80FD2112B"/>
    <w:rsid w:val="0044601A"/>
  </w:style>
  <w:style w:type="paragraph" w:customStyle="1" w:styleId="C3F3C7686AB04156863BED5AB6A5D70A">
    <w:name w:val="C3F3C7686AB04156863BED5AB6A5D70A"/>
    <w:rsid w:val="0044601A"/>
  </w:style>
  <w:style w:type="paragraph" w:customStyle="1" w:styleId="4A12A539ACDF44C4B13790083EA606D9">
    <w:name w:val="4A12A539ACDF44C4B13790083EA606D9"/>
    <w:rsid w:val="0044601A"/>
  </w:style>
  <w:style w:type="paragraph" w:customStyle="1" w:styleId="E0A855B745CE4F00A07ACB3D3CFDD915">
    <w:name w:val="E0A855B745CE4F00A07ACB3D3CFDD915"/>
    <w:rsid w:val="0044601A"/>
  </w:style>
  <w:style w:type="paragraph" w:customStyle="1" w:styleId="7727A5E37EB34AFEBB2DB8C45C30E079">
    <w:name w:val="7727A5E37EB34AFEBB2DB8C45C30E079"/>
    <w:rsid w:val="0044601A"/>
  </w:style>
  <w:style w:type="paragraph" w:customStyle="1" w:styleId="AA23048679A44481956EDC409089A449">
    <w:name w:val="AA23048679A44481956EDC409089A449"/>
    <w:rsid w:val="0044601A"/>
  </w:style>
  <w:style w:type="paragraph" w:customStyle="1" w:styleId="38579894C9ED4B7EBC65E305B258D7E1">
    <w:name w:val="38579894C9ED4B7EBC65E305B258D7E1"/>
    <w:rsid w:val="0044601A"/>
  </w:style>
  <w:style w:type="paragraph" w:customStyle="1" w:styleId="C945050281094615B68E05D3989C40E3">
    <w:name w:val="C945050281094615B68E05D3989C40E3"/>
    <w:rsid w:val="0044601A"/>
  </w:style>
  <w:style w:type="paragraph" w:customStyle="1" w:styleId="79FD20DC54D446009955EAEDAF39A446">
    <w:name w:val="79FD20DC54D446009955EAEDAF39A446"/>
    <w:rsid w:val="0044601A"/>
  </w:style>
  <w:style w:type="paragraph" w:customStyle="1" w:styleId="E6198F61D77E471A8A8BD48664B8E9C2">
    <w:name w:val="E6198F61D77E471A8A8BD48664B8E9C2"/>
    <w:rsid w:val="0044601A"/>
  </w:style>
  <w:style w:type="paragraph" w:customStyle="1" w:styleId="FBFA467B0E36410689D570033D528C95">
    <w:name w:val="FBFA467B0E36410689D570033D528C95"/>
    <w:rsid w:val="0044601A"/>
  </w:style>
  <w:style w:type="paragraph" w:customStyle="1" w:styleId="397F2E747B12424288BD34FF9ABD2F3C">
    <w:name w:val="397F2E747B12424288BD34FF9ABD2F3C"/>
    <w:rsid w:val="0044601A"/>
  </w:style>
  <w:style w:type="paragraph" w:customStyle="1" w:styleId="680343A8FC6840CD99452958D398F745">
    <w:name w:val="680343A8FC6840CD99452958D398F745"/>
    <w:rsid w:val="0044601A"/>
  </w:style>
  <w:style w:type="paragraph" w:customStyle="1" w:styleId="C98B2109190947999F12E5A94C6DB00D">
    <w:name w:val="C98B2109190947999F12E5A94C6DB00D"/>
    <w:rsid w:val="0044601A"/>
  </w:style>
  <w:style w:type="paragraph" w:customStyle="1" w:styleId="B9AB132590ED4214AD502FC8CA6D7F8D">
    <w:name w:val="B9AB132590ED4214AD502FC8CA6D7F8D"/>
    <w:rsid w:val="0044601A"/>
  </w:style>
  <w:style w:type="paragraph" w:customStyle="1" w:styleId="0908679382E44405B0DEDF992BD22166">
    <w:name w:val="0908679382E44405B0DEDF992BD22166"/>
    <w:rsid w:val="004460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CA1">
      <a:dk1>
        <a:sysClr val="windowText" lastClr="000000"/>
      </a:dk1>
      <a:lt1>
        <a:sysClr val="window" lastClr="FFFFFF"/>
      </a:lt1>
      <a:dk2>
        <a:srgbClr val="151F6D"/>
      </a:dk2>
      <a:lt2>
        <a:srgbClr val="F8E08E"/>
      </a:lt2>
      <a:accent1>
        <a:srgbClr val="0077C8"/>
      </a:accent1>
      <a:accent2>
        <a:srgbClr val="97D700"/>
      </a:accent2>
      <a:accent3>
        <a:srgbClr val="925D9C"/>
      </a:accent3>
      <a:accent4>
        <a:srgbClr val="D2262D"/>
      </a:accent4>
      <a:accent5>
        <a:srgbClr val="FF671F"/>
      </a:accent5>
      <a:accent6>
        <a:srgbClr val="F2A900"/>
      </a:accent6>
      <a:hlink>
        <a:srgbClr val="0077C8"/>
      </a:hlink>
      <a:folHlink>
        <a:srgbClr val="151F6D"/>
      </a:folHlink>
    </a:clrScheme>
    <a:fontScheme name="HCA Regular">
      <a:majorFont>
        <a:latin typeface="Nunit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FC3A4-3143-48DB-9E07-E12725B90B65}">
  <ds:schemaRefs>
    <ds:schemaRef ds:uri="http://schemas.openxmlformats.org/officeDocument/2006/bibliography"/>
  </ds:schemaRefs>
</ds:datastoreItem>
</file>

<file path=docMetadata/LabelInfo.xml><?xml version="1.0" encoding="utf-8"?>
<clbl:labelList xmlns:clbl="http://schemas.microsoft.com/office/2020/mipLabelMetadata">
  <clbl:label id="{1520fa42-cf58-4c22-8b93-58cf1d3bd1cb}" enabled="1" method="Standard" siteId="{11d0e217-264e-400a-8ba0-57dcc127d72d}" removed="0"/>
</clbl:labelList>
</file>

<file path=docProps/app.xml><?xml version="1.0" encoding="utf-8"?>
<Properties xmlns="http://schemas.openxmlformats.org/officeDocument/2006/extended-properties" xmlns:vt="http://schemas.openxmlformats.org/officeDocument/2006/docPropsVTypes">
  <Template>WA-APCD-prime-template</Template>
  <TotalTime>1965</TotalTime>
  <Pages>31</Pages>
  <Words>7804</Words>
  <Characters>44489</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WA State Health Care Authority</Company>
  <LinksUpToDate>false</LinksUpToDate>
  <CharactersWithSpaces>52189</CharactersWithSpaces>
  <SharedDoc>false</SharedDoc>
  <HLinks>
    <vt:vector size="234" baseType="variant">
      <vt:variant>
        <vt:i4>2097267</vt:i4>
      </vt:variant>
      <vt:variant>
        <vt:i4>144</vt:i4>
      </vt:variant>
      <vt:variant>
        <vt:i4>0</vt:i4>
      </vt:variant>
      <vt:variant>
        <vt:i4>5</vt:i4>
      </vt:variant>
      <vt:variant>
        <vt:lpwstr>https://ocio.wa.gov/policy/securing-information-technology-assets-standards</vt:lpwstr>
      </vt:variant>
      <vt:variant>
        <vt:lpwstr/>
      </vt:variant>
      <vt:variant>
        <vt:i4>1900641</vt:i4>
      </vt:variant>
      <vt:variant>
        <vt:i4>141</vt:i4>
      </vt:variant>
      <vt:variant>
        <vt:i4>0</vt:i4>
      </vt:variant>
      <vt:variant>
        <vt:i4>5</vt:i4>
      </vt:variant>
      <vt:variant>
        <vt:lpwstr>mailto:apcd@hca.wa.gov</vt:lpwstr>
      </vt:variant>
      <vt:variant>
        <vt:lpwstr/>
      </vt:variant>
      <vt:variant>
        <vt:i4>1900641</vt:i4>
      </vt:variant>
      <vt:variant>
        <vt:i4>138</vt:i4>
      </vt:variant>
      <vt:variant>
        <vt:i4>0</vt:i4>
      </vt:variant>
      <vt:variant>
        <vt:i4>5</vt:i4>
      </vt:variant>
      <vt:variant>
        <vt:lpwstr>mailto:apcd@hca.wa.gov</vt:lpwstr>
      </vt:variant>
      <vt:variant>
        <vt:lpwstr/>
      </vt:variant>
      <vt:variant>
        <vt:i4>1900641</vt:i4>
      </vt:variant>
      <vt:variant>
        <vt:i4>135</vt:i4>
      </vt:variant>
      <vt:variant>
        <vt:i4>0</vt:i4>
      </vt:variant>
      <vt:variant>
        <vt:i4>5</vt:i4>
      </vt:variant>
      <vt:variant>
        <vt:lpwstr>mailto:apcd@hca.wa.gov</vt:lpwstr>
      </vt:variant>
      <vt:variant>
        <vt:lpwstr/>
      </vt:variant>
      <vt:variant>
        <vt:i4>5505085</vt:i4>
      </vt:variant>
      <vt:variant>
        <vt:i4>132</vt:i4>
      </vt:variant>
      <vt:variant>
        <vt:i4>0</vt:i4>
      </vt:variant>
      <vt:variant>
        <vt:i4>5</vt:i4>
      </vt:variant>
      <vt:variant>
        <vt:lpwstr>mailto:hcaadminaccountspayable@hca.wa.gov</vt:lpwstr>
      </vt:variant>
      <vt:variant>
        <vt:lpwstr/>
      </vt:variant>
      <vt:variant>
        <vt:i4>917599</vt:i4>
      </vt:variant>
      <vt:variant>
        <vt:i4>129</vt:i4>
      </vt:variant>
      <vt:variant>
        <vt:i4>0</vt:i4>
      </vt:variant>
      <vt:variant>
        <vt:i4>5</vt:i4>
      </vt:variant>
      <vt:variant>
        <vt:lpwstr>https://apps.leg.wa.gov/WAC/default.aspx?cite=182-70-270</vt:lpwstr>
      </vt:variant>
      <vt:variant>
        <vt:lpwstr/>
      </vt:variant>
      <vt:variant>
        <vt:i4>983134</vt:i4>
      </vt:variant>
      <vt:variant>
        <vt:i4>126</vt:i4>
      </vt:variant>
      <vt:variant>
        <vt:i4>0</vt:i4>
      </vt:variant>
      <vt:variant>
        <vt:i4>5</vt:i4>
      </vt:variant>
      <vt:variant>
        <vt:lpwstr>https://apps.leg.wa.gov/wac/default.aspx?cite=182-70-665</vt:lpwstr>
      </vt:variant>
      <vt:variant>
        <vt:lpwstr/>
      </vt:variant>
      <vt:variant>
        <vt:i4>655448</vt:i4>
      </vt:variant>
      <vt:variant>
        <vt:i4>123</vt:i4>
      </vt:variant>
      <vt:variant>
        <vt:i4>0</vt:i4>
      </vt:variant>
      <vt:variant>
        <vt:i4>5</vt:i4>
      </vt:variant>
      <vt:variant>
        <vt:lpwstr>https://apps.leg.wa.gov/wac/default.aspx?cite=182-70-600</vt:lpwstr>
      </vt:variant>
      <vt:variant>
        <vt:lpwstr/>
      </vt:variant>
      <vt:variant>
        <vt:i4>6553705</vt:i4>
      </vt:variant>
      <vt:variant>
        <vt:i4>120</vt:i4>
      </vt:variant>
      <vt:variant>
        <vt:i4>0</vt:i4>
      </vt:variant>
      <vt:variant>
        <vt:i4>5</vt:i4>
      </vt:variant>
      <vt:variant>
        <vt:lpwstr>https://app.leg.wa.gov/RCW/default.aspx?cite=43.371.070</vt:lpwstr>
      </vt:variant>
      <vt:variant>
        <vt:lpwstr/>
      </vt:variant>
      <vt:variant>
        <vt:i4>917599</vt:i4>
      </vt:variant>
      <vt:variant>
        <vt:i4>117</vt:i4>
      </vt:variant>
      <vt:variant>
        <vt:i4>0</vt:i4>
      </vt:variant>
      <vt:variant>
        <vt:i4>5</vt:i4>
      </vt:variant>
      <vt:variant>
        <vt:lpwstr>https://apps.leg.wa.gov/wac/default.aspx?cite=182-70-270</vt:lpwstr>
      </vt:variant>
      <vt:variant>
        <vt:lpwstr/>
      </vt:variant>
      <vt:variant>
        <vt:i4>917597</vt:i4>
      </vt:variant>
      <vt:variant>
        <vt:i4>114</vt:i4>
      </vt:variant>
      <vt:variant>
        <vt:i4>0</vt:i4>
      </vt:variant>
      <vt:variant>
        <vt:i4>5</vt:i4>
      </vt:variant>
      <vt:variant>
        <vt:lpwstr>https://apps.leg.wa.gov/wac/default.aspx?cite=182-70-250</vt:lpwstr>
      </vt:variant>
      <vt:variant>
        <vt:lpwstr/>
      </vt:variant>
      <vt:variant>
        <vt:i4>589914</vt:i4>
      </vt:variant>
      <vt:variant>
        <vt:i4>111</vt:i4>
      </vt:variant>
      <vt:variant>
        <vt:i4>0</vt:i4>
      </vt:variant>
      <vt:variant>
        <vt:i4>5</vt:i4>
      </vt:variant>
      <vt:variant>
        <vt:lpwstr>https://apps.leg.wa.gov/wac/default.aspx?cite=182-70-520</vt:lpwstr>
      </vt:variant>
      <vt:variant>
        <vt:lpwstr/>
      </vt:variant>
      <vt:variant>
        <vt:i4>589912</vt:i4>
      </vt:variant>
      <vt:variant>
        <vt:i4>108</vt:i4>
      </vt:variant>
      <vt:variant>
        <vt:i4>0</vt:i4>
      </vt:variant>
      <vt:variant>
        <vt:i4>5</vt:i4>
      </vt:variant>
      <vt:variant>
        <vt:lpwstr>https://apps.leg.wa.gov/wac/default.aspx?cite=182-70-500</vt:lpwstr>
      </vt:variant>
      <vt:variant>
        <vt:lpwstr/>
      </vt:variant>
      <vt:variant>
        <vt:i4>2097267</vt:i4>
      </vt:variant>
      <vt:variant>
        <vt:i4>105</vt:i4>
      </vt:variant>
      <vt:variant>
        <vt:i4>0</vt:i4>
      </vt:variant>
      <vt:variant>
        <vt:i4>5</vt:i4>
      </vt:variant>
      <vt:variant>
        <vt:lpwstr>https://ocio.wa.gov/policy/securing-information-technology-assets-standards</vt:lpwstr>
      </vt:variant>
      <vt:variant>
        <vt:lpwstr/>
      </vt:variant>
      <vt:variant>
        <vt:i4>786501</vt:i4>
      </vt:variant>
      <vt:variant>
        <vt:i4>102</vt:i4>
      </vt:variant>
      <vt:variant>
        <vt:i4>0</vt:i4>
      </vt:variant>
      <vt:variant>
        <vt:i4>5</vt:i4>
      </vt:variant>
      <vt:variant>
        <vt:lpwstr>https://apps.leg.wa.gov/wac/default.aspx?cite=182-70</vt:lpwstr>
      </vt:variant>
      <vt:variant>
        <vt:lpwstr/>
      </vt:variant>
      <vt:variant>
        <vt:i4>1704013</vt:i4>
      </vt:variant>
      <vt:variant>
        <vt:i4>99</vt:i4>
      </vt:variant>
      <vt:variant>
        <vt:i4>0</vt:i4>
      </vt:variant>
      <vt:variant>
        <vt:i4>5</vt:i4>
      </vt:variant>
      <vt:variant>
        <vt:lpwstr>https://apps.leg.wa.gov/RCW/default.aspx?cite=43.371</vt:lpwstr>
      </vt:variant>
      <vt:variant>
        <vt:lpwstr/>
      </vt:variant>
      <vt:variant>
        <vt:i4>1704013</vt:i4>
      </vt:variant>
      <vt:variant>
        <vt:i4>96</vt:i4>
      </vt:variant>
      <vt:variant>
        <vt:i4>0</vt:i4>
      </vt:variant>
      <vt:variant>
        <vt:i4>5</vt:i4>
      </vt:variant>
      <vt:variant>
        <vt:lpwstr>https://apps.leg.wa.gov/RCW/default.aspx?cite=43.371</vt:lpwstr>
      </vt:variant>
      <vt:variant>
        <vt:lpwstr/>
      </vt:variant>
      <vt:variant>
        <vt:i4>786501</vt:i4>
      </vt:variant>
      <vt:variant>
        <vt:i4>93</vt:i4>
      </vt:variant>
      <vt:variant>
        <vt:i4>0</vt:i4>
      </vt:variant>
      <vt:variant>
        <vt:i4>5</vt:i4>
      </vt:variant>
      <vt:variant>
        <vt:lpwstr>https://apps.leg.wa.gov/wac/default.aspx?cite=182-70</vt:lpwstr>
      </vt:variant>
      <vt:variant>
        <vt:lpwstr/>
      </vt:variant>
      <vt:variant>
        <vt:i4>983134</vt:i4>
      </vt:variant>
      <vt:variant>
        <vt:i4>90</vt:i4>
      </vt:variant>
      <vt:variant>
        <vt:i4>0</vt:i4>
      </vt:variant>
      <vt:variant>
        <vt:i4>5</vt:i4>
      </vt:variant>
      <vt:variant>
        <vt:lpwstr>https://apps.leg.wa.gov/wac/default.aspx?cite=182-70-665</vt:lpwstr>
      </vt:variant>
      <vt:variant>
        <vt:lpwstr/>
      </vt:variant>
      <vt:variant>
        <vt:i4>655448</vt:i4>
      </vt:variant>
      <vt:variant>
        <vt:i4>87</vt:i4>
      </vt:variant>
      <vt:variant>
        <vt:i4>0</vt:i4>
      </vt:variant>
      <vt:variant>
        <vt:i4>5</vt:i4>
      </vt:variant>
      <vt:variant>
        <vt:lpwstr>https://apps.leg.wa.gov/wac/default.aspx?cite=182-70-600</vt:lpwstr>
      </vt:variant>
      <vt:variant>
        <vt:lpwstr/>
      </vt:variant>
      <vt:variant>
        <vt:i4>983134</vt:i4>
      </vt:variant>
      <vt:variant>
        <vt:i4>84</vt:i4>
      </vt:variant>
      <vt:variant>
        <vt:i4>0</vt:i4>
      </vt:variant>
      <vt:variant>
        <vt:i4>5</vt:i4>
      </vt:variant>
      <vt:variant>
        <vt:lpwstr>https://apps.leg.wa.gov/wac/default.aspx?cite=182-70-665</vt:lpwstr>
      </vt:variant>
      <vt:variant>
        <vt:lpwstr/>
      </vt:variant>
      <vt:variant>
        <vt:i4>655448</vt:i4>
      </vt:variant>
      <vt:variant>
        <vt:i4>81</vt:i4>
      </vt:variant>
      <vt:variant>
        <vt:i4>0</vt:i4>
      </vt:variant>
      <vt:variant>
        <vt:i4>5</vt:i4>
      </vt:variant>
      <vt:variant>
        <vt:lpwstr>https://apps.leg.wa.gov/wac/default.aspx?cite=182-70-600</vt:lpwstr>
      </vt:variant>
      <vt:variant>
        <vt:lpwstr/>
      </vt:variant>
      <vt:variant>
        <vt:i4>1704013</vt:i4>
      </vt:variant>
      <vt:variant>
        <vt:i4>78</vt:i4>
      </vt:variant>
      <vt:variant>
        <vt:i4>0</vt:i4>
      </vt:variant>
      <vt:variant>
        <vt:i4>5</vt:i4>
      </vt:variant>
      <vt:variant>
        <vt:lpwstr>https://apps.leg.wa.gov/RCW/default.aspx?cite=43.371</vt:lpwstr>
      </vt:variant>
      <vt:variant>
        <vt:lpwstr/>
      </vt:variant>
      <vt:variant>
        <vt:i4>1704013</vt:i4>
      </vt:variant>
      <vt:variant>
        <vt:i4>75</vt:i4>
      </vt:variant>
      <vt:variant>
        <vt:i4>0</vt:i4>
      </vt:variant>
      <vt:variant>
        <vt:i4>5</vt:i4>
      </vt:variant>
      <vt:variant>
        <vt:lpwstr>https://apps.leg.wa.gov/RCW/default.aspx?cite=43.371</vt:lpwstr>
      </vt:variant>
      <vt:variant>
        <vt:lpwstr/>
      </vt:variant>
      <vt:variant>
        <vt:i4>917597</vt:i4>
      </vt:variant>
      <vt:variant>
        <vt:i4>72</vt:i4>
      </vt:variant>
      <vt:variant>
        <vt:i4>0</vt:i4>
      </vt:variant>
      <vt:variant>
        <vt:i4>5</vt:i4>
      </vt:variant>
      <vt:variant>
        <vt:lpwstr>https://apps.leg.wa.gov/wac/default.aspx?cite=182-70-250</vt:lpwstr>
      </vt:variant>
      <vt:variant>
        <vt:lpwstr/>
      </vt:variant>
      <vt:variant>
        <vt:i4>2097267</vt:i4>
      </vt:variant>
      <vt:variant>
        <vt:i4>69</vt:i4>
      </vt:variant>
      <vt:variant>
        <vt:i4>0</vt:i4>
      </vt:variant>
      <vt:variant>
        <vt:i4>5</vt:i4>
      </vt:variant>
      <vt:variant>
        <vt:lpwstr>https://ocio.wa.gov/policy/securing-information-technology-assets-standards</vt:lpwstr>
      </vt:variant>
      <vt:variant>
        <vt:lpwstr/>
      </vt:variant>
      <vt:variant>
        <vt:i4>786501</vt:i4>
      </vt:variant>
      <vt:variant>
        <vt:i4>66</vt:i4>
      </vt:variant>
      <vt:variant>
        <vt:i4>0</vt:i4>
      </vt:variant>
      <vt:variant>
        <vt:i4>5</vt:i4>
      </vt:variant>
      <vt:variant>
        <vt:lpwstr>https://apps.leg.wa.gov/wac/default.aspx?cite=182-70</vt:lpwstr>
      </vt:variant>
      <vt:variant>
        <vt:lpwstr/>
      </vt:variant>
      <vt:variant>
        <vt:i4>1704013</vt:i4>
      </vt:variant>
      <vt:variant>
        <vt:i4>63</vt:i4>
      </vt:variant>
      <vt:variant>
        <vt:i4>0</vt:i4>
      </vt:variant>
      <vt:variant>
        <vt:i4>5</vt:i4>
      </vt:variant>
      <vt:variant>
        <vt:lpwstr>https://apps.leg.wa.gov/RCW/default.aspx?cite=43.371</vt:lpwstr>
      </vt:variant>
      <vt:variant>
        <vt:lpwstr/>
      </vt:variant>
      <vt:variant>
        <vt:i4>589914</vt:i4>
      </vt:variant>
      <vt:variant>
        <vt:i4>60</vt:i4>
      </vt:variant>
      <vt:variant>
        <vt:i4>0</vt:i4>
      </vt:variant>
      <vt:variant>
        <vt:i4>5</vt:i4>
      </vt:variant>
      <vt:variant>
        <vt:lpwstr>https://apps.leg.wa.gov/wac/default.aspx?cite=182-70-520</vt:lpwstr>
      </vt:variant>
      <vt:variant>
        <vt:lpwstr/>
      </vt:variant>
      <vt:variant>
        <vt:i4>786501</vt:i4>
      </vt:variant>
      <vt:variant>
        <vt:i4>57</vt:i4>
      </vt:variant>
      <vt:variant>
        <vt:i4>0</vt:i4>
      </vt:variant>
      <vt:variant>
        <vt:i4>5</vt:i4>
      </vt:variant>
      <vt:variant>
        <vt:lpwstr>https://apps.leg.wa.gov/wac/default.aspx?cite=182-70</vt:lpwstr>
      </vt:variant>
      <vt:variant>
        <vt:lpwstr/>
      </vt:variant>
      <vt:variant>
        <vt:i4>1703986</vt:i4>
      </vt:variant>
      <vt:variant>
        <vt:i4>50</vt:i4>
      </vt:variant>
      <vt:variant>
        <vt:i4>0</vt:i4>
      </vt:variant>
      <vt:variant>
        <vt:i4>5</vt:i4>
      </vt:variant>
      <vt:variant>
        <vt:lpwstr/>
      </vt:variant>
      <vt:variant>
        <vt:lpwstr>_Toc227930466</vt:lpwstr>
      </vt:variant>
      <vt:variant>
        <vt:i4>1703986</vt:i4>
      </vt:variant>
      <vt:variant>
        <vt:i4>44</vt:i4>
      </vt:variant>
      <vt:variant>
        <vt:i4>0</vt:i4>
      </vt:variant>
      <vt:variant>
        <vt:i4>5</vt:i4>
      </vt:variant>
      <vt:variant>
        <vt:lpwstr/>
      </vt:variant>
      <vt:variant>
        <vt:lpwstr>_Toc227930465</vt:lpwstr>
      </vt:variant>
      <vt:variant>
        <vt:i4>1703986</vt:i4>
      </vt:variant>
      <vt:variant>
        <vt:i4>38</vt:i4>
      </vt:variant>
      <vt:variant>
        <vt:i4>0</vt:i4>
      </vt:variant>
      <vt:variant>
        <vt:i4>5</vt:i4>
      </vt:variant>
      <vt:variant>
        <vt:lpwstr/>
      </vt:variant>
      <vt:variant>
        <vt:lpwstr>_Toc227930464</vt:lpwstr>
      </vt:variant>
      <vt:variant>
        <vt:i4>1703986</vt:i4>
      </vt:variant>
      <vt:variant>
        <vt:i4>32</vt:i4>
      </vt:variant>
      <vt:variant>
        <vt:i4>0</vt:i4>
      </vt:variant>
      <vt:variant>
        <vt:i4>5</vt:i4>
      </vt:variant>
      <vt:variant>
        <vt:lpwstr/>
      </vt:variant>
      <vt:variant>
        <vt:lpwstr>_Toc227930463</vt:lpwstr>
      </vt:variant>
      <vt:variant>
        <vt:i4>1703986</vt:i4>
      </vt:variant>
      <vt:variant>
        <vt:i4>26</vt:i4>
      </vt:variant>
      <vt:variant>
        <vt:i4>0</vt:i4>
      </vt:variant>
      <vt:variant>
        <vt:i4>5</vt:i4>
      </vt:variant>
      <vt:variant>
        <vt:lpwstr/>
      </vt:variant>
      <vt:variant>
        <vt:lpwstr>_Toc227930462</vt:lpwstr>
      </vt:variant>
      <vt:variant>
        <vt:i4>1703986</vt:i4>
      </vt:variant>
      <vt:variant>
        <vt:i4>20</vt:i4>
      </vt:variant>
      <vt:variant>
        <vt:i4>0</vt:i4>
      </vt:variant>
      <vt:variant>
        <vt:i4>5</vt:i4>
      </vt:variant>
      <vt:variant>
        <vt:lpwstr/>
      </vt:variant>
      <vt:variant>
        <vt:lpwstr>_Toc227930461</vt:lpwstr>
      </vt:variant>
      <vt:variant>
        <vt:i4>1703986</vt:i4>
      </vt:variant>
      <vt:variant>
        <vt:i4>14</vt:i4>
      </vt:variant>
      <vt:variant>
        <vt:i4>0</vt:i4>
      </vt:variant>
      <vt:variant>
        <vt:i4>5</vt:i4>
      </vt:variant>
      <vt:variant>
        <vt:lpwstr/>
      </vt:variant>
      <vt:variant>
        <vt:lpwstr>_Toc227930460</vt:lpwstr>
      </vt:variant>
      <vt:variant>
        <vt:i4>1638450</vt:i4>
      </vt:variant>
      <vt:variant>
        <vt:i4>8</vt:i4>
      </vt:variant>
      <vt:variant>
        <vt:i4>0</vt:i4>
      </vt:variant>
      <vt:variant>
        <vt:i4>5</vt:i4>
      </vt:variant>
      <vt:variant>
        <vt:lpwstr/>
      </vt:variant>
      <vt:variant>
        <vt:lpwstr>_Toc227930459</vt:lpwstr>
      </vt:variant>
      <vt:variant>
        <vt:i4>1638450</vt:i4>
      </vt:variant>
      <vt:variant>
        <vt:i4>2</vt:i4>
      </vt:variant>
      <vt:variant>
        <vt:i4>0</vt:i4>
      </vt:variant>
      <vt:variant>
        <vt:i4>5</vt:i4>
      </vt:variant>
      <vt:variant>
        <vt:lpwstr/>
      </vt:variant>
      <vt:variant>
        <vt:lpwstr>_Toc227930458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Worrell, Dennis (HCA)</dc:creator>
  <cp:keywords/>
  <dc:description/>
  <cp:lastModifiedBy>Worrell, Dennis (HCA)</cp:lastModifiedBy>
  <cp:revision>513</cp:revision>
  <dcterms:created xsi:type="dcterms:W3CDTF">2026-04-23T16:20:00Z</dcterms:created>
  <dcterms:modified xsi:type="dcterms:W3CDTF">2026-07-01T15:57:00Z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2022-02-25T16:56:53Z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263ea6c3-12ca-4f7c-a484-ed4ded0b7db3</vt:lpwstr>
  </property>
  <property fmtid="{D5CDD505-2E9C-101B-9397-08002B2CF9AE}" pid="8" name="MSIP_Label_1520fa42-cf58-4c22-8b93-58cf1d3bd1cb_ContentBits">
    <vt:lpwstr>0</vt:lpwstr>
  </property>
</Properties>
</file>