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0D55B" w14:textId="0C56546F" w:rsidR="00460252" w:rsidRDefault="00F85E85" w:rsidP="00CE2327">
      <w:pPr>
        <w:pStyle w:val="Title"/>
      </w:pPr>
      <w:bookmarkStart w:id="0" w:name="_Toc227828564"/>
      <w:bookmarkStart w:id="1" w:name="_Toc232424993"/>
      <w:r>
        <w:t>W</w:t>
      </w:r>
      <w:r w:rsidR="006858CD">
        <w:t xml:space="preserve">ashington All Payer Claims Database </w:t>
      </w:r>
      <w:bookmarkEnd w:id="0"/>
      <w:r w:rsidR="0074082F">
        <w:t>Data Use Agreement</w:t>
      </w:r>
      <w:bookmarkEnd w:id="1"/>
    </w:p>
    <w:sdt>
      <w:sdtPr>
        <w:rPr>
          <w:rFonts w:asciiTheme="minorHAnsi" w:eastAsiaTheme="minorHAnsi" w:hAnsiTheme="minorHAnsi" w:cstheme="minorBidi"/>
          <w:color w:val="auto"/>
          <w:sz w:val="20"/>
          <w:szCs w:val="22"/>
        </w:rPr>
        <w:id w:val="-1531187473"/>
        <w:docPartObj>
          <w:docPartGallery w:val="Table of Contents"/>
          <w:docPartUnique/>
        </w:docPartObj>
      </w:sdtPr>
      <w:sdtEndPr>
        <w:rPr>
          <w:b/>
          <w:bCs/>
          <w:noProof/>
        </w:rPr>
      </w:sdtEndPr>
      <w:sdtContent>
        <w:p w14:paraId="623AEF67" w14:textId="4E3B41F3" w:rsidR="00BB3970" w:rsidRDefault="00BB3970">
          <w:pPr>
            <w:pStyle w:val="TOCHeading"/>
          </w:pPr>
          <w:r>
            <w:t>Contents</w:t>
          </w:r>
        </w:p>
        <w:p w14:paraId="4383E5C4" w14:textId="57EA5CB7" w:rsidR="00BA7A83" w:rsidRDefault="00BB3970">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32424993" w:history="1">
            <w:r w:rsidR="00BA7A83" w:rsidRPr="00F71EE6">
              <w:rPr>
                <w:rStyle w:val="Hyperlink"/>
                <w:noProof/>
              </w:rPr>
              <w:t>Washington All Payer Claims Database Data Use Agreement</w:t>
            </w:r>
            <w:r w:rsidR="00BA7A83">
              <w:rPr>
                <w:noProof/>
                <w:webHidden/>
              </w:rPr>
              <w:tab/>
            </w:r>
            <w:r w:rsidR="00BA7A83">
              <w:rPr>
                <w:noProof/>
                <w:webHidden/>
              </w:rPr>
              <w:fldChar w:fldCharType="begin"/>
            </w:r>
            <w:r w:rsidR="00BA7A83">
              <w:rPr>
                <w:noProof/>
                <w:webHidden/>
              </w:rPr>
              <w:instrText xml:space="preserve"> PAGEREF _Toc232424993 \h </w:instrText>
            </w:r>
            <w:r w:rsidR="00BA7A83">
              <w:rPr>
                <w:noProof/>
                <w:webHidden/>
              </w:rPr>
            </w:r>
            <w:r w:rsidR="00BA7A83">
              <w:rPr>
                <w:noProof/>
                <w:webHidden/>
              </w:rPr>
              <w:fldChar w:fldCharType="separate"/>
            </w:r>
            <w:r w:rsidR="00BA7A83">
              <w:rPr>
                <w:noProof/>
                <w:webHidden/>
              </w:rPr>
              <w:t>1</w:t>
            </w:r>
            <w:r w:rsidR="00BA7A83">
              <w:rPr>
                <w:noProof/>
                <w:webHidden/>
              </w:rPr>
              <w:fldChar w:fldCharType="end"/>
            </w:r>
          </w:hyperlink>
        </w:p>
        <w:p w14:paraId="36125703" w14:textId="23B3A979" w:rsidR="00BA7A83" w:rsidRDefault="00BA7A83">
          <w:pPr>
            <w:pStyle w:val="TOC1"/>
            <w:tabs>
              <w:tab w:val="right" w:leader="dot" w:pos="9350"/>
            </w:tabs>
            <w:rPr>
              <w:rFonts w:eastAsiaTheme="minorEastAsia"/>
              <w:noProof/>
              <w:kern w:val="2"/>
              <w:sz w:val="24"/>
              <w:szCs w:val="24"/>
              <w14:ligatures w14:val="standardContextual"/>
            </w:rPr>
          </w:pPr>
          <w:hyperlink w:anchor="_Toc232424994" w:history="1">
            <w:r w:rsidRPr="00F71EE6">
              <w:rPr>
                <w:rStyle w:val="Hyperlink"/>
                <w:noProof/>
              </w:rPr>
              <w:t>WA-APCD data use agreement (DUA)</w:t>
            </w:r>
            <w:r>
              <w:rPr>
                <w:noProof/>
                <w:webHidden/>
              </w:rPr>
              <w:tab/>
            </w:r>
            <w:r>
              <w:rPr>
                <w:noProof/>
                <w:webHidden/>
              </w:rPr>
              <w:fldChar w:fldCharType="begin"/>
            </w:r>
            <w:r>
              <w:rPr>
                <w:noProof/>
                <w:webHidden/>
              </w:rPr>
              <w:instrText xml:space="preserve"> PAGEREF _Toc232424994 \h </w:instrText>
            </w:r>
            <w:r>
              <w:rPr>
                <w:noProof/>
                <w:webHidden/>
              </w:rPr>
            </w:r>
            <w:r>
              <w:rPr>
                <w:noProof/>
                <w:webHidden/>
              </w:rPr>
              <w:fldChar w:fldCharType="separate"/>
            </w:r>
            <w:r>
              <w:rPr>
                <w:noProof/>
                <w:webHidden/>
              </w:rPr>
              <w:t>2</w:t>
            </w:r>
            <w:r>
              <w:rPr>
                <w:noProof/>
                <w:webHidden/>
              </w:rPr>
              <w:fldChar w:fldCharType="end"/>
            </w:r>
          </w:hyperlink>
        </w:p>
        <w:p w14:paraId="78A0DA83" w14:textId="4D9810EA" w:rsidR="00BA7A83" w:rsidRDefault="00BA7A83">
          <w:pPr>
            <w:pStyle w:val="TOC2"/>
            <w:tabs>
              <w:tab w:val="right" w:leader="dot" w:pos="9350"/>
            </w:tabs>
            <w:rPr>
              <w:rFonts w:eastAsiaTheme="minorEastAsia"/>
              <w:noProof/>
              <w:kern w:val="2"/>
              <w:sz w:val="24"/>
              <w:szCs w:val="24"/>
              <w14:ligatures w14:val="standardContextual"/>
            </w:rPr>
          </w:pPr>
          <w:hyperlink w:anchor="_Toc232424995" w:history="1">
            <w:r w:rsidRPr="00F71EE6">
              <w:rPr>
                <w:rStyle w:val="Hyperlink"/>
                <w:noProof/>
                <w:lang w:bidi="en-US"/>
              </w:rPr>
              <w:t>Section 1. Attachments and exhibits</w:t>
            </w:r>
            <w:r>
              <w:rPr>
                <w:noProof/>
                <w:webHidden/>
              </w:rPr>
              <w:tab/>
            </w:r>
            <w:r>
              <w:rPr>
                <w:noProof/>
                <w:webHidden/>
              </w:rPr>
              <w:fldChar w:fldCharType="begin"/>
            </w:r>
            <w:r>
              <w:rPr>
                <w:noProof/>
                <w:webHidden/>
              </w:rPr>
              <w:instrText xml:space="preserve"> PAGEREF _Toc232424995 \h </w:instrText>
            </w:r>
            <w:r>
              <w:rPr>
                <w:noProof/>
                <w:webHidden/>
              </w:rPr>
            </w:r>
            <w:r>
              <w:rPr>
                <w:noProof/>
                <w:webHidden/>
              </w:rPr>
              <w:fldChar w:fldCharType="separate"/>
            </w:r>
            <w:r>
              <w:rPr>
                <w:noProof/>
                <w:webHidden/>
              </w:rPr>
              <w:t>3</w:t>
            </w:r>
            <w:r>
              <w:rPr>
                <w:noProof/>
                <w:webHidden/>
              </w:rPr>
              <w:fldChar w:fldCharType="end"/>
            </w:r>
          </w:hyperlink>
        </w:p>
        <w:p w14:paraId="4DEBDE48" w14:textId="3B4628D2" w:rsidR="00BA7A83" w:rsidRDefault="00BA7A83">
          <w:pPr>
            <w:pStyle w:val="TOC3"/>
            <w:tabs>
              <w:tab w:val="right" w:leader="dot" w:pos="9350"/>
            </w:tabs>
            <w:rPr>
              <w:rFonts w:eastAsiaTheme="minorEastAsia"/>
              <w:noProof/>
              <w:kern w:val="2"/>
              <w:sz w:val="24"/>
              <w:szCs w:val="24"/>
              <w14:ligatures w14:val="standardContextual"/>
            </w:rPr>
          </w:pPr>
          <w:hyperlink w:anchor="_Toc232424996" w:history="1">
            <w:r w:rsidRPr="00F71EE6">
              <w:rPr>
                <w:rStyle w:val="Hyperlink"/>
                <w:noProof/>
                <w:lang w:bidi="en-US"/>
              </w:rPr>
              <w:t>Covered project(s)</w:t>
            </w:r>
            <w:r>
              <w:rPr>
                <w:noProof/>
                <w:webHidden/>
              </w:rPr>
              <w:tab/>
            </w:r>
            <w:r>
              <w:rPr>
                <w:noProof/>
                <w:webHidden/>
              </w:rPr>
              <w:fldChar w:fldCharType="begin"/>
            </w:r>
            <w:r>
              <w:rPr>
                <w:noProof/>
                <w:webHidden/>
              </w:rPr>
              <w:instrText xml:space="preserve"> PAGEREF _Toc232424996 \h </w:instrText>
            </w:r>
            <w:r>
              <w:rPr>
                <w:noProof/>
                <w:webHidden/>
              </w:rPr>
            </w:r>
            <w:r>
              <w:rPr>
                <w:noProof/>
                <w:webHidden/>
              </w:rPr>
              <w:fldChar w:fldCharType="separate"/>
            </w:r>
            <w:r>
              <w:rPr>
                <w:noProof/>
                <w:webHidden/>
              </w:rPr>
              <w:t>3</w:t>
            </w:r>
            <w:r>
              <w:rPr>
                <w:noProof/>
                <w:webHidden/>
              </w:rPr>
              <w:fldChar w:fldCharType="end"/>
            </w:r>
          </w:hyperlink>
        </w:p>
        <w:p w14:paraId="6CBB5263" w14:textId="3A0F2B84" w:rsidR="00BA7A83" w:rsidRDefault="00BA7A83">
          <w:pPr>
            <w:pStyle w:val="TOC2"/>
            <w:tabs>
              <w:tab w:val="right" w:leader="dot" w:pos="9350"/>
            </w:tabs>
            <w:rPr>
              <w:rFonts w:eastAsiaTheme="minorEastAsia"/>
              <w:noProof/>
              <w:kern w:val="2"/>
              <w:sz w:val="24"/>
              <w:szCs w:val="24"/>
              <w14:ligatures w14:val="standardContextual"/>
            </w:rPr>
          </w:pPr>
          <w:hyperlink w:anchor="_Toc232424997" w:history="1">
            <w:r w:rsidRPr="00F71EE6">
              <w:rPr>
                <w:rStyle w:val="Hyperlink"/>
                <w:noProof/>
              </w:rPr>
              <w:t>Section 2. Permitted data uses and purposes</w:t>
            </w:r>
            <w:r>
              <w:rPr>
                <w:noProof/>
                <w:webHidden/>
              </w:rPr>
              <w:tab/>
            </w:r>
            <w:r>
              <w:rPr>
                <w:noProof/>
                <w:webHidden/>
              </w:rPr>
              <w:fldChar w:fldCharType="begin"/>
            </w:r>
            <w:r>
              <w:rPr>
                <w:noProof/>
                <w:webHidden/>
              </w:rPr>
              <w:instrText xml:space="preserve"> PAGEREF _Toc232424997 \h </w:instrText>
            </w:r>
            <w:r>
              <w:rPr>
                <w:noProof/>
                <w:webHidden/>
              </w:rPr>
            </w:r>
            <w:r>
              <w:rPr>
                <w:noProof/>
                <w:webHidden/>
              </w:rPr>
              <w:fldChar w:fldCharType="separate"/>
            </w:r>
            <w:r>
              <w:rPr>
                <w:noProof/>
                <w:webHidden/>
              </w:rPr>
              <w:t>5</w:t>
            </w:r>
            <w:r>
              <w:rPr>
                <w:noProof/>
                <w:webHidden/>
              </w:rPr>
              <w:fldChar w:fldCharType="end"/>
            </w:r>
          </w:hyperlink>
        </w:p>
        <w:p w14:paraId="69547ED2" w14:textId="2C6553FB" w:rsidR="00BA7A83" w:rsidRDefault="00BA7A83">
          <w:pPr>
            <w:pStyle w:val="TOC2"/>
            <w:tabs>
              <w:tab w:val="right" w:leader="dot" w:pos="9350"/>
            </w:tabs>
            <w:rPr>
              <w:rFonts w:eastAsiaTheme="minorEastAsia"/>
              <w:noProof/>
              <w:kern w:val="2"/>
              <w:sz w:val="24"/>
              <w:szCs w:val="24"/>
              <w14:ligatures w14:val="standardContextual"/>
            </w:rPr>
          </w:pPr>
          <w:hyperlink w:anchor="_Toc232424998" w:history="1">
            <w:r w:rsidRPr="00F71EE6">
              <w:rPr>
                <w:rStyle w:val="Hyperlink"/>
                <w:noProof/>
              </w:rPr>
              <w:t>Section 3. Data analysis and display</w:t>
            </w:r>
            <w:r>
              <w:rPr>
                <w:noProof/>
                <w:webHidden/>
              </w:rPr>
              <w:tab/>
            </w:r>
            <w:r>
              <w:rPr>
                <w:noProof/>
                <w:webHidden/>
              </w:rPr>
              <w:fldChar w:fldCharType="begin"/>
            </w:r>
            <w:r>
              <w:rPr>
                <w:noProof/>
                <w:webHidden/>
              </w:rPr>
              <w:instrText xml:space="preserve"> PAGEREF _Toc232424998 \h </w:instrText>
            </w:r>
            <w:r>
              <w:rPr>
                <w:noProof/>
                <w:webHidden/>
              </w:rPr>
            </w:r>
            <w:r>
              <w:rPr>
                <w:noProof/>
                <w:webHidden/>
              </w:rPr>
              <w:fldChar w:fldCharType="separate"/>
            </w:r>
            <w:r>
              <w:rPr>
                <w:noProof/>
                <w:webHidden/>
              </w:rPr>
              <w:t>6</w:t>
            </w:r>
            <w:r>
              <w:rPr>
                <w:noProof/>
                <w:webHidden/>
              </w:rPr>
              <w:fldChar w:fldCharType="end"/>
            </w:r>
          </w:hyperlink>
        </w:p>
        <w:p w14:paraId="69923CFE" w14:textId="0BFCD63E" w:rsidR="00BA7A83" w:rsidRDefault="00BA7A83">
          <w:pPr>
            <w:pStyle w:val="TOC2"/>
            <w:tabs>
              <w:tab w:val="right" w:leader="dot" w:pos="9350"/>
            </w:tabs>
            <w:rPr>
              <w:rFonts w:eastAsiaTheme="minorEastAsia"/>
              <w:noProof/>
              <w:kern w:val="2"/>
              <w:sz w:val="24"/>
              <w:szCs w:val="24"/>
              <w14:ligatures w14:val="standardContextual"/>
            </w:rPr>
          </w:pPr>
          <w:hyperlink w:anchor="_Toc232424999" w:history="1">
            <w:r w:rsidRPr="00F71EE6">
              <w:rPr>
                <w:rStyle w:val="Hyperlink"/>
                <w:noProof/>
              </w:rPr>
              <w:t>Section 4. Data privacy and security obligations</w:t>
            </w:r>
            <w:r>
              <w:rPr>
                <w:noProof/>
                <w:webHidden/>
              </w:rPr>
              <w:tab/>
            </w:r>
            <w:r>
              <w:rPr>
                <w:noProof/>
                <w:webHidden/>
              </w:rPr>
              <w:fldChar w:fldCharType="begin"/>
            </w:r>
            <w:r>
              <w:rPr>
                <w:noProof/>
                <w:webHidden/>
              </w:rPr>
              <w:instrText xml:space="preserve"> PAGEREF _Toc232424999 \h </w:instrText>
            </w:r>
            <w:r>
              <w:rPr>
                <w:noProof/>
                <w:webHidden/>
              </w:rPr>
            </w:r>
            <w:r>
              <w:rPr>
                <w:noProof/>
                <w:webHidden/>
              </w:rPr>
              <w:fldChar w:fldCharType="separate"/>
            </w:r>
            <w:r>
              <w:rPr>
                <w:noProof/>
                <w:webHidden/>
              </w:rPr>
              <w:t>7</w:t>
            </w:r>
            <w:r>
              <w:rPr>
                <w:noProof/>
                <w:webHidden/>
              </w:rPr>
              <w:fldChar w:fldCharType="end"/>
            </w:r>
          </w:hyperlink>
        </w:p>
        <w:p w14:paraId="2A3ABC09" w14:textId="723D694F" w:rsidR="00BA7A83" w:rsidRDefault="00BA7A83">
          <w:pPr>
            <w:pStyle w:val="TOC2"/>
            <w:tabs>
              <w:tab w:val="right" w:leader="dot" w:pos="9350"/>
            </w:tabs>
            <w:rPr>
              <w:rFonts w:eastAsiaTheme="minorEastAsia"/>
              <w:noProof/>
              <w:kern w:val="2"/>
              <w:sz w:val="24"/>
              <w:szCs w:val="24"/>
              <w14:ligatures w14:val="standardContextual"/>
            </w:rPr>
          </w:pPr>
          <w:hyperlink w:anchor="_Toc232425000" w:history="1">
            <w:r w:rsidRPr="00F71EE6">
              <w:rPr>
                <w:rStyle w:val="Hyperlink"/>
                <w:noProof/>
              </w:rPr>
              <w:t>Section 5. Ownership, treatment of subpoenas and unauthorized uses, disclosures or security incidents</w:t>
            </w:r>
            <w:r>
              <w:rPr>
                <w:noProof/>
                <w:webHidden/>
              </w:rPr>
              <w:tab/>
            </w:r>
            <w:r>
              <w:rPr>
                <w:noProof/>
                <w:webHidden/>
              </w:rPr>
              <w:fldChar w:fldCharType="begin"/>
            </w:r>
            <w:r>
              <w:rPr>
                <w:noProof/>
                <w:webHidden/>
              </w:rPr>
              <w:instrText xml:space="preserve"> PAGEREF _Toc232425000 \h </w:instrText>
            </w:r>
            <w:r>
              <w:rPr>
                <w:noProof/>
                <w:webHidden/>
              </w:rPr>
            </w:r>
            <w:r>
              <w:rPr>
                <w:noProof/>
                <w:webHidden/>
              </w:rPr>
              <w:fldChar w:fldCharType="separate"/>
            </w:r>
            <w:r>
              <w:rPr>
                <w:noProof/>
                <w:webHidden/>
              </w:rPr>
              <w:t>8</w:t>
            </w:r>
            <w:r>
              <w:rPr>
                <w:noProof/>
                <w:webHidden/>
              </w:rPr>
              <w:fldChar w:fldCharType="end"/>
            </w:r>
          </w:hyperlink>
        </w:p>
        <w:p w14:paraId="2A4C5DFE" w14:textId="00BBB56E" w:rsidR="00BA7A83" w:rsidRDefault="00BA7A83">
          <w:pPr>
            <w:pStyle w:val="TOC2"/>
            <w:tabs>
              <w:tab w:val="right" w:leader="dot" w:pos="9350"/>
            </w:tabs>
            <w:rPr>
              <w:rFonts w:eastAsiaTheme="minorEastAsia"/>
              <w:noProof/>
              <w:kern w:val="2"/>
              <w:sz w:val="24"/>
              <w:szCs w:val="24"/>
              <w14:ligatures w14:val="standardContextual"/>
            </w:rPr>
          </w:pPr>
          <w:hyperlink w:anchor="_Toc232425001" w:history="1">
            <w:r w:rsidRPr="00F71EE6">
              <w:rPr>
                <w:rStyle w:val="Hyperlink"/>
                <w:noProof/>
              </w:rPr>
              <w:t>Seciton 6. Term and termination of agreement</w:t>
            </w:r>
            <w:r>
              <w:rPr>
                <w:noProof/>
                <w:webHidden/>
              </w:rPr>
              <w:tab/>
            </w:r>
            <w:r>
              <w:rPr>
                <w:noProof/>
                <w:webHidden/>
              </w:rPr>
              <w:fldChar w:fldCharType="begin"/>
            </w:r>
            <w:r>
              <w:rPr>
                <w:noProof/>
                <w:webHidden/>
              </w:rPr>
              <w:instrText xml:space="preserve"> PAGEREF _Toc232425001 \h </w:instrText>
            </w:r>
            <w:r>
              <w:rPr>
                <w:noProof/>
                <w:webHidden/>
              </w:rPr>
            </w:r>
            <w:r>
              <w:rPr>
                <w:noProof/>
                <w:webHidden/>
              </w:rPr>
              <w:fldChar w:fldCharType="separate"/>
            </w:r>
            <w:r>
              <w:rPr>
                <w:noProof/>
                <w:webHidden/>
              </w:rPr>
              <w:t>10</w:t>
            </w:r>
            <w:r>
              <w:rPr>
                <w:noProof/>
                <w:webHidden/>
              </w:rPr>
              <w:fldChar w:fldCharType="end"/>
            </w:r>
          </w:hyperlink>
        </w:p>
        <w:p w14:paraId="4EBEA001" w14:textId="7D23E550" w:rsidR="00BA7A83" w:rsidRDefault="00BA7A83">
          <w:pPr>
            <w:pStyle w:val="TOC2"/>
            <w:tabs>
              <w:tab w:val="right" w:leader="dot" w:pos="9350"/>
            </w:tabs>
            <w:rPr>
              <w:rFonts w:eastAsiaTheme="minorEastAsia"/>
              <w:noProof/>
              <w:kern w:val="2"/>
              <w:sz w:val="24"/>
              <w:szCs w:val="24"/>
              <w14:ligatures w14:val="standardContextual"/>
            </w:rPr>
          </w:pPr>
          <w:hyperlink w:anchor="_Toc232425002" w:history="1">
            <w:r w:rsidRPr="00F71EE6">
              <w:rPr>
                <w:rStyle w:val="Hyperlink"/>
                <w:noProof/>
              </w:rPr>
              <w:t>Section 7. Authority</w:t>
            </w:r>
            <w:r>
              <w:rPr>
                <w:noProof/>
                <w:webHidden/>
              </w:rPr>
              <w:tab/>
            </w:r>
            <w:r>
              <w:rPr>
                <w:noProof/>
                <w:webHidden/>
              </w:rPr>
              <w:fldChar w:fldCharType="begin"/>
            </w:r>
            <w:r>
              <w:rPr>
                <w:noProof/>
                <w:webHidden/>
              </w:rPr>
              <w:instrText xml:space="preserve"> PAGEREF _Toc232425002 \h </w:instrText>
            </w:r>
            <w:r>
              <w:rPr>
                <w:noProof/>
                <w:webHidden/>
              </w:rPr>
            </w:r>
            <w:r>
              <w:rPr>
                <w:noProof/>
                <w:webHidden/>
              </w:rPr>
              <w:fldChar w:fldCharType="separate"/>
            </w:r>
            <w:r>
              <w:rPr>
                <w:noProof/>
                <w:webHidden/>
              </w:rPr>
              <w:t>11</w:t>
            </w:r>
            <w:r>
              <w:rPr>
                <w:noProof/>
                <w:webHidden/>
              </w:rPr>
              <w:fldChar w:fldCharType="end"/>
            </w:r>
          </w:hyperlink>
        </w:p>
        <w:p w14:paraId="09FF3609" w14:textId="020D3230" w:rsidR="00BB3970" w:rsidRDefault="00BB3970">
          <w:r>
            <w:rPr>
              <w:b/>
              <w:bCs/>
              <w:noProof/>
            </w:rPr>
            <w:fldChar w:fldCharType="end"/>
          </w:r>
        </w:p>
      </w:sdtContent>
    </w:sdt>
    <w:p w14:paraId="395996AB" w14:textId="20995252" w:rsidR="00217D29" w:rsidRDefault="00850DD6" w:rsidP="0004514C">
      <w:pPr>
        <w:pStyle w:val="Heading1"/>
        <w:rPr>
          <w:noProof/>
        </w:rPr>
      </w:pPr>
      <w:bookmarkStart w:id="2" w:name="_Toc227828565"/>
      <w:bookmarkStart w:id="3" w:name="_Toc232424994"/>
      <w:r>
        <w:rPr>
          <w:noProof/>
        </w:rPr>
        <w:lastRenderedPageBreak/>
        <w:t>WA-APCD data use agreement (DUA)</w:t>
      </w:r>
      <w:bookmarkEnd w:id="2"/>
      <w:bookmarkEnd w:id="3"/>
    </w:p>
    <w:p w14:paraId="4197F9B2" w14:textId="2F6526FD" w:rsidR="007A4DF6" w:rsidRPr="007A4DF6" w:rsidRDefault="007A4DF6" w:rsidP="007A4DF6">
      <w:pPr>
        <w:rPr>
          <w:noProof/>
          <w:lang w:bidi="en-US"/>
        </w:rPr>
      </w:pPr>
      <w:r w:rsidRPr="007A4DF6">
        <w:rPr>
          <w:noProof/>
          <w:lang w:bidi="en-US"/>
        </w:rPr>
        <w:t>This “Data Use Agreement" ("DUA"), is effective as of the last date of signature of all entities  (“Effective Date”) is by and between the Washington State Health Care Authority (HCA), in the capacity of the Washington All-Payer Claims Database (“WA-APCD”) Lead Organization (hereinafter, “the LO”), and the data recipient</w:t>
      </w:r>
      <w:r w:rsidR="006241BD">
        <w:rPr>
          <w:noProof/>
          <w:lang w:bidi="en-US"/>
        </w:rPr>
        <w:t xml:space="preserve"> </w:t>
      </w:r>
      <w:sdt>
        <w:sdtPr>
          <w:rPr>
            <w:noProof/>
            <w:lang w:bidi="en-US"/>
          </w:rPr>
          <w:id w:val="-1685594707"/>
          <w:placeholder>
            <w:docPart w:val="9F68BB3C72434C12AAF23703C20BE139"/>
          </w:placeholder>
          <w:showingPlcHdr/>
        </w:sdtPr>
        <w:sdtEndPr/>
        <w:sdtContent>
          <w:r w:rsidR="006241BD" w:rsidRPr="00CE2327">
            <w:rPr>
              <w:rStyle w:val="PlaceholderText"/>
              <w:highlight w:val="yellow"/>
            </w:rPr>
            <w:t>Click or tap here to enter text.</w:t>
          </w:r>
        </w:sdtContent>
      </w:sdt>
      <w:r w:rsidR="006241BD">
        <w:rPr>
          <w:noProof/>
          <w:lang w:bidi="en-US"/>
        </w:rPr>
        <w:t xml:space="preserve"> </w:t>
      </w:r>
      <w:r w:rsidRPr="007A4DF6">
        <w:rPr>
          <w:noProof/>
          <w:lang w:bidi="en-US"/>
        </w:rPr>
        <w:t>(hereinafter, the “Recipient”) hereunder. This DUA defines the terms and conditions under which access to and use of the WA-APCD data is authorized.</w:t>
      </w:r>
    </w:p>
    <w:p w14:paraId="7E52F19C" w14:textId="77777777" w:rsidR="007A4DF6" w:rsidRPr="007A4DF6" w:rsidRDefault="007A4DF6" w:rsidP="007A4DF6">
      <w:pPr>
        <w:rPr>
          <w:noProof/>
          <w:lang w:bidi="en-US"/>
        </w:rPr>
      </w:pPr>
      <w:r w:rsidRPr="007A4DF6">
        <w:rPr>
          <w:noProof/>
          <w:lang w:bidi="en-US"/>
        </w:rPr>
        <w:t>This DUA addresses the conditions under which the LO will disclose and the Recipient may obtain, use, reuse, and disclose the WA-APCD data file(s) or data output specified in this DUA and/or any derivative file(s) (collectively, the “Data” or “WA-APCD Data”). This DUA pertains to all Data Release Application(s) (hereinafter, “Data Application”) under which the LO releases WA-APCD Data to the Recipient. Each Data Application approved by the LO will be noted and attached hereto as Exhibit A, B, C, and so on.</w:t>
      </w:r>
    </w:p>
    <w:p w14:paraId="4A6B8819" w14:textId="5C35A6B5" w:rsidR="00460252" w:rsidRDefault="007A4DF6" w:rsidP="00460252">
      <w:pPr>
        <w:rPr>
          <w:rFonts w:asciiTheme="majorHAnsi" w:eastAsiaTheme="majorEastAsia" w:hAnsiTheme="majorHAnsi" w:cstheme="majorBidi"/>
          <w:noProof/>
          <w:color w:val="000000" w:themeColor="text1"/>
          <w:sz w:val="32"/>
          <w:szCs w:val="26"/>
          <w:lang w:bidi="en-US"/>
        </w:rPr>
      </w:pPr>
      <w:r w:rsidRPr="007A4DF6">
        <w:rPr>
          <w:noProof/>
          <w:lang w:bidi="en-US"/>
        </w:rPr>
        <w:t>This DUA applies to data disclosed between the Effective Date and “Completion Date”</w:t>
      </w:r>
      <w:r w:rsidR="006241BD">
        <w:rPr>
          <w:noProof/>
          <w:lang w:bidi="en-US"/>
        </w:rPr>
        <w:t xml:space="preserve"> </w:t>
      </w:r>
      <w:sdt>
        <w:sdtPr>
          <w:rPr>
            <w:noProof/>
            <w:lang w:bidi="en-US"/>
          </w:rPr>
          <w:id w:val="1047804989"/>
          <w:placeholder>
            <w:docPart w:val="C956AE9AC893410284476E0EA3519536"/>
          </w:placeholder>
          <w:showingPlcHdr/>
          <w:date>
            <w:dateFormat w:val="M/d/yyyy"/>
            <w:lid w:val="en-US"/>
            <w:storeMappedDataAs w:val="dateTime"/>
            <w:calendar w:val="gregorian"/>
          </w:date>
        </w:sdtPr>
        <w:sdtEndPr/>
        <w:sdtContent>
          <w:r w:rsidR="006241BD" w:rsidRPr="00CE2327">
            <w:rPr>
              <w:rStyle w:val="PlaceholderText"/>
              <w:highlight w:val="yellow"/>
            </w:rPr>
            <w:t>Click or tap to enter a date.</w:t>
          </w:r>
        </w:sdtContent>
      </w:sdt>
      <w:r w:rsidR="006241BD">
        <w:rPr>
          <w:noProof/>
          <w:lang w:bidi="en-US"/>
        </w:rPr>
        <w:t xml:space="preserve"> </w:t>
      </w:r>
      <w:r w:rsidRPr="007A4DF6">
        <w:rPr>
          <w:noProof/>
          <w:lang w:bidi="en-US"/>
        </w:rPr>
        <w:t>unless the DUA is terminated earlier (Exhibit E) or extended (Exhibit F) by mutual written agreement of the parties.</w:t>
      </w:r>
    </w:p>
    <w:p w14:paraId="27527364"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lang w:bidi="en-US"/>
        </w:rPr>
      </w:pPr>
      <w:r>
        <w:rPr>
          <w:noProof/>
          <w:lang w:bidi="en-US"/>
        </w:rPr>
        <w:br w:type="page"/>
      </w:r>
    </w:p>
    <w:p w14:paraId="3B438408" w14:textId="5E48BB9E" w:rsidR="006241BD" w:rsidRDefault="00C806E0" w:rsidP="00850DD6">
      <w:pPr>
        <w:pStyle w:val="Heading2"/>
        <w:rPr>
          <w:noProof/>
          <w:lang w:bidi="en-US"/>
        </w:rPr>
      </w:pPr>
      <w:bookmarkStart w:id="4" w:name="_Toc232424995"/>
      <w:r>
        <w:rPr>
          <w:noProof/>
          <w:lang w:bidi="en-US"/>
        </w:rPr>
        <w:lastRenderedPageBreak/>
        <w:t>Section 1</w:t>
      </w:r>
      <w:r w:rsidR="009F4BA9">
        <w:rPr>
          <w:noProof/>
          <w:lang w:bidi="en-US"/>
        </w:rPr>
        <w:t>.</w:t>
      </w:r>
      <w:r>
        <w:rPr>
          <w:noProof/>
          <w:lang w:bidi="en-US"/>
        </w:rPr>
        <w:t xml:space="preserve"> Attachments and exhibits</w:t>
      </w:r>
      <w:bookmarkEnd w:id="4"/>
    </w:p>
    <w:p w14:paraId="1866A4E3" w14:textId="77777777" w:rsidR="00F02D68" w:rsidRPr="00F02D68" w:rsidRDefault="00F02D68" w:rsidP="00F02D68">
      <w:pPr>
        <w:rPr>
          <w:lang w:bidi="en-US"/>
        </w:rPr>
      </w:pPr>
      <w:r w:rsidRPr="00F02D68">
        <w:rPr>
          <w:lang w:bidi="en-US"/>
        </w:rPr>
        <w:t>The parties mutually agree that the following specified Attachments and Exhibits are part of this DUA:</w:t>
      </w:r>
    </w:p>
    <w:p w14:paraId="34D065CB" w14:textId="2847CAF7" w:rsidR="00F02D68" w:rsidRPr="00F02D68" w:rsidRDefault="00693FC7" w:rsidP="00F02D68">
      <w:pPr>
        <w:rPr>
          <w:lang w:bidi="en-US"/>
        </w:rPr>
      </w:pPr>
      <w:sdt>
        <w:sdtPr>
          <w:rPr>
            <w:lang w:bidi="en-US"/>
          </w:rPr>
          <w:id w:val="1132992207"/>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Attachment 1: Data </w:t>
      </w:r>
      <w:r w:rsidR="00F02D68">
        <w:rPr>
          <w:lang w:bidi="en-US"/>
        </w:rPr>
        <w:t>u</w:t>
      </w:r>
      <w:r w:rsidR="00F02D68" w:rsidRPr="00F02D68">
        <w:rPr>
          <w:lang w:bidi="en-US"/>
        </w:rPr>
        <w:t xml:space="preserve">se </w:t>
      </w:r>
      <w:r w:rsidR="00F02D68">
        <w:rPr>
          <w:lang w:bidi="en-US"/>
        </w:rPr>
        <w:t>a</w:t>
      </w:r>
      <w:r w:rsidR="00F02D68" w:rsidRPr="00F02D68">
        <w:rPr>
          <w:lang w:bidi="en-US"/>
        </w:rPr>
        <w:t xml:space="preserve">greement </w:t>
      </w:r>
      <w:r w:rsidR="00F02D68">
        <w:rPr>
          <w:lang w:bidi="en-US"/>
        </w:rPr>
        <w:t>a</w:t>
      </w:r>
      <w:r w:rsidR="00F02D68" w:rsidRPr="00F02D68">
        <w:rPr>
          <w:lang w:bidi="en-US"/>
        </w:rPr>
        <w:t>mendment(s) (if Applicable)</w:t>
      </w:r>
    </w:p>
    <w:p w14:paraId="39DDE19B" w14:textId="61884813" w:rsidR="00F02D68" w:rsidRPr="00F02D68" w:rsidRDefault="00693FC7" w:rsidP="00F02D68">
      <w:pPr>
        <w:rPr>
          <w:lang w:bidi="en-US"/>
        </w:rPr>
      </w:pPr>
      <w:sdt>
        <w:sdtPr>
          <w:rPr>
            <w:lang w:bidi="en-US"/>
          </w:rPr>
          <w:id w:val="-1976442564"/>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31427F" w:rsidRPr="00F02D68">
        <w:rPr>
          <w:lang w:bidi="en-US"/>
        </w:rPr>
        <w:t xml:space="preserve">Attachment 2: List of </w:t>
      </w:r>
      <w:r w:rsidR="0031427F">
        <w:rPr>
          <w:lang w:bidi="en-US"/>
        </w:rPr>
        <w:t>a</w:t>
      </w:r>
      <w:r w:rsidR="0031427F" w:rsidRPr="00F02D68">
        <w:rPr>
          <w:lang w:bidi="en-US"/>
        </w:rPr>
        <w:t xml:space="preserve">pproved </w:t>
      </w:r>
      <w:r w:rsidR="0031427F">
        <w:rPr>
          <w:lang w:bidi="en-US"/>
        </w:rPr>
        <w:t>d</w:t>
      </w:r>
      <w:r w:rsidR="0031427F" w:rsidRPr="00F02D68">
        <w:rPr>
          <w:lang w:bidi="en-US"/>
        </w:rPr>
        <w:t xml:space="preserve">ata </w:t>
      </w:r>
      <w:r w:rsidR="0031427F">
        <w:rPr>
          <w:lang w:bidi="en-US"/>
        </w:rPr>
        <w:t>e</w:t>
      </w:r>
      <w:r w:rsidR="0031427F" w:rsidRPr="00F02D68">
        <w:rPr>
          <w:lang w:bidi="en-US"/>
        </w:rPr>
        <w:t>lements</w:t>
      </w:r>
      <w:r w:rsidR="009A638D">
        <w:rPr>
          <w:lang w:bidi="en-US"/>
        </w:rPr>
        <w:t xml:space="preserve"> (required)</w:t>
      </w:r>
    </w:p>
    <w:p w14:paraId="1024CE61" w14:textId="47CC1D5A" w:rsidR="00F02D68" w:rsidRPr="00F02D68" w:rsidRDefault="00693FC7" w:rsidP="00F02D68">
      <w:pPr>
        <w:rPr>
          <w:lang w:bidi="en-US"/>
        </w:rPr>
      </w:pPr>
      <w:sdt>
        <w:sdtPr>
          <w:rPr>
            <w:lang w:bidi="en-US"/>
          </w:rPr>
          <w:id w:val="2147390785"/>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Attachment 3: List of </w:t>
      </w:r>
      <w:r w:rsidR="00F02D68">
        <w:rPr>
          <w:lang w:bidi="en-US"/>
        </w:rPr>
        <w:t>a</w:t>
      </w:r>
      <w:r w:rsidR="00F02D68" w:rsidRPr="00F02D68">
        <w:rPr>
          <w:lang w:bidi="en-US"/>
        </w:rPr>
        <w:t xml:space="preserve">uthorized </w:t>
      </w:r>
      <w:r w:rsidR="00F02D68">
        <w:rPr>
          <w:lang w:bidi="en-US"/>
        </w:rPr>
        <w:t>d</w:t>
      </w:r>
      <w:r w:rsidR="00F02D68" w:rsidRPr="00F02D68">
        <w:rPr>
          <w:lang w:bidi="en-US"/>
        </w:rPr>
        <w:t xml:space="preserve">ata </w:t>
      </w:r>
      <w:r w:rsidR="00F02D68">
        <w:rPr>
          <w:lang w:bidi="en-US"/>
        </w:rPr>
        <w:t>u</w:t>
      </w:r>
      <w:r w:rsidR="00F02D68" w:rsidRPr="00F02D68">
        <w:rPr>
          <w:lang w:bidi="en-US"/>
        </w:rPr>
        <w:t>sers</w:t>
      </w:r>
      <w:r w:rsidR="009A638D">
        <w:rPr>
          <w:lang w:bidi="en-US"/>
        </w:rPr>
        <w:t xml:space="preserve"> (required)</w:t>
      </w:r>
    </w:p>
    <w:p w14:paraId="6F0E1542" w14:textId="3EEBC055" w:rsidR="00F02D68" w:rsidRPr="00F02D68" w:rsidRDefault="00693FC7" w:rsidP="00F02D68">
      <w:pPr>
        <w:rPr>
          <w:lang w:bidi="en-US"/>
        </w:rPr>
      </w:pPr>
      <w:sdt>
        <w:sdtPr>
          <w:rPr>
            <w:lang w:bidi="en-US"/>
          </w:rPr>
          <w:id w:val="678005495"/>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A: Approved WA-APCD </w:t>
      </w:r>
      <w:r w:rsidR="00F02D68">
        <w:rPr>
          <w:lang w:bidi="en-US"/>
        </w:rPr>
        <w:t>d</w:t>
      </w:r>
      <w:r w:rsidR="00F02D68" w:rsidRPr="00F02D68">
        <w:rPr>
          <w:lang w:bidi="en-US"/>
        </w:rPr>
        <w:t xml:space="preserve">ata </w:t>
      </w:r>
      <w:r w:rsidR="00F02D68">
        <w:rPr>
          <w:lang w:bidi="en-US"/>
        </w:rPr>
        <w:t>a</w:t>
      </w:r>
      <w:r w:rsidR="00F02D68" w:rsidRPr="00F02D68">
        <w:rPr>
          <w:lang w:bidi="en-US"/>
        </w:rPr>
        <w:t>pplication(s)</w:t>
      </w:r>
      <w:r w:rsidR="009A638D">
        <w:rPr>
          <w:lang w:bidi="en-US"/>
        </w:rPr>
        <w:t xml:space="preserve"> (required)</w:t>
      </w:r>
    </w:p>
    <w:p w14:paraId="0A5283C2" w14:textId="18035B2B" w:rsidR="00F02D68" w:rsidRPr="00F02D68" w:rsidRDefault="00693FC7" w:rsidP="00F02D68">
      <w:pPr>
        <w:rPr>
          <w:lang w:bidi="en-US"/>
        </w:rPr>
      </w:pPr>
      <w:sdt>
        <w:sdtPr>
          <w:rPr>
            <w:lang w:bidi="en-US"/>
          </w:rPr>
          <w:id w:val="-434911329"/>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B: Approved </w:t>
      </w:r>
      <w:r w:rsidR="00F02D68">
        <w:rPr>
          <w:lang w:bidi="en-US"/>
        </w:rPr>
        <w:t>d</w:t>
      </w:r>
      <w:r w:rsidR="00F02D68" w:rsidRPr="00F02D68">
        <w:rPr>
          <w:lang w:bidi="en-US"/>
        </w:rPr>
        <w:t xml:space="preserve">ata </w:t>
      </w:r>
      <w:r w:rsidR="00F02D68">
        <w:rPr>
          <w:lang w:bidi="en-US"/>
        </w:rPr>
        <w:t>m</w:t>
      </w:r>
      <w:r w:rsidR="00F02D68" w:rsidRPr="00F02D68">
        <w:rPr>
          <w:lang w:bidi="en-US"/>
        </w:rPr>
        <w:t xml:space="preserve">anagement </w:t>
      </w:r>
      <w:r w:rsidR="00F02D68">
        <w:rPr>
          <w:lang w:bidi="en-US"/>
        </w:rPr>
        <w:t>p</w:t>
      </w:r>
      <w:r w:rsidR="00F02D68" w:rsidRPr="00F02D68">
        <w:rPr>
          <w:lang w:bidi="en-US"/>
        </w:rPr>
        <w:t>lan</w:t>
      </w:r>
      <w:r w:rsidR="00F02D68">
        <w:rPr>
          <w:lang w:bidi="en-US"/>
        </w:rPr>
        <w:t xml:space="preserve"> (DMP)</w:t>
      </w:r>
      <w:r w:rsidR="00F02D68" w:rsidRPr="00F02D68">
        <w:rPr>
          <w:lang w:bidi="en-US"/>
        </w:rPr>
        <w:t xml:space="preserve"> (</w:t>
      </w:r>
      <w:r w:rsidR="009A638D">
        <w:rPr>
          <w:lang w:bidi="en-US"/>
        </w:rPr>
        <w:t>required</w:t>
      </w:r>
      <w:r w:rsidR="00F02D68" w:rsidRPr="00F02D68">
        <w:rPr>
          <w:lang w:bidi="en-US"/>
        </w:rPr>
        <w:t>)</w:t>
      </w:r>
    </w:p>
    <w:p w14:paraId="1A9569D8" w14:textId="276918B1" w:rsidR="00F02D68" w:rsidRPr="00F02D68" w:rsidRDefault="00693FC7" w:rsidP="00F02D68">
      <w:pPr>
        <w:rPr>
          <w:lang w:bidi="en-US"/>
        </w:rPr>
      </w:pPr>
      <w:sdt>
        <w:sdtPr>
          <w:rPr>
            <w:lang w:bidi="en-US"/>
          </w:rPr>
          <w:id w:val="1697420516"/>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C: Recipient </w:t>
      </w:r>
      <w:r w:rsidR="00F02D68">
        <w:rPr>
          <w:lang w:bidi="en-US"/>
        </w:rPr>
        <w:t>a</w:t>
      </w:r>
      <w:r w:rsidR="00F02D68" w:rsidRPr="00F02D68">
        <w:rPr>
          <w:lang w:bidi="en-US"/>
        </w:rPr>
        <w:t xml:space="preserve">ttestation of WA-APCD </w:t>
      </w:r>
      <w:r w:rsidR="00F02D68">
        <w:rPr>
          <w:lang w:bidi="en-US"/>
        </w:rPr>
        <w:t>r</w:t>
      </w:r>
      <w:r w:rsidR="00F02D68" w:rsidRPr="00F02D68">
        <w:rPr>
          <w:lang w:bidi="en-US"/>
        </w:rPr>
        <w:t xml:space="preserve">ules and </w:t>
      </w:r>
      <w:r w:rsidR="00F02D68">
        <w:rPr>
          <w:lang w:bidi="en-US"/>
        </w:rPr>
        <w:t>p</w:t>
      </w:r>
      <w:r w:rsidR="00F02D68" w:rsidRPr="00F02D68">
        <w:rPr>
          <w:lang w:bidi="en-US"/>
        </w:rPr>
        <w:t>olicies</w:t>
      </w:r>
      <w:r w:rsidR="009A638D">
        <w:rPr>
          <w:lang w:bidi="en-US"/>
        </w:rPr>
        <w:t xml:space="preserve"> (required)</w:t>
      </w:r>
    </w:p>
    <w:p w14:paraId="710A3811" w14:textId="18BB6163" w:rsidR="00F02D68" w:rsidRPr="00F02D68" w:rsidRDefault="00693FC7" w:rsidP="00F02D68">
      <w:pPr>
        <w:rPr>
          <w:lang w:bidi="en-US"/>
        </w:rPr>
      </w:pPr>
      <w:sdt>
        <w:sdtPr>
          <w:rPr>
            <w:lang w:bidi="en-US"/>
          </w:rPr>
          <w:id w:val="1351689379"/>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D: Recipient </w:t>
      </w:r>
      <w:r w:rsidR="00F02D68">
        <w:rPr>
          <w:lang w:bidi="en-US"/>
        </w:rPr>
        <w:t>c</w:t>
      </w:r>
      <w:r w:rsidR="00F02D68" w:rsidRPr="00F02D68">
        <w:rPr>
          <w:lang w:bidi="en-US"/>
        </w:rPr>
        <w:t xml:space="preserve">onfidentiality </w:t>
      </w:r>
      <w:r w:rsidR="00F02D68">
        <w:rPr>
          <w:lang w:bidi="en-US"/>
        </w:rPr>
        <w:t>a</w:t>
      </w:r>
      <w:r w:rsidR="00F02D68" w:rsidRPr="00F02D68">
        <w:rPr>
          <w:lang w:bidi="en-US"/>
        </w:rPr>
        <w:t>greement(s)</w:t>
      </w:r>
      <w:r w:rsidR="002D108C">
        <w:rPr>
          <w:lang w:bidi="en-US"/>
        </w:rPr>
        <w:t xml:space="preserve"> (required)</w:t>
      </w:r>
    </w:p>
    <w:p w14:paraId="3015D1A6" w14:textId="43CDB94F" w:rsidR="00F02D68" w:rsidRPr="00F02D68" w:rsidRDefault="00693FC7" w:rsidP="00F02D68">
      <w:pPr>
        <w:rPr>
          <w:lang w:bidi="en-US"/>
        </w:rPr>
      </w:pPr>
      <w:sdt>
        <w:sdtPr>
          <w:rPr>
            <w:lang w:bidi="en-US"/>
          </w:rPr>
          <w:id w:val="-502120301"/>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E: Certificate of </w:t>
      </w:r>
      <w:r w:rsidR="00F02D68">
        <w:rPr>
          <w:lang w:bidi="en-US"/>
        </w:rPr>
        <w:t>p</w:t>
      </w:r>
      <w:r w:rsidR="00F02D68" w:rsidRPr="00F02D68">
        <w:rPr>
          <w:lang w:bidi="en-US"/>
        </w:rPr>
        <w:t xml:space="preserve">roject </w:t>
      </w:r>
      <w:r w:rsidR="00F02D68">
        <w:rPr>
          <w:lang w:bidi="en-US"/>
        </w:rPr>
        <w:t>c</w:t>
      </w:r>
      <w:r w:rsidR="00F02D68" w:rsidRPr="00F02D68">
        <w:rPr>
          <w:lang w:bidi="en-US"/>
        </w:rPr>
        <w:t xml:space="preserve">ompletion and </w:t>
      </w:r>
      <w:r w:rsidR="00F02D68">
        <w:rPr>
          <w:lang w:bidi="en-US"/>
        </w:rPr>
        <w:t>d</w:t>
      </w:r>
      <w:r w:rsidR="00F02D68" w:rsidRPr="00F02D68">
        <w:rPr>
          <w:lang w:bidi="en-US"/>
        </w:rPr>
        <w:t xml:space="preserve">ata </w:t>
      </w:r>
      <w:r w:rsidR="00F02D68">
        <w:rPr>
          <w:lang w:bidi="en-US"/>
        </w:rPr>
        <w:t>d</w:t>
      </w:r>
      <w:r w:rsidR="00F02D68" w:rsidRPr="00F02D68">
        <w:rPr>
          <w:lang w:bidi="en-US"/>
        </w:rPr>
        <w:t>estruction</w:t>
      </w:r>
      <w:r w:rsidR="002D108C">
        <w:rPr>
          <w:lang w:bidi="en-US"/>
        </w:rPr>
        <w:t xml:space="preserve"> (required </w:t>
      </w:r>
      <w:r w:rsidR="00472F13">
        <w:rPr>
          <w:lang w:bidi="en-US"/>
        </w:rPr>
        <w:t>within 10 business days after DUA term ends</w:t>
      </w:r>
      <w:r w:rsidR="002D108C">
        <w:rPr>
          <w:lang w:bidi="en-US"/>
        </w:rPr>
        <w:t>)</w:t>
      </w:r>
    </w:p>
    <w:p w14:paraId="50188F51" w14:textId="4CBDAA5A" w:rsidR="00F02D68" w:rsidRPr="00F02D68" w:rsidRDefault="00693FC7" w:rsidP="00F02D68">
      <w:pPr>
        <w:rPr>
          <w:lang w:bidi="en-US"/>
        </w:rPr>
      </w:pPr>
      <w:sdt>
        <w:sdtPr>
          <w:rPr>
            <w:lang w:bidi="en-US"/>
          </w:rPr>
          <w:id w:val="1957832155"/>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F: Certificate of </w:t>
      </w:r>
      <w:r w:rsidR="00F02D68">
        <w:rPr>
          <w:lang w:bidi="en-US"/>
        </w:rPr>
        <w:t>c</w:t>
      </w:r>
      <w:r w:rsidR="00F02D68" w:rsidRPr="00F02D68">
        <w:rPr>
          <w:lang w:bidi="en-US"/>
        </w:rPr>
        <w:t xml:space="preserve">ontinued </w:t>
      </w:r>
      <w:r w:rsidR="00F02D68">
        <w:rPr>
          <w:lang w:bidi="en-US"/>
        </w:rPr>
        <w:t>n</w:t>
      </w:r>
      <w:r w:rsidR="00F02D68" w:rsidRPr="00F02D68">
        <w:rPr>
          <w:lang w:bidi="en-US"/>
        </w:rPr>
        <w:t xml:space="preserve">eed and </w:t>
      </w:r>
      <w:r w:rsidR="00F02D68">
        <w:rPr>
          <w:lang w:bidi="en-US"/>
        </w:rPr>
        <w:t>c</w:t>
      </w:r>
      <w:r w:rsidR="00F02D68" w:rsidRPr="00F02D68">
        <w:rPr>
          <w:lang w:bidi="en-US"/>
        </w:rPr>
        <w:t>ompliance</w:t>
      </w:r>
      <w:r w:rsidR="002D108C">
        <w:rPr>
          <w:lang w:bidi="en-US"/>
        </w:rPr>
        <w:t xml:space="preserve"> (if Applicable)</w:t>
      </w:r>
    </w:p>
    <w:p w14:paraId="593EF13D" w14:textId="461EBFC4" w:rsidR="00F02D68" w:rsidRPr="00F02D68" w:rsidRDefault="00693FC7" w:rsidP="00F02D68">
      <w:pPr>
        <w:rPr>
          <w:lang w:bidi="en-US"/>
        </w:rPr>
      </w:pPr>
      <w:sdt>
        <w:sdtPr>
          <w:rPr>
            <w:lang w:bidi="en-US"/>
          </w:rPr>
          <w:id w:val="-1609895658"/>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G: WA-APCD </w:t>
      </w:r>
      <w:r w:rsidR="00F02D68">
        <w:rPr>
          <w:lang w:bidi="en-US"/>
        </w:rPr>
        <w:t>d</w:t>
      </w:r>
      <w:r w:rsidR="00F02D68" w:rsidRPr="00F02D68">
        <w:rPr>
          <w:lang w:bidi="en-US"/>
        </w:rPr>
        <w:t xml:space="preserve">ata </w:t>
      </w:r>
      <w:r w:rsidR="00F02D68">
        <w:rPr>
          <w:lang w:bidi="en-US"/>
        </w:rPr>
        <w:t>a</w:t>
      </w:r>
      <w:r w:rsidR="00F02D68" w:rsidRPr="00F02D68">
        <w:rPr>
          <w:lang w:bidi="en-US"/>
        </w:rPr>
        <w:t xml:space="preserve">ccess </w:t>
      </w:r>
      <w:r w:rsidR="00F02D68">
        <w:rPr>
          <w:lang w:bidi="en-US"/>
        </w:rPr>
        <w:t>f</w:t>
      </w:r>
      <w:r w:rsidR="00F02D68" w:rsidRPr="00F02D68">
        <w:rPr>
          <w:lang w:bidi="en-US"/>
        </w:rPr>
        <w:t xml:space="preserve">ee </w:t>
      </w:r>
      <w:r w:rsidR="002D108C">
        <w:rPr>
          <w:lang w:bidi="en-US"/>
        </w:rPr>
        <w:t>(required)</w:t>
      </w:r>
    </w:p>
    <w:p w14:paraId="5EB990B1" w14:textId="53BC0D11" w:rsidR="00F02D68" w:rsidRPr="00F02D68" w:rsidRDefault="00693FC7" w:rsidP="00F02D68">
      <w:pPr>
        <w:rPr>
          <w:lang w:bidi="en-US"/>
        </w:rPr>
      </w:pPr>
      <w:sdt>
        <w:sdtPr>
          <w:rPr>
            <w:lang w:bidi="en-US"/>
          </w:rPr>
          <w:id w:val="-1048067719"/>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H: Recipient </w:t>
      </w:r>
      <w:r w:rsidR="00F02D68">
        <w:rPr>
          <w:lang w:bidi="en-US"/>
        </w:rPr>
        <w:t>d</w:t>
      </w:r>
      <w:r w:rsidR="00F02D68" w:rsidRPr="00F02D68">
        <w:rPr>
          <w:lang w:bidi="en-US"/>
        </w:rPr>
        <w:t xml:space="preserve">ata </w:t>
      </w:r>
      <w:r w:rsidR="00F02D68">
        <w:rPr>
          <w:lang w:bidi="en-US"/>
        </w:rPr>
        <w:t>o</w:t>
      </w:r>
      <w:r w:rsidR="00F02D68" w:rsidRPr="00F02D68">
        <w:rPr>
          <w:lang w:bidi="en-US"/>
        </w:rPr>
        <w:t>utput</w:t>
      </w:r>
      <w:r w:rsidR="002D108C">
        <w:rPr>
          <w:lang w:bidi="en-US"/>
        </w:rPr>
        <w:t xml:space="preserve"> (required)</w:t>
      </w:r>
    </w:p>
    <w:p w14:paraId="0FF0C6D9" w14:textId="25386E4E" w:rsidR="00F02D68" w:rsidRPr="00F02D68" w:rsidRDefault="00693FC7" w:rsidP="00F02D68">
      <w:pPr>
        <w:rPr>
          <w:lang w:bidi="en-US"/>
        </w:rPr>
      </w:pPr>
      <w:sdt>
        <w:sdtPr>
          <w:rPr>
            <w:lang w:bidi="en-US"/>
          </w:rPr>
          <w:id w:val="610867855"/>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I: Analytic Enclave </w:t>
      </w:r>
      <w:r w:rsidR="00F02D68">
        <w:rPr>
          <w:lang w:bidi="en-US"/>
        </w:rPr>
        <w:t>u</w:t>
      </w:r>
      <w:r w:rsidR="00F02D68" w:rsidRPr="00F02D68">
        <w:rPr>
          <w:lang w:bidi="en-US"/>
        </w:rPr>
        <w:t xml:space="preserve">ser </w:t>
      </w:r>
      <w:r w:rsidR="00F02D68">
        <w:rPr>
          <w:lang w:bidi="en-US"/>
        </w:rPr>
        <w:t>a</w:t>
      </w:r>
      <w:r w:rsidR="00F02D68" w:rsidRPr="00F02D68">
        <w:rPr>
          <w:lang w:bidi="en-US"/>
        </w:rPr>
        <w:t xml:space="preserve">uthentication </w:t>
      </w:r>
      <w:r w:rsidR="00F02D68">
        <w:rPr>
          <w:lang w:bidi="en-US"/>
        </w:rPr>
        <w:t>a</w:t>
      </w:r>
      <w:r w:rsidR="00F02D68" w:rsidRPr="00F02D68">
        <w:rPr>
          <w:lang w:bidi="en-US"/>
        </w:rPr>
        <w:t>greement</w:t>
      </w:r>
      <w:r w:rsidR="002D108C">
        <w:rPr>
          <w:lang w:bidi="en-US"/>
        </w:rPr>
        <w:t xml:space="preserve"> (if Applicable)</w:t>
      </w:r>
    </w:p>
    <w:p w14:paraId="23091F91" w14:textId="50EF5451" w:rsidR="00F02D68" w:rsidRPr="00F02D68" w:rsidRDefault="00693FC7" w:rsidP="00F02D68">
      <w:pPr>
        <w:rPr>
          <w:lang w:bidi="en-US"/>
        </w:rPr>
      </w:pPr>
      <w:sdt>
        <w:sdtPr>
          <w:rPr>
            <w:lang w:bidi="en-US"/>
          </w:rPr>
          <w:id w:val="-1532025203"/>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Exhibit J: Analytic Enclave </w:t>
      </w:r>
      <w:r w:rsidR="00F02D68">
        <w:rPr>
          <w:lang w:bidi="en-US"/>
        </w:rPr>
        <w:t>d</w:t>
      </w:r>
      <w:r w:rsidR="00F02D68" w:rsidRPr="00F02D68">
        <w:rPr>
          <w:lang w:bidi="en-US"/>
        </w:rPr>
        <w:t xml:space="preserve">ata </w:t>
      </w:r>
      <w:r w:rsidR="00F02D68">
        <w:rPr>
          <w:lang w:bidi="en-US"/>
        </w:rPr>
        <w:t>d</w:t>
      </w:r>
      <w:r w:rsidR="00F02D68" w:rsidRPr="00F02D68">
        <w:rPr>
          <w:lang w:bidi="en-US"/>
        </w:rPr>
        <w:t>ownloads</w:t>
      </w:r>
      <w:r w:rsidR="002D108C">
        <w:rPr>
          <w:lang w:bidi="en-US"/>
        </w:rPr>
        <w:t xml:space="preserve"> (if Applicable)</w:t>
      </w:r>
    </w:p>
    <w:p w14:paraId="300CC203" w14:textId="0BAFD740" w:rsidR="00F02D68" w:rsidRPr="00F02D68" w:rsidRDefault="00693FC7" w:rsidP="00F02D68">
      <w:pPr>
        <w:rPr>
          <w:lang w:bidi="en-US"/>
        </w:rPr>
      </w:pPr>
      <w:sdt>
        <w:sdtPr>
          <w:rPr>
            <w:lang w:bidi="en-US"/>
          </w:rPr>
          <w:id w:val="355005213"/>
          <w14:checkbox>
            <w14:checked w14:val="0"/>
            <w14:checkedState w14:val="2612" w14:font="MS Gothic"/>
            <w14:uncheckedState w14:val="2610" w14:font="MS Gothic"/>
          </w14:checkbox>
        </w:sdtPr>
        <w:sdtEndPr/>
        <w:sdtContent>
          <w:r w:rsidR="00F02D68">
            <w:rPr>
              <w:rFonts w:ascii="MS Gothic" w:eastAsia="MS Gothic" w:hAnsi="MS Gothic" w:hint="eastAsia"/>
              <w:lang w:bidi="en-US"/>
            </w:rPr>
            <w:t>☐</w:t>
          </w:r>
        </w:sdtContent>
      </w:sdt>
      <w:r w:rsidR="00F02D68">
        <w:rPr>
          <w:lang w:bidi="en-US"/>
        </w:rPr>
        <w:t xml:space="preserve"> </w:t>
      </w:r>
      <w:r w:rsidR="00F02D68" w:rsidRPr="00F02D68">
        <w:rPr>
          <w:lang w:bidi="en-US"/>
        </w:rPr>
        <w:t xml:space="preserve">Other: </w:t>
      </w:r>
      <w:sdt>
        <w:sdtPr>
          <w:rPr>
            <w:lang w:bidi="en-US"/>
          </w:rPr>
          <w:id w:val="-901601204"/>
          <w:placeholder>
            <w:docPart w:val="C0261D9C5160464C85A468378B30059B"/>
          </w:placeholder>
          <w:showingPlcHdr/>
        </w:sdtPr>
        <w:sdtEndPr/>
        <w:sdtContent>
          <w:r w:rsidR="00F02D68" w:rsidRPr="00CE2327">
            <w:rPr>
              <w:rStyle w:val="PlaceholderText"/>
              <w:highlight w:val="yellow"/>
            </w:rPr>
            <w:t>Click or tap here to enter text.</w:t>
          </w:r>
        </w:sdtContent>
      </w:sdt>
    </w:p>
    <w:p w14:paraId="0E1C7B04" w14:textId="0127B62E" w:rsidR="009638E2" w:rsidRDefault="00FA3A08" w:rsidP="009638E2">
      <w:pPr>
        <w:pStyle w:val="Heading3"/>
        <w:rPr>
          <w:noProof/>
          <w:lang w:bidi="en-US"/>
        </w:rPr>
      </w:pPr>
      <w:bookmarkStart w:id="5" w:name="_Toc232424996"/>
      <w:r w:rsidRPr="00FA3A08">
        <w:rPr>
          <w:noProof/>
          <w:lang w:bidi="en-US"/>
        </w:rPr>
        <w:t xml:space="preserve">Covered </w:t>
      </w:r>
      <w:r w:rsidR="00FD0E5D">
        <w:rPr>
          <w:noProof/>
          <w:lang w:bidi="en-US"/>
        </w:rPr>
        <w:t>p</w:t>
      </w:r>
      <w:r w:rsidRPr="00FA3A08">
        <w:rPr>
          <w:noProof/>
          <w:lang w:bidi="en-US"/>
        </w:rPr>
        <w:t>roject(s)</w:t>
      </w:r>
      <w:bookmarkEnd w:id="5"/>
    </w:p>
    <w:p w14:paraId="783F18B7" w14:textId="30A03BA2" w:rsidR="00FA3A08" w:rsidRDefault="00FA3A08" w:rsidP="00FA3A08">
      <w:pPr>
        <w:rPr>
          <w:b/>
          <w:noProof/>
          <w:lang w:bidi="en-US"/>
        </w:rPr>
      </w:pPr>
      <w:r w:rsidRPr="00FA3A08">
        <w:rPr>
          <w:noProof/>
          <w:lang w:bidi="en-US"/>
        </w:rPr>
        <w:t>This DUA governs data release for the following project(s) entitled:</w:t>
      </w:r>
    </w:p>
    <w:sdt>
      <w:sdtPr>
        <w:rPr>
          <w:b/>
          <w:noProof/>
          <w:lang w:bidi="en-US"/>
        </w:rPr>
        <w:id w:val="1183405254"/>
        <w:placeholder>
          <w:docPart w:val="E8B607261AD147B9998222283316110A"/>
        </w:placeholder>
        <w:showingPlcHdr/>
      </w:sdtPr>
      <w:sdtEndPr/>
      <w:sdtContent>
        <w:p w14:paraId="7FC49AD4" w14:textId="4441E383" w:rsidR="00FA1C2E" w:rsidRPr="00FA3A08" w:rsidRDefault="00FA1C2E" w:rsidP="00FA3A08">
          <w:pPr>
            <w:rPr>
              <w:b/>
              <w:noProof/>
              <w:lang w:bidi="en-US"/>
            </w:rPr>
          </w:pPr>
          <w:r w:rsidRPr="00CE2327">
            <w:rPr>
              <w:rStyle w:val="PlaceholderText"/>
              <w:highlight w:val="yellow"/>
            </w:rPr>
            <w:t>Click or tap here to enter text.</w:t>
          </w:r>
        </w:p>
      </w:sdtContent>
    </w:sdt>
    <w:p w14:paraId="27A42A61" w14:textId="77777777" w:rsidR="00FA3A08" w:rsidRPr="00FA3A08" w:rsidRDefault="00FA3A08" w:rsidP="00FA3A08">
      <w:pPr>
        <w:rPr>
          <w:bCs/>
          <w:noProof/>
          <w:lang w:bidi="en-US"/>
        </w:rPr>
      </w:pPr>
      <w:r w:rsidRPr="00FA3A08">
        <w:rPr>
          <w:bCs/>
          <w:noProof/>
          <w:lang w:bidi="en-US"/>
        </w:rPr>
        <w:t xml:space="preserve">Identified in the Data Application(s) approved by the LO and incorporated into this DUA as </w:t>
      </w:r>
      <w:r w:rsidRPr="00953D58">
        <w:rPr>
          <w:rStyle w:val="Strong"/>
        </w:rPr>
        <w:t>Exhibit A</w:t>
      </w:r>
      <w:r w:rsidRPr="00FA3A08">
        <w:rPr>
          <w:bCs/>
          <w:noProof/>
          <w:lang w:bidi="en-US"/>
        </w:rPr>
        <w:t>.</w:t>
      </w:r>
    </w:p>
    <w:p w14:paraId="5FFA957E" w14:textId="77777777" w:rsidR="00FA3A08" w:rsidRPr="00FA3A08" w:rsidRDefault="00FA3A08" w:rsidP="00FA3A08">
      <w:pPr>
        <w:rPr>
          <w:noProof/>
          <w:lang w:bidi="en-US"/>
        </w:rPr>
      </w:pPr>
      <w:r w:rsidRPr="00FA3A08">
        <w:rPr>
          <w:noProof/>
          <w:lang w:bidi="en-US"/>
        </w:rPr>
        <w:t>The Recipient represents that the facts and statements made in each Data Application, Data Management Plan, and other documents submitted to the LO in support of each Data Application are complete and accurate. The Recipient affirms that the requested Data under each Data Application is the minimum necessary to complete the Project set forth in that Data Application.</w:t>
      </w:r>
    </w:p>
    <w:p w14:paraId="2B45DCD7" w14:textId="77777777" w:rsidR="00FA3A08" w:rsidRPr="00FA3A08" w:rsidRDefault="00FA3A08" w:rsidP="00FA3A08">
      <w:pPr>
        <w:rPr>
          <w:noProof/>
          <w:lang w:bidi="en-US"/>
        </w:rPr>
      </w:pPr>
      <w:r w:rsidRPr="00FA3A08">
        <w:rPr>
          <w:b/>
          <w:noProof/>
          <w:lang w:bidi="en-US"/>
        </w:rPr>
        <w:t>Requested Data Elements.</w:t>
      </w:r>
      <w:r w:rsidRPr="00FA3A08">
        <w:rPr>
          <w:noProof/>
          <w:lang w:bidi="en-US"/>
        </w:rPr>
        <w:t xml:space="preserve"> This DUA governs access to the WA-APCD Data specified in </w:t>
      </w:r>
      <w:r w:rsidRPr="00A172F8">
        <w:rPr>
          <w:rStyle w:val="Strong"/>
        </w:rPr>
        <w:t>Attachment 2</w:t>
      </w:r>
      <w:r w:rsidRPr="00FA3A08">
        <w:rPr>
          <w:noProof/>
          <w:lang w:bidi="en-US"/>
        </w:rPr>
        <w:t>.</w:t>
      </w:r>
    </w:p>
    <w:p w14:paraId="3235E452" w14:textId="77777777" w:rsidR="00FA3A08" w:rsidRPr="00FA3A08" w:rsidRDefault="00FA3A08" w:rsidP="00FA3A08">
      <w:pPr>
        <w:rPr>
          <w:noProof/>
          <w:lang w:bidi="en-US"/>
        </w:rPr>
      </w:pPr>
      <w:r w:rsidRPr="00FA3A08">
        <w:rPr>
          <w:b/>
          <w:bCs/>
          <w:noProof/>
          <w:lang w:bidi="en-US"/>
        </w:rPr>
        <w:t>Authorized Data Users.</w:t>
      </w:r>
      <w:r w:rsidRPr="00FA3A08">
        <w:rPr>
          <w:noProof/>
          <w:lang w:bidi="en-US"/>
        </w:rPr>
        <w:t xml:space="preserve"> An “Authorized Data User” refers to the Recipient, Recipient employees, and Additional Organization (any Recipient contractors or agents or other third party) employees who are entrusted to access and use the Data and whose signed Confidentiality Agreement is on file with the LO. Authorized Data Users are listed in </w:t>
      </w:r>
      <w:r w:rsidRPr="00472F13">
        <w:rPr>
          <w:b/>
          <w:bCs/>
          <w:noProof/>
          <w:lang w:bidi="en-US"/>
        </w:rPr>
        <w:t>Attachment 3</w:t>
      </w:r>
      <w:r w:rsidRPr="00FA3A08">
        <w:rPr>
          <w:noProof/>
          <w:lang w:bidi="en-US"/>
        </w:rPr>
        <w:t xml:space="preserve"> of this DUA. Recipient shall ensure that all Authorized Data Users execute a Confidentiality Agreement prior to accessing WA-APCD Data. These executed Confidentiality Agreements (</w:t>
      </w:r>
      <w:r w:rsidRPr="00A172F8">
        <w:rPr>
          <w:rStyle w:val="Strong"/>
        </w:rPr>
        <w:t>Exhibit D</w:t>
      </w:r>
      <w:r w:rsidRPr="00FA3A08">
        <w:rPr>
          <w:noProof/>
          <w:lang w:bidi="en-US"/>
        </w:rPr>
        <w:t>) are incorporated in this DUA.</w:t>
      </w:r>
    </w:p>
    <w:p w14:paraId="03198AA9" w14:textId="11496797" w:rsidR="00460252" w:rsidRDefault="00FA3A08" w:rsidP="00460252">
      <w:pPr>
        <w:rPr>
          <w:rFonts w:asciiTheme="majorHAnsi" w:eastAsiaTheme="majorEastAsia" w:hAnsiTheme="majorHAnsi" w:cstheme="majorBidi"/>
          <w:noProof/>
          <w:color w:val="000000" w:themeColor="text1"/>
          <w:sz w:val="32"/>
          <w:szCs w:val="26"/>
        </w:rPr>
      </w:pPr>
      <w:r w:rsidRPr="00FA3A08">
        <w:rPr>
          <w:noProof/>
          <w:lang w:bidi="en-US"/>
        </w:rPr>
        <w:t xml:space="preserve">Recipient shall ensure that all Authorized Data Users comply with the same restrictions and conditions that apply to the Recipient under this DUA and agree to follow the data privacy, security, and protection requirements, prior to being granted access to the Data. The Recipient will notify the LO when an individual leaves or joins the Project. The Recipient must obtain written approval from the LO to add an Authorized Data </w:t>
      </w:r>
      <w:r w:rsidRPr="00FA3A08">
        <w:rPr>
          <w:noProof/>
          <w:lang w:bidi="en-US"/>
        </w:rPr>
        <w:lastRenderedPageBreak/>
        <w:t>User prior to granting such individual access to the Data. New Authorized Data Users must sign a Confidentiality Agreement (</w:t>
      </w:r>
      <w:r w:rsidRPr="00472F13">
        <w:rPr>
          <w:b/>
          <w:bCs/>
          <w:noProof/>
          <w:lang w:bidi="en-US"/>
        </w:rPr>
        <w:t>Exhibit D</w:t>
      </w:r>
      <w:r w:rsidRPr="00FA3A08">
        <w:rPr>
          <w:noProof/>
          <w:lang w:bidi="en-US"/>
        </w:rPr>
        <w:t>), a copy of which must be delivered to the LO in advance of accessing the Data.</w:t>
      </w:r>
    </w:p>
    <w:p w14:paraId="20EDB3ED"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7A2958D1" w14:textId="212198C0" w:rsidR="00C806E0" w:rsidRDefault="00C806E0" w:rsidP="00850DD6">
      <w:pPr>
        <w:pStyle w:val="Heading2"/>
        <w:rPr>
          <w:noProof/>
        </w:rPr>
      </w:pPr>
      <w:bookmarkStart w:id="6" w:name="_Toc232424997"/>
      <w:r>
        <w:rPr>
          <w:noProof/>
        </w:rPr>
        <w:lastRenderedPageBreak/>
        <w:t>Section 2</w:t>
      </w:r>
      <w:r w:rsidR="009F4BA9">
        <w:rPr>
          <w:noProof/>
        </w:rPr>
        <w:t>.</w:t>
      </w:r>
      <w:r>
        <w:rPr>
          <w:noProof/>
        </w:rPr>
        <w:t xml:space="preserve"> Permitted data uses and purposes</w:t>
      </w:r>
      <w:bookmarkEnd w:id="6"/>
    </w:p>
    <w:p w14:paraId="1F5FED1A" w14:textId="77777777" w:rsidR="00810ED0" w:rsidRPr="00810ED0" w:rsidRDefault="00810ED0" w:rsidP="00810ED0">
      <w:pPr>
        <w:rPr>
          <w:lang w:bidi="en-US"/>
        </w:rPr>
      </w:pPr>
      <w:r w:rsidRPr="00810ED0">
        <w:rPr>
          <w:lang w:bidi="en-US"/>
        </w:rPr>
        <w:t>The Recipient agrees that:</w:t>
      </w:r>
    </w:p>
    <w:p w14:paraId="3E17B571" w14:textId="61C98188" w:rsidR="00810ED0" w:rsidRPr="00810ED0" w:rsidRDefault="00810ED0" w:rsidP="00C90769">
      <w:pPr>
        <w:pStyle w:val="ListParagraph"/>
        <w:numPr>
          <w:ilvl w:val="0"/>
          <w:numId w:val="18"/>
        </w:numPr>
        <w:rPr>
          <w:lang w:bidi="en-US"/>
        </w:rPr>
      </w:pPr>
      <w:r w:rsidRPr="00810ED0">
        <w:rPr>
          <w:lang w:bidi="en-US"/>
        </w:rPr>
        <w:t>The Data are confidential information</w:t>
      </w:r>
      <w:r w:rsidR="00C24616">
        <w:rPr>
          <w:lang w:bidi="en-US"/>
        </w:rPr>
        <w:t>,</w:t>
      </w:r>
      <w:r w:rsidRPr="00810ED0">
        <w:rPr>
          <w:lang w:bidi="en-US"/>
        </w:rPr>
        <w:t xml:space="preserve"> and the Recipient will maintain Data confidentiality.</w:t>
      </w:r>
    </w:p>
    <w:p w14:paraId="2E989654" w14:textId="77777777" w:rsidR="00810ED0" w:rsidRPr="00810ED0" w:rsidRDefault="00810ED0" w:rsidP="00C90769">
      <w:pPr>
        <w:pStyle w:val="ListParagraph"/>
        <w:numPr>
          <w:ilvl w:val="0"/>
          <w:numId w:val="18"/>
        </w:numPr>
        <w:rPr>
          <w:lang w:bidi="en-US"/>
        </w:rPr>
      </w:pPr>
      <w:r w:rsidRPr="00810ED0">
        <w:rPr>
          <w:lang w:bidi="en-US"/>
        </w:rPr>
        <w:t xml:space="preserve">The Data will be used only for the purpose described in </w:t>
      </w:r>
      <w:r w:rsidRPr="00953D58">
        <w:rPr>
          <w:rStyle w:val="Strong"/>
        </w:rPr>
        <w:t>Exhibit H</w:t>
      </w:r>
      <w:r w:rsidRPr="00810ED0">
        <w:rPr>
          <w:lang w:bidi="en-US"/>
        </w:rPr>
        <w:t xml:space="preserve">.  Recipient must request an amendment to this Agreement for any use that is a material deviation from these Data uses. </w:t>
      </w:r>
    </w:p>
    <w:p w14:paraId="2ECBEC09" w14:textId="77777777" w:rsidR="00810ED0" w:rsidRPr="00810ED0" w:rsidRDefault="00810ED0" w:rsidP="00C90769">
      <w:pPr>
        <w:pStyle w:val="ListParagraph"/>
        <w:numPr>
          <w:ilvl w:val="0"/>
          <w:numId w:val="18"/>
        </w:numPr>
        <w:rPr>
          <w:lang w:bidi="en-US"/>
        </w:rPr>
      </w:pPr>
      <w:r w:rsidRPr="00810ED0">
        <w:rPr>
          <w:lang w:bidi="en-US"/>
        </w:rPr>
        <w:t>The Recipient may not use or reuse, disclose, market, release, show, sell, rent, lease, loan or otherwise grant access to the Data or its derivatives except as expressly permitted by the DUA, or as the LO may authorize in writing or as otherwise required by law, in which case Recipient shall promptly notify the LO.</w:t>
      </w:r>
    </w:p>
    <w:p w14:paraId="602ACEBD" w14:textId="6A5D6819" w:rsidR="00810ED0" w:rsidRPr="00810ED0" w:rsidRDefault="00810ED0" w:rsidP="00C90769">
      <w:pPr>
        <w:pStyle w:val="ListParagraph"/>
        <w:numPr>
          <w:ilvl w:val="0"/>
          <w:numId w:val="18"/>
        </w:numPr>
        <w:rPr>
          <w:lang w:bidi="en-US"/>
        </w:rPr>
      </w:pPr>
      <w:r w:rsidRPr="00810ED0">
        <w:rPr>
          <w:lang w:bidi="en-US"/>
        </w:rPr>
        <w:t>Use of the Data, or any derivative thereof, for a project other than the one described in this DUA and the Data Application, must be approved by the LO through a separate application process.</w:t>
      </w:r>
    </w:p>
    <w:p w14:paraId="65234517" w14:textId="77777777" w:rsidR="00810ED0" w:rsidRPr="00810ED0" w:rsidRDefault="00810ED0" w:rsidP="00C90769">
      <w:pPr>
        <w:pStyle w:val="ListParagraph"/>
        <w:numPr>
          <w:ilvl w:val="0"/>
          <w:numId w:val="18"/>
        </w:numPr>
        <w:rPr>
          <w:lang w:bidi="en-US"/>
        </w:rPr>
      </w:pPr>
      <w:r w:rsidRPr="00810ED0">
        <w:rPr>
          <w:lang w:bidi="en-US"/>
        </w:rPr>
        <w:t>If Recipient is obtaining the Data for research, Recipient’s use and disclosure will be compliant with both this DUA and the research protocol approved by an institutional review board.</w:t>
      </w:r>
    </w:p>
    <w:p w14:paraId="4BAA5927" w14:textId="77777777" w:rsidR="00810ED0" w:rsidRPr="00810ED0" w:rsidRDefault="00810ED0" w:rsidP="00810ED0">
      <w:pPr>
        <w:rPr>
          <w:lang w:bidi="en-US"/>
        </w:rPr>
      </w:pPr>
      <w:r w:rsidRPr="00810ED0">
        <w:rPr>
          <w:b/>
          <w:lang w:bidi="en-US"/>
        </w:rPr>
        <w:t xml:space="preserve">No Identification or contact of Individuals. </w:t>
      </w:r>
      <w:r w:rsidRPr="00810ED0">
        <w:rPr>
          <w:lang w:bidi="en-US"/>
        </w:rPr>
        <w:t xml:space="preserve">Absent express written authorization from the LO, the Recipient shall not attempt to link records included in the WA-APCD Data to any other information. An approved Data Application that includes the linkage of specific elements or files constitutes express written authorization from the LO to link files as described in that Data Application only. </w:t>
      </w:r>
      <w:r w:rsidRPr="00810ED0">
        <w:rPr>
          <w:rStyle w:val="Strong"/>
          <w:lang w:bidi="en-US"/>
        </w:rPr>
        <w:t>The Recipient shall not use the WA-APCD Data to attempt to deduce an individual’s identity or contact individuals (patients, providers, payers, etc.).</w:t>
      </w:r>
    </w:p>
    <w:p w14:paraId="05F13079" w14:textId="54139A88" w:rsidR="00460252" w:rsidRDefault="00810ED0" w:rsidP="00460252">
      <w:pPr>
        <w:rPr>
          <w:rFonts w:asciiTheme="majorHAnsi" w:eastAsiaTheme="majorEastAsia" w:hAnsiTheme="majorHAnsi" w:cstheme="majorBidi"/>
          <w:noProof/>
          <w:color w:val="000000" w:themeColor="text1"/>
          <w:sz w:val="32"/>
          <w:szCs w:val="26"/>
        </w:rPr>
      </w:pPr>
      <w:r w:rsidRPr="00810ED0">
        <w:rPr>
          <w:lang w:bidi="en-US"/>
        </w:rPr>
        <w:t>The Recipient shall not disclose to anyone who is not listed as Authorized Data User on this DUA any direct findings, listings, or information derived from the Data, with or without direct identifiers.</w:t>
      </w:r>
    </w:p>
    <w:p w14:paraId="0A79697B"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20E7D729" w14:textId="5A1C4B16" w:rsidR="00C806E0" w:rsidRDefault="001A2B07" w:rsidP="00850DD6">
      <w:pPr>
        <w:pStyle w:val="Heading2"/>
        <w:rPr>
          <w:noProof/>
        </w:rPr>
      </w:pPr>
      <w:bookmarkStart w:id="7" w:name="_Toc232424998"/>
      <w:r>
        <w:rPr>
          <w:noProof/>
        </w:rPr>
        <w:lastRenderedPageBreak/>
        <w:t>Section 3</w:t>
      </w:r>
      <w:r w:rsidR="009F4BA9">
        <w:rPr>
          <w:noProof/>
        </w:rPr>
        <w:t>.</w:t>
      </w:r>
      <w:r>
        <w:rPr>
          <w:noProof/>
        </w:rPr>
        <w:t xml:space="preserve"> Data analysis and display</w:t>
      </w:r>
      <w:bookmarkEnd w:id="7"/>
    </w:p>
    <w:p w14:paraId="44047AB0" w14:textId="18ED39E0" w:rsidR="00AE74FE" w:rsidRPr="00AE74FE" w:rsidRDefault="00AE74FE" w:rsidP="00AE74FE">
      <w:pPr>
        <w:rPr>
          <w:lang w:bidi="en-US"/>
        </w:rPr>
      </w:pPr>
      <w:r w:rsidRPr="00AE74FE">
        <w:rPr>
          <w:b/>
          <w:lang w:bidi="en-US"/>
        </w:rPr>
        <w:t>Cell Suppression Guideline.</w:t>
      </w:r>
      <w:r w:rsidRPr="00AE74FE">
        <w:rPr>
          <w:lang w:bidi="en-US"/>
        </w:rPr>
        <w:t xml:space="preserve"> The Recipient agrees that any use of WA-APCD Data in the creation of any Data output (manuscript, table, chart, study, report, etc.) that is shared with anyone who is not an Authorized Data User shall adhere to the following minimum thresholds. No cell size less than 11 may be displayed (such as, but not limited to admittances, discharges, patients, services). Also, no use of percentages or other mathematical formulas may be used if they result in the disclosure of a cell less than 11. Data output and analytics must use complementary cell suppression techniques to ensure that cells with fewer than 11 observations cannot be used to identify an individual person by manipulating Data output (e.g., in adjacent rows, columns or other manipulations). Information that could be used alone or in combination with other information to identify an individual shall not be published in any form. The calculation and display of </w:t>
      </w:r>
      <w:r w:rsidR="00C52CB1">
        <w:rPr>
          <w:lang w:bidi="en-US"/>
        </w:rPr>
        <w:t>information</w:t>
      </w:r>
      <w:r w:rsidRPr="00AE74FE">
        <w:rPr>
          <w:lang w:bidi="en-US"/>
        </w:rPr>
        <w:t xml:space="preserve"> must adhere to reporting guidelines in </w:t>
      </w:r>
      <w:hyperlink r:id="rId8" w:history="1">
        <w:r w:rsidRPr="00AE74FE">
          <w:rPr>
            <w:rStyle w:val="Hyperlink"/>
            <w:rFonts w:asciiTheme="minorHAnsi" w:hAnsiTheme="minorHAnsi"/>
            <w:lang w:bidi="en-US"/>
          </w:rPr>
          <w:t>Chapter 182-70 WAC</w:t>
        </w:r>
      </w:hyperlink>
      <w:r w:rsidRPr="00AE74FE">
        <w:rPr>
          <w:lang w:bidi="en-US"/>
        </w:rPr>
        <w:t>.</w:t>
      </w:r>
    </w:p>
    <w:p w14:paraId="7AE39C1C" w14:textId="440AC2CE" w:rsidR="00AE74FE" w:rsidRPr="00AE74FE" w:rsidRDefault="00AE74FE" w:rsidP="00AE74FE">
      <w:pPr>
        <w:rPr>
          <w:lang w:bidi="en-US"/>
        </w:rPr>
      </w:pPr>
      <w:r w:rsidRPr="00AE74FE">
        <w:rPr>
          <w:b/>
          <w:lang w:bidi="en-US"/>
        </w:rPr>
        <w:t>Data Output.</w:t>
      </w:r>
      <w:r w:rsidRPr="00AE74FE">
        <w:rPr>
          <w:lang w:bidi="en-US"/>
        </w:rPr>
        <w:t xml:space="preserve"> The Recipient warrants that it has provided a list of all intended Data output (e.g. data, reports, manuscripts, or other Project products) that it plans to derive from the WA-APCD Data, and that this list is now attached as </w:t>
      </w:r>
      <w:r w:rsidRPr="00953D58">
        <w:rPr>
          <w:rStyle w:val="Strong"/>
        </w:rPr>
        <w:t>Exhibit H</w:t>
      </w:r>
      <w:r w:rsidRPr="00AE74FE">
        <w:rPr>
          <w:lang w:bidi="en-US"/>
        </w:rPr>
        <w:t xml:space="preserve">. Additionally, Recipient agrees to obtain pre-approval from the LO prior to the disclosure of designated Data output as listed in </w:t>
      </w:r>
      <w:r w:rsidRPr="00953D58">
        <w:rPr>
          <w:rStyle w:val="Strong"/>
        </w:rPr>
        <w:t>Exhibit H</w:t>
      </w:r>
      <w:r w:rsidRPr="00AE74FE">
        <w:rPr>
          <w:lang w:bidi="en-US"/>
        </w:rPr>
        <w:t xml:space="preserve"> to anyone other than Authorized Data Users. These cases include but are not limited </w:t>
      </w:r>
      <w:proofErr w:type="gramStart"/>
      <w:r w:rsidRPr="00AE74FE">
        <w:rPr>
          <w:lang w:bidi="en-US"/>
        </w:rPr>
        <w:t>to:</w:t>
      </w:r>
      <w:proofErr w:type="gramEnd"/>
      <w:r w:rsidRPr="00AE74FE">
        <w:rPr>
          <w:lang w:bidi="en-US"/>
        </w:rPr>
        <w:t xml:space="preserve"> use of direct identifiers, data reseller/derivative products</w:t>
      </w:r>
      <w:r w:rsidR="00C52CB1">
        <w:rPr>
          <w:lang w:bidi="en-US"/>
        </w:rPr>
        <w:t>,</w:t>
      </w:r>
      <w:r w:rsidRPr="00AE74FE">
        <w:rPr>
          <w:lang w:bidi="en-US"/>
        </w:rPr>
        <w:t xml:space="preserve"> and uses that </w:t>
      </w:r>
      <w:proofErr w:type="gramStart"/>
      <w:r w:rsidRPr="00AE74FE">
        <w:rPr>
          <w:lang w:bidi="en-US"/>
        </w:rPr>
        <w:t>involves</w:t>
      </w:r>
      <w:proofErr w:type="gramEnd"/>
      <w:r w:rsidRPr="00AE74FE">
        <w:rPr>
          <w:lang w:bidi="en-US"/>
        </w:rPr>
        <w:t xml:space="preserve"> linking WA APCD Data to any other information. The LO will complete its Data output pre-approval </w:t>
      </w:r>
      <w:r w:rsidR="00C52CB1">
        <w:rPr>
          <w:lang w:bidi="en-US"/>
        </w:rPr>
        <w:t xml:space="preserve">assessment </w:t>
      </w:r>
      <w:r w:rsidRPr="00AE74FE">
        <w:rPr>
          <w:lang w:bidi="en-US"/>
        </w:rPr>
        <w:t>within four weeks of receipt to confirm that:</w:t>
      </w:r>
    </w:p>
    <w:p w14:paraId="08E8C6C7" w14:textId="77777777" w:rsidR="00AE74FE" w:rsidRPr="00AE74FE" w:rsidRDefault="00AE74FE" w:rsidP="00C90769">
      <w:pPr>
        <w:pStyle w:val="ListParagraph"/>
        <w:numPr>
          <w:ilvl w:val="0"/>
          <w:numId w:val="19"/>
        </w:numPr>
        <w:rPr>
          <w:lang w:bidi="en-US"/>
        </w:rPr>
      </w:pPr>
      <w:r w:rsidRPr="00AE74FE">
        <w:rPr>
          <w:lang w:bidi="en-US"/>
        </w:rPr>
        <w:t>The Recipient organization is compliant with minimum cell size and complementary cell suppression rules;</w:t>
      </w:r>
    </w:p>
    <w:p w14:paraId="651E6348" w14:textId="77777777" w:rsidR="00AE74FE" w:rsidRPr="00AE74FE" w:rsidRDefault="00AE74FE" w:rsidP="00C90769">
      <w:pPr>
        <w:pStyle w:val="ListParagraph"/>
        <w:numPr>
          <w:ilvl w:val="0"/>
          <w:numId w:val="19"/>
        </w:numPr>
        <w:rPr>
          <w:lang w:bidi="en-US"/>
        </w:rPr>
      </w:pPr>
      <w:r w:rsidRPr="00AE74FE">
        <w:rPr>
          <w:lang w:bidi="en-US"/>
        </w:rPr>
        <w:t>The Data output has incorporated appropriate protections to prevent inferential identification of individuals (patients, providers, payers, etc.), other than the approved use case(s);</w:t>
      </w:r>
    </w:p>
    <w:p w14:paraId="0ED07349" w14:textId="77777777" w:rsidR="00AE74FE" w:rsidRDefault="00AE74FE" w:rsidP="00C90769">
      <w:pPr>
        <w:pStyle w:val="ListParagraph"/>
        <w:numPr>
          <w:ilvl w:val="0"/>
          <w:numId w:val="19"/>
        </w:numPr>
      </w:pPr>
      <w:r w:rsidRPr="00AE74FE">
        <w:rPr>
          <w:lang w:bidi="en-US"/>
        </w:rPr>
        <w:t>The Data output is consistent with the Project description contained in the Recipient’s Data Application; and</w:t>
      </w:r>
    </w:p>
    <w:p w14:paraId="1281533A" w14:textId="5FDB6D9C" w:rsidR="00460252" w:rsidRPr="00460252" w:rsidRDefault="00AE74FE" w:rsidP="00460252">
      <w:pPr>
        <w:pStyle w:val="ListParagraph"/>
        <w:numPr>
          <w:ilvl w:val="0"/>
          <w:numId w:val="19"/>
        </w:numPr>
      </w:pPr>
      <w:r w:rsidRPr="00AE74FE">
        <w:rPr>
          <w:lang w:bidi="en-US"/>
        </w:rPr>
        <w:t xml:space="preserve">All requirements in </w:t>
      </w:r>
      <w:hyperlink r:id="rId9" w:history="1">
        <w:r w:rsidR="007E6AB3" w:rsidRPr="00AE74FE">
          <w:rPr>
            <w:rStyle w:val="Hyperlink"/>
            <w:rFonts w:asciiTheme="minorHAnsi" w:hAnsiTheme="minorHAnsi"/>
            <w:lang w:bidi="en-US"/>
          </w:rPr>
          <w:t>Chapter 182-70 WAC</w:t>
        </w:r>
      </w:hyperlink>
      <w:r w:rsidR="007E6AB3">
        <w:t xml:space="preserve"> </w:t>
      </w:r>
      <w:r w:rsidRPr="00AE74FE">
        <w:rPr>
          <w:lang w:bidi="en-US"/>
        </w:rPr>
        <w:t>have been followed.</w:t>
      </w:r>
    </w:p>
    <w:p w14:paraId="478E9E55"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4C0BF34C" w14:textId="6ED04908" w:rsidR="001A2B07" w:rsidRDefault="00E303BA" w:rsidP="00850DD6">
      <w:pPr>
        <w:pStyle w:val="Heading2"/>
        <w:rPr>
          <w:noProof/>
        </w:rPr>
      </w:pPr>
      <w:bookmarkStart w:id="8" w:name="_Toc232424999"/>
      <w:r>
        <w:rPr>
          <w:noProof/>
        </w:rPr>
        <w:lastRenderedPageBreak/>
        <w:t>Section 4</w:t>
      </w:r>
      <w:r w:rsidR="009F4BA9">
        <w:rPr>
          <w:noProof/>
        </w:rPr>
        <w:t>.</w:t>
      </w:r>
      <w:r>
        <w:rPr>
          <w:noProof/>
        </w:rPr>
        <w:t xml:space="preserve"> Data privacy and security obligations</w:t>
      </w:r>
      <w:bookmarkEnd w:id="8"/>
    </w:p>
    <w:p w14:paraId="21038880" w14:textId="2D3D35AF" w:rsidR="0013457E" w:rsidRPr="0013457E" w:rsidRDefault="0013457E" w:rsidP="0013457E">
      <w:pPr>
        <w:rPr>
          <w:lang w:bidi="en-US"/>
        </w:rPr>
      </w:pPr>
      <w:r w:rsidRPr="0013457E">
        <w:rPr>
          <w:b/>
          <w:lang w:bidi="en-US"/>
        </w:rPr>
        <w:t>Compliance.</w:t>
      </w:r>
      <w:r w:rsidRPr="0013457E">
        <w:rPr>
          <w:lang w:bidi="en-US"/>
        </w:rPr>
        <w:t xml:space="preserve"> With respect to the Data, the Recipient shall comply with the data security and privacy requirements per </w:t>
      </w:r>
      <w:hyperlink r:id="rId10" w:history="1">
        <w:r w:rsidRPr="0013457E">
          <w:rPr>
            <w:rStyle w:val="Hyperlink"/>
            <w:rFonts w:asciiTheme="minorHAnsi" w:hAnsiTheme="minorHAnsi"/>
            <w:lang w:bidi="en-US"/>
          </w:rPr>
          <w:t>Chapter 43.371 RCW</w:t>
        </w:r>
      </w:hyperlink>
      <w:r w:rsidR="00D37093">
        <w:t xml:space="preserve"> and</w:t>
      </w:r>
      <w:r w:rsidRPr="0013457E">
        <w:rPr>
          <w:lang w:bidi="en-US"/>
        </w:rPr>
        <w:t xml:space="preserve"> </w:t>
      </w:r>
      <w:hyperlink r:id="rId11" w:history="1">
        <w:r w:rsidRPr="0013457E">
          <w:rPr>
            <w:rStyle w:val="Hyperlink"/>
            <w:rFonts w:asciiTheme="minorHAnsi" w:hAnsiTheme="minorHAnsi"/>
            <w:lang w:bidi="en-US"/>
          </w:rPr>
          <w:t>Chapter 182-70 WAC</w:t>
        </w:r>
      </w:hyperlink>
      <w:r w:rsidR="00D37093">
        <w:t xml:space="preserve">. The Recipient must also comply with all </w:t>
      </w:r>
      <w:hyperlink r:id="rId12" w:history="1">
        <w:proofErr w:type="spellStart"/>
        <w:r w:rsidR="00D37093" w:rsidRPr="000C7921">
          <w:rPr>
            <w:rStyle w:val="Hyperlink"/>
            <w:rFonts w:asciiTheme="minorHAnsi" w:hAnsiTheme="minorHAnsi"/>
          </w:rPr>
          <w:t>WaTech</w:t>
        </w:r>
        <w:proofErr w:type="spellEnd"/>
        <w:r w:rsidR="00D37093" w:rsidRPr="000C7921">
          <w:rPr>
            <w:rStyle w:val="Hyperlink"/>
            <w:rFonts w:asciiTheme="minorHAnsi" w:hAnsiTheme="minorHAnsi"/>
          </w:rPr>
          <w:t xml:space="preserve"> Security Policies and Standards</w:t>
        </w:r>
      </w:hyperlink>
      <w:r w:rsidR="00D37093">
        <w:t xml:space="preserve">, </w:t>
      </w:r>
      <w:r w:rsidR="00D37093" w:rsidRPr="0013457E">
        <w:rPr>
          <w:lang w:bidi="en-US"/>
        </w:rPr>
        <w:t>security standards set forth in the federal Privacy Act</w:t>
      </w:r>
      <w:r w:rsidR="0022248F">
        <w:rPr>
          <w:lang w:bidi="en-US"/>
        </w:rPr>
        <w:t>,</w:t>
      </w:r>
      <w:r w:rsidR="00D37093" w:rsidRPr="0013457E">
        <w:rPr>
          <w:lang w:bidi="en-US"/>
        </w:rPr>
        <w:t xml:space="preserve"> and the Health Insurance Portability and Accountability Act (HIPAA)</w:t>
      </w:r>
      <w:r w:rsidR="00D37093" w:rsidRPr="007C2343">
        <w:t>.</w:t>
      </w:r>
      <w:r w:rsidR="00D37093">
        <w:t xml:space="preserve"> </w:t>
      </w:r>
      <w:r w:rsidR="00D37093" w:rsidRPr="000C7921">
        <w:t xml:space="preserve">All </w:t>
      </w:r>
      <w:proofErr w:type="spellStart"/>
      <w:r w:rsidR="00D37093" w:rsidRPr="000C7921">
        <w:t>WaTech</w:t>
      </w:r>
      <w:proofErr w:type="spellEnd"/>
      <w:r w:rsidR="00D37093" w:rsidRPr="000C7921">
        <w:t xml:space="preserve"> Security Policies and Standards are hereby incorporated by reference into this D</w:t>
      </w:r>
      <w:r w:rsidR="00D37093">
        <w:t>UA.</w:t>
      </w:r>
      <w:r w:rsidRPr="0013457E">
        <w:rPr>
          <w:lang w:bidi="en-US"/>
        </w:rPr>
        <w:t xml:space="preserve"> The Recipient shall permit disclosure and use of the Data only as permitted by law and by this DUA. The Recipient shall secure and protect the confidentiality of Data in a manner consistent with the above-mentioned data security and privacy requirements.</w:t>
      </w:r>
    </w:p>
    <w:p w14:paraId="1F9847E1" w14:textId="77777777" w:rsidR="0013457E" w:rsidRPr="0013457E" w:rsidRDefault="0013457E" w:rsidP="0013457E">
      <w:pPr>
        <w:rPr>
          <w:lang w:bidi="en-US"/>
        </w:rPr>
      </w:pPr>
      <w:r w:rsidRPr="0013457E">
        <w:rPr>
          <w:b/>
          <w:lang w:bidi="en-US"/>
        </w:rPr>
        <w:t>Access and verification to confirm DUA compliance.</w:t>
      </w:r>
      <w:r w:rsidRPr="0013457E">
        <w:rPr>
          <w:lang w:bidi="en-US"/>
        </w:rPr>
        <w:t xml:space="preserve"> The Recipient shall grant reasonable access to its facilities, personnel and the WA-APCD Data, and to any Additional Organization and personnel where the WA-APCD Data is held, to </w:t>
      </w:r>
      <w:proofErr w:type="gramStart"/>
      <w:r w:rsidRPr="0013457E">
        <w:rPr>
          <w:lang w:bidi="en-US"/>
        </w:rPr>
        <w:t>authorized</w:t>
      </w:r>
      <w:proofErr w:type="gramEnd"/>
      <w:r w:rsidRPr="0013457E">
        <w:rPr>
          <w:lang w:bidi="en-US"/>
        </w:rPr>
        <w:t xml:space="preserve"> representatives of the LO and HCA for the purpose of confirming compliance with the terms of this DUA. The LO may audit compliance with </w:t>
      </w:r>
      <w:proofErr w:type="gramStart"/>
      <w:r w:rsidRPr="0013457E">
        <w:rPr>
          <w:lang w:bidi="en-US"/>
        </w:rPr>
        <w:t>DUAs</w:t>
      </w:r>
      <w:proofErr w:type="gramEnd"/>
      <w:r w:rsidRPr="0013457E">
        <w:rPr>
          <w:lang w:bidi="en-US"/>
        </w:rPr>
        <w:t xml:space="preserve"> and Confidentiality Agreements as stated in </w:t>
      </w:r>
      <w:hyperlink r:id="rId13" w:history="1">
        <w:r w:rsidRPr="0013457E">
          <w:rPr>
            <w:rStyle w:val="Hyperlink"/>
            <w:rFonts w:asciiTheme="minorHAnsi" w:hAnsiTheme="minorHAnsi"/>
            <w:lang w:bidi="en-US"/>
          </w:rPr>
          <w:t>WAC 182-70-250(3)</w:t>
        </w:r>
      </w:hyperlink>
      <w:r w:rsidRPr="0013457E">
        <w:rPr>
          <w:lang w:bidi="en-US"/>
        </w:rPr>
        <w:t xml:space="preserve">. The Recipient must comply and assist, if requested, </w:t>
      </w:r>
      <w:proofErr w:type="gramStart"/>
      <w:r w:rsidRPr="0013457E">
        <w:rPr>
          <w:lang w:bidi="en-US"/>
        </w:rPr>
        <w:t>in</w:t>
      </w:r>
      <w:proofErr w:type="gramEnd"/>
      <w:r w:rsidRPr="0013457E">
        <w:rPr>
          <w:lang w:bidi="en-US"/>
        </w:rPr>
        <w:t xml:space="preserve"> any audit of these agreements. The Recipient shall respond in writing within ten business days to any request by the LO or HCA to verify Recipient’s compliance with the terms of this DUA, as well as compliance of any Additional Organization to whom the Recipient disclosed WA-APCD Data.</w:t>
      </w:r>
    </w:p>
    <w:p w14:paraId="0C70D878" w14:textId="5CB82370" w:rsidR="00460252" w:rsidRDefault="0013457E" w:rsidP="00460252">
      <w:pPr>
        <w:rPr>
          <w:rFonts w:asciiTheme="majorHAnsi" w:eastAsiaTheme="majorEastAsia" w:hAnsiTheme="majorHAnsi" w:cstheme="majorBidi"/>
          <w:noProof/>
          <w:color w:val="000000" w:themeColor="text1"/>
          <w:sz w:val="32"/>
          <w:szCs w:val="26"/>
        </w:rPr>
      </w:pPr>
      <w:r w:rsidRPr="0013457E">
        <w:rPr>
          <w:b/>
          <w:lang w:bidi="en-US"/>
        </w:rPr>
        <w:t>Safeguards.</w:t>
      </w:r>
      <w:r w:rsidRPr="0013457E">
        <w:rPr>
          <w:lang w:bidi="en-US"/>
        </w:rPr>
        <w:t xml:space="preserve"> The Recipient shall establish appropriate administrative, technical, and physical safeguards to protect the confidentiality of and prevent unauthorized use of or access to the Data. The Recipient acknowledges that the use of unsecured communications, including the Internet, to transmit individually identifiable, or deducible, information derived from the WA-APCD Data is prohibited.</w:t>
      </w:r>
    </w:p>
    <w:p w14:paraId="1D185C58"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6349B91B" w14:textId="455D0868" w:rsidR="00E303BA" w:rsidRDefault="00E303BA" w:rsidP="00850DD6">
      <w:pPr>
        <w:pStyle w:val="Heading2"/>
        <w:rPr>
          <w:noProof/>
        </w:rPr>
      </w:pPr>
      <w:bookmarkStart w:id="9" w:name="_Toc232425000"/>
      <w:r>
        <w:rPr>
          <w:noProof/>
        </w:rPr>
        <w:lastRenderedPageBreak/>
        <w:t>Section 5</w:t>
      </w:r>
      <w:r w:rsidR="009F4BA9">
        <w:rPr>
          <w:noProof/>
        </w:rPr>
        <w:t>.</w:t>
      </w:r>
      <w:r>
        <w:rPr>
          <w:noProof/>
        </w:rPr>
        <w:t xml:space="preserve"> Ownership, treatment of subpoenas</w:t>
      </w:r>
      <w:r w:rsidR="00A135EB">
        <w:rPr>
          <w:noProof/>
        </w:rPr>
        <w:t xml:space="preserve"> and unauthorized uses, disclosures or security incidents</w:t>
      </w:r>
      <w:bookmarkEnd w:id="9"/>
    </w:p>
    <w:p w14:paraId="3CD64E6E" w14:textId="77777777" w:rsidR="007C01B8" w:rsidRPr="007C01B8" w:rsidRDefault="007C01B8" w:rsidP="007C01B8">
      <w:pPr>
        <w:rPr>
          <w:lang w:bidi="en-US"/>
        </w:rPr>
      </w:pPr>
      <w:r w:rsidRPr="007C01B8">
        <w:rPr>
          <w:b/>
          <w:lang w:bidi="en-US"/>
        </w:rPr>
        <w:t>Ownership</w:t>
      </w:r>
      <w:r w:rsidRPr="007C01B8">
        <w:rPr>
          <w:lang w:bidi="en-US"/>
        </w:rPr>
        <w:t xml:space="preserve">. Pursuant to </w:t>
      </w:r>
      <w:hyperlink r:id="rId14" w:history="1">
        <w:r w:rsidRPr="007C01B8">
          <w:rPr>
            <w:rStyle w:val="Hyperlink"/>
            <w:rFonts w:asciiTheme="minorHAnsi" w:hAnsiTheme="minorHAnsi"/>
            <w:lang w:bidi="en-US"/>
          </w:rPr>
          <w:t>Chapter 43.371 RCW</w:t>
        </w:r>
      </w:hyperlink>
      <w:r w:rsidRPr="007C01B8">
        <w:rPr>
          <w:lang w:bidi="en-US"/>
        </w:rPr>
        <w:t xml:space="preserve">, the State of Washington is the owner of the Data in the WA-APCD.  In </w:t>
      </w:r>
      <w:proofErr w:type="gramStart"/>
      <w:r w:rsidRPr="007C01B8">
        <w:rPr>
          <w:lang w:bidi="en-US"/>
        </w:rPr>
        <w:t>addition</w:t>
      </w:r>
      <w:proofErr w:type="gramEnd"/>
      <w:r>
        <w:fldChar w:fldCharType="begin"/>
      </w:r>
      <w:r>
        <w:instrText>HYPERLINK "https://apps.leg.wa.gov/RCW/default.aspx?cite=43.371"</w:instrText>
      </w:r>
      <w:r>
        <w:fldChar w:fldCharType="separate"/>
      </w:r>
      <w:r w:rsidRPr="007C01B8">
        <w:rPr>
          <w:rStyle w:val="Hyperlink"/>
          <w:rFonts w:asciiTheme="minorHAnsi" w:hAnsiTheme="minorHAnsi"/>
          <w:lang w:bidi="en-US"/>
        </w:rPr>
        <w:t>, Chapter 43.371 RCW</w:t>
      </w:r>
      <w:r>
        <w:fldChar w:fldCharType="end"/>
      </w:r>
      <w:r w:rsidRPr="007C01B8">
        <w:rPr>
          <w:lang w:bidi="en-US"/>
        </w:rPr>
        <w:t xml:space="preserve"> establishes HCA as the agency for the state of Washington charged with the maintenance, preservation, security and protection of the Data in the WA-APCD. Therefore HCA, acting on behalf of the state of Washington, claims all rights in and to the Data supplied to the WA-APCD. The Recipient does not obtain any right, title, or interest in or to the Data. The Recipient shall cite the WA-APCD as the source of the Data in any studies, reports or products in which the Data </w:t>
      </w:r>
      <w:proofErr w:type="gramStart"/>
      <w:r w:rsidRPr="007C01B8">
        <w:rPr>
          <w:lang w:bidi="en-US"/>
        </w:rPr>
        <w:t>are</w:t>
      </w:r>
      <w:proofErr w:type="gramEnd"/>
      <w:r w:rsidRPr="007C01B8">
        <w:rPr>
          <w:lang w:bidi="en-US"/>
        </w:rPr>
        <w:t xml:space="preserve"> used.</w:t>
      </w:r>
    </w:p>
    <w:p w14:paraId="048B940D" w14:textId="77777777" w:rsidR="007C01B8" w:rsidRPr="007C01B8" w:rsidRDefault="007C01B8" w:rsidP="007C01B8">
      <w:pPr>
        <w:rPr>
          <w:lang w:bidi="en-US"/>
        </w:rPr>
      </w:pPr>
      <w:r w:rsidRPr="007C01B8">
        <w:rPr>
          <w:b/>
          <w:lang w:bidi="en-US"/>
        </w:rPr>
        <w:t xml:space="preserve">Treatment of Unauthorized Uses or Disclosures of Data. </w:t>
      </w:r>
      <w:r w:rsidRPr="007C01B8">
        <w:rPr>
          <w:lang w:bidi="en-US"/>
        </w:rPr>
        <w:t>In the event that the LO determines or has a reasonable belief that the Recipient has made or may have made a use, reuse, or disclosure of the WA-APCD Data that is not authorized by this DUA, or another written authorization from the LO, the LO may, at its sole discretion, require the Recipient to perform one or more of the following, or such other actions as the LO deems appropriate:</w:t>
      </w:r>
    </w:p>
    <w:p w14:paraId="79BB7223" w14:textId="77777777" w:rsidR="007C01B8" w:rsidRPr="007C01B8" w:rsidRDefault="007C01B8" w:rsidP="00C90769">
      <w:pPr>
        <w:pStyle w:val="ListParagraph"/>
        <w:numPr>
          <w:ilvl w:val="0"/>
          <w:numId w:val="20"/>
        </w:numPr>
        <w:rPr>
          <w:lang w:bidi="en-US"/>
        </w:rPr>
      </w:pPr>
      <w:r w:rsidRPr="007C01B8">
        <w:rPr>
          <w:lang w:bidi="en-US"/>
        </w:rPr>
        <w:t>Investigate and report, within 5 business days, to the LO the Recipient’s determinations regarding any alleged or actual unauthorized use, reuse, or disclosure;</w:t>
      </w:r>
    </w:p>
    <w:p w14:paraId="2716AA7E" w14:textId="77777777" w:rsidR="007C01B8" w:rsidRPr="007C01B8" w:rsidRDefault="007C01B8" w:rsidP="00C90769">
      <w:pPr>
        <w:pStyle w:val="ListParagraph"/>
        <w:numPr>
          <w:ilvl w:val="0"/>
          <w:numId w:val="20"/>
        </w:numPr>
        <w:rPr>
          <w:lang w:bidi="en-US"/>
        </w:rPr>
      </w:pPr>
      <w:r w:rsidRPr="007C01B8">
        <w:rPr>
          <w:lang w:bidi="en-US"/>
        </w:rPr>
        <w:t>Promptly resolve any issues or problems identified by the investigation;</w:t>
      </w:r>
    </w:p>
    <w:p w14:paraId="2B976E54" w14:textId="77777777" w:rsidR="007C01B8" w:rsidRPr="007C01B8" w:rsidRDefault="007C01B8" w:rsidP="00C90769">
      <w:pPr>
        <w:pStyle w:val="ListParagraph"/>
        <w:numPr>
          <w:ilvl w:val="0"/>
          <w:numId w:val="20"/>
        </w:numPr>
        <w:rPr>
          <w:lang w:bidi="en-US"/>
        </w:rPr>
      </w:pPr>
      <w:r w:rsidRPr="007C01B8">
        <w:rPr>
          <w:lang w:bidi="en-US"/>
        </w:rPr>
        <w:t>Submit a corrective action plan with steps designed to prevent any future unauthorized uses, reuses, or disclosures in the time frame specified by the LO; and</w:t>
      </w:r>
    </w:p>
    <w:p w14:paraId="6B705C16" w14:textId="77777777" w:rsidR="007C01B8" w:rsidRPr="007C01B8" w:rsidRDefault="007C01B8" w:rsidP="00C90769">
      <w:pPr>
        <w:pStyle w:val="ListParagraph"/>
        <w:numPr>
          <w:ilvl w:val="0"/>
          <w:numId w:val="20"/>
        </w:numPr>
        <w:rPr>
          <w:lang w:bidi="en-US"/>
        </w:rPr>
      </w:pPr>
      <w:r w:rsidRPr="007C01B8">
        <w:rPr>
          <w:lang w:bidi="en-US"/>
        </w:rPr>
        <w:t>Destroy the WA-APCD Data and any copies thereof consistent with the terms of this DUA.</w:t>
      </w:r>
    </w:p>
    <w:p w14:paraId="5089B473" w14:textId="77777777" w:rsidR="007C01B8" w:rsidRPr="007C01B8" w:rsidRDefault="007C01B8" w:rsidP="007C01B8">
      <w:pPr>
        <w:rPr>
          <w:lang w:bidi="en-US"/>
        </w:rPr>
      </w:pPr>
      <w:r w:rsidRPr="007C01B8">
        <w:rPr>
          <w:lang w:bidi="en-US"/>
        </w:rPr>
        <w:t>As a result of the LO’s determination or reasonable belief that unauthorized uses, reuses or disclosures have taken place, the LO may in its sole discretion refuse to release further WA-APCD data to the Recipient and terminate this DUA.</w:t>
      </w:r>
    </w:p>
    <w:p w14:paraId="4DDC6E60" w14:textId="77777777" w:rsidR="007C01B8" w:rsidRPr="007C01B8" w:rsidRDefault="007C01B8" w:rsidP="007C01B8">
      <w:pPr>
        <w:rPr>
          <w:rStyle w:val="Strong"/>
          <w:lang w:bidi="en-US"/>
        </w:rPr>
      </w:pPr>
      <w:r w:rsidRPr="007C01B8">
        <w:rPr>
          <w:b/>
          <w:lang w:bidi="en-US"/>
        </w:rPr>
        <w:t xml:space="preserve">Data Breach. Reporting of Unauthorized Uses or Disclosures of Data. </w:t>
      </w:r>
      <w:r w:rsidRPr="007C01B8">
        <w:rPr>
          <w:lang w:bidi="en-US"/>
        </w:rPr>
        <w:t xml:space="preserve">The Recipient shall report loss of the Data or access by or disclosure to any unauthorized persons and unauthorized use or reuse of the data to the LO immediately upon discovery of such loss or knowledge of such loss or unauthorized access or disclosure or use or reuse and shall cooperate fully in any LO incident response process. The Recipient shall bear the sole cost and liability for any privacy and security breaches related to the Data while the Data are entrusted to the Recipient or the Data are otherwise the responsibility of the Recipient. Furthermore, if the LO in consultation with HCA determines that the risk of harm requires notification to affected individuals of the data breach and/or other remedies, the Recipient shall be solely liable to carry out these remedies at its sole cost and expense. </w:t>
      </w:r>
      <w:r w:rsidRPr="007C01B8">
        <w:rPr>
          <w:rStyle w:val="Strong"/>
          <w:lang w:bidi="en-US"/>
        </w:rPr>
        <w:t>Recipient’s cost and liability obligation, including but not limited to such costs as described in the Antitrust Compliance and Indemnification section below, shall survive the termination or expiration of this DUA.</w:t>
      </w:r>
    </w:p>
    <w:p w14:paraId="1C834779" w14:textId="30E46CAF" w:rsidR="007C01B8" w:rsidRPr="007C01B8" w:rsidRDefault="007C01B8" w:rsidP="007C01B8">
      <w:pPr>
        <w:rPr>
          <w:lang w:bidi="en-US"/>
        </w:rPr>
      </w:pPr>
      <w:r w:rsidRPr="007C01B8">
        <w:rPr>
          <w:b/>
          <w:lang w:bidi="en-US"/>
        </w:rPr>
        <w:t xml:space="preserve">Breach of Agreement. </w:t>
      </w:r>
      <w:r w:rsidRPr="007C01B8">
        <w:rPr>
          <w:lang w:bidi="en-US"/>
        </w:rPr>
        <w:t>In addition to other penalties or regulatory actions that may be taken, including denial of future data requests, breach of this DUA or a Confidentiality Agreement (</w:t>
      </w:r>
      <w:r w:rsidRPr="00953D58">
        <w:rPr>
          <w:rStyle w:val="Strong"/>
        </w:rPr>
        <w:t>Exhibit D</w:t>
      </w:r>
      <w:r w:rsidRPr="007C01B8">
        <w:rPr>
          <w:lang w:bidi="en-US"/>
        </w:rPr>
        <w:t xml:space="preserve">) may result in immediate termination of this DUA. If an individual breaches the Confidentiality Agreement, the LO must review the circumstances and determine if this DUA should be terminated </w:t>
      </w:r>
      <w:proofErr w:type="gramStart"/>
      <w:r w:rsidRPr="007C01B8">
        <w:rPr>
          <w:lang w:bidi="en-US"/>
        </w:rPr>
        <w:t>or</w:t>
      </w:r>
      <w:proofErr w:type="gramEnd"/>
      <w:r w:rsidRPr="007C01B8">
        <w:rPr>
          <w:lang w:bidi="en-US"/>
        </w:rPr>
        <w:t xml:space="preserve"> only the Confidentiality Agreement with the individual who caused the breach should be terminated. If the LO terminates only a Confidentiality Agreement, Recipient shall not provide further access to the Data to such individual(s) and the individual(s) must destroy all WA-APCD Data in </w:t>
      </w:r>
      <w:r w:rsidR="00E843DE">
        <w:rPr>
          <w:lang w:bidi="en-US"/>
        </w:rPr>
        <w:t>the individual’s</w:t>
      </w:r>
      <w:r w:rsidRPr="007C01B8">
        <w:rPr>
          <w:lang w:bidi="en-US"/>
        </w:rPr>
        <w:t xml:space="preserve"> possession and provide an attestation of the destruction </w:t>
      </w:r>
      <w:r w:rsidR="00E843DE">
        <w:rPr>
          <w:lang w:bidi="en-US"/>
        </w:rPr>
        <w:t xml:space="preserve">using the </w:t>
      </w:r>
      <w:r w:rsidRPr="007C01B8">
        <w:rPr>
          <w:lang w:bidi="en-US"/>
        </w:rPr>
        <w:t>Certificate of Project Completion and Data Destruction form</w:t>
      </w:r>
      <w:r w:rsidR="00E843DE">
        <w:rPr>
          <w:lang w:bidi="en-US"/>
        </w:rPr>
        <w:t xml:space="preserve"> (</w:t>
      </w:r>
      <w:r w:rsidR="00E843DE">
        <w:rPr>
          <w:b/>
          <w:bCs/>
          <w:lang w:bidi="en-US"/>
        </w:rPr>
        <w:t>Exhibit E</w:t>
      </w:r>
      <w:r w:rsidRPr="007C01B8">
        <w:rPr>
          <w:lang w:bidi="en-US"/>
        </w:rPr>
        <w:t xml:space="preserve">) to the LO within ten business days. When this DUA is terminated, the Recipient must destroy all WA-APCD Data in its, his or her possession, and the possession of its employees and Additional Organizations, and provide an attestation of the destruction </w:t>
      </w:r>
      <w:r w:rsidR="00E843DE">
        <w:rPr>
          <w:lang w:bidi="en-US"/>
        </w:rPr>
        <w:t xml:space="preserve">using the </w:t>
      </w:r>
      <w:r w:rsidRPr="007C01B8">
        <w:rPr>
          <w:lang w:bidi="en-US"/>
        </w:rPr>
        <w:t>Certificate of Project Completion and Data Destruction form</w:t>
      </w:r>
      <w:r w:rsidR="00E843DE">
        <w:rPr>
          <w:lang w:bidi="en-US"/>
        </w:rPr>
        <w:t xml:space="preserve"> (</w:t>
      </w:r>
      <w:r w:rsidR="00E843DE">
        <w:rPr>
          <w:b/>
          <w:bCs/>
          <w:lang w:bidi="en-US"/>
        </w:rPr>
        <w:t>Exhibit E</w:t>
      </w:r>
      <w:r w:rsidRPr="007C01B8">
        <w:rPr>
          <w:lang w:bidi="en-US"/>
        </w:rPr>
        <w:t>) to the LO within ten business days. Failure to destroy the Data or provide attestation of the destruction may result in other penalties or regulatory actions.</w:t>
      </w:r>
    </w:p>
    <w:p w14:paraId="7359A454" w14:textId="1309095C" w:rsidR="007C01B8" w:rsidRPr="007C01B8" w:rsidRDefault="007C01B8" w:rsidP="007C01B8">
      <w:pPr>
        <w:rPr>
          <w:lang w:bidi="en-US"/>
        </w:rPr>
      </w:pPr>
      <w:r w:rsidRPr="007C01B8">
        <w:rPr>
          <w:b/>
          <w:lang w:bidi="en-US"/>
        </w:rPr>
        <w:lastRenderedPageBreak/>
        <w:t xml:space="preserve">Breach of Agreement – HCA’s Right to Terminate the Agreement.  </w:t>
      </w:r>
      <w:r w:rsidRPr="007C01B8">
        <w:rPr>
          <w:lang w:bidi="en-US"/>
        </w:rPr>
        <w:t xml:space="preserve">If, after compliance with the procedures set forth in </w:t>
      </w:r>
      <w:hyperlink r:id="rId15" w:history="1">
        <w:r w:rsidRPr="007C01B8">
          <w:rPr>
            <w:rStyle w:val="Hyperlink"/>
            <w:rFonts w:asciiTheme="minorHAnsi" w:hAnsiTheme="minorHAnsi"/>
            <w:lang w:bidi="en-US"/>
          </w:rPr>
          <w:t>WAC 182-70-600</w:t>
        </w:r>
      </w:hyperlink>
      <w:r w:rsidRPr="007C01B8">
        <w:rPr>
          <w:lang w:bidi="en-US"/>
        </w:rPr>
        <w:t xml:space="preserve"> through </w:t>
      </w:r>
      <w:hyperlink r:id="rId16" w:history="1">
        <w:r w:rsidR="00E843DE" w:rsidRPr="00E843DE">
          <w:rPr>
            <w:rStyle w:val="Hyperlink"/>
            <w:rFonts w:asciiTheme="minorHAnsi" w:hAnsiTheme="minorHAnsi"/>
            <w:lang w:bidi="en-US"/>
          </w:rPr>
          <w:t>WAC 182-70-66</w:t>
        </w:r>
        <w:r w:rsidRPr="00472F13">
          <w:rPr>
            <w:rStyle w:val="Hyperlink"/>
            <w:rFonts w:asciiTheme="minorHAnsi" w:hAnsiTheme="minorHAnsi"/>
          </w:rPr>
          <w:t>5</w:t>
        </w:r>
      </w:hyperlink>
      <w:r w:rsidRPr="007C01B8">
        <w:rPr>
          <w:lang w:bidi="en-US"/>
        </w:rPr>
        <w:t xml:space="preserve">, it is found that this DUA or a Confidentiality Agreement has been breached, HCA may immediately terminate this DUA.  </w:t>
      </w:r>
    </w:p>
    <w:p w14:paraId="51020D45" w14:textId="77777777" w:rsidR="007C01B8" w:rsidRPr="007C01B8" w:rsidRDefault="007C01B8" w:rsidP="007C01B8">
      <w:pPr>
        <w:rPr>
          <w:lang w:bidi="en-US"/>
        </w:rPr>
      </w:pPr>
      <w:r w:rsidRPr="007C01B8">
        <w:rPr>
          <w:b/>
          <w:bCs/>
          <w:lang w:bidi="en-US"/>
        </w:rPr>
        <w:t xml:space="preserve">Antitrust Compliance and Indemnification. </w:t>
      </w:r>
      <w:r w:rsidRPr="007C01B8">
        <w:rPr>
          <w:lang w:bidi="en-US"/>
        </w:rPr>
        <w:t>Recipient agrees to treat WA-APCD Data confidentially, as specified in this DUA, and not to use, or enable any other parties to use, the WA-APCD Data for anticompetitive or other unlawful purposes, including but not limited to price-fixing, market or customer allocation, service or Data output restriction, price stabilization, or any other agreement or coordination among parties that in any way restricts or limits competition.</w:t>
      </w:r>
    </w:p>
    <w:p w14:paraId="56C3F97D" w14:textId="77777777" w:rsidR="007C01B8" w:rsidRPr="007C01B8" w:rsidRDefault="007C01B8" w:rsidP="007C01B8">
      <w:pPr>
        <w:rPr>
          <w:rStyle w:val="Strong"/>
          <w:lang w:bidi="en-US"/>
        </w:rPr>
      </w:pPr>
      <w:r w:rsidRPr="007C01B8">
        <w:rPr>
          <w:lang w:bidi="en-US"/>
        </w:rPr>
        <w:t xml:space="preserve">Recipient also agrees to indemnify, defend and hold the LO and HCA harmless for any claims, losses, liabilities, damages, judgments, fees, expenses, awards, penalties (including civil monetary penalties), and costs (including reasonable attorneys’ and court fees and expenses) arising from or relating in any way to the WA-APCD Data, or that in any way involve use of the WA-APCD Data, breach of this DUA by the Recipient, its employees, or Additional Organizations or any breach or alleged breach of WA-APCD Data arising from the Recipient’s, its employees, or Additional Organizations breach, or failure to perform, pursuant to this DUA. Such indemnification shall include, but not be limited to, payment by Recipient of any fines, penalties, or damages of any sort, including but not limited to compensatory, treble, punitive, or any other damages, fines, or penalties assessed against the LO for any antitrust violation arising from or relating in any way or any part to the WA-APCD Data or use of the WA-APCD Data, as well any and all of the LO’s related legal fees, costs, and/or other expenses incurred in or arising from the matter. </w:t>
      </w:r>
      <w:r w:rsidRPr="007C01B8">
        <w:rPr>
          <w:rStyle w:val="Strong"/>
          <w:lang w:bidi="en-US"/>
        </w:rPr>
        <w:t>Recipient’s indemnification obligation shall survive the termination or expiration of this DUA.</w:t>
      </w:r>
    </w:p>
    <w:p w14:paraId="3747200E" w14:textId="0933266D" w:rsidR="007C01B8" w:rsidRPr="007C01B8" w:rsidRDefault="007C01B8" w:rsidP="007C01B8">
      <w:pPr>
        <w:rPr>
          <w:lang w:bidi="en-US"/>
        </w:rPr>
      </w:pPr>
      <w:r w:rsidRPr="007C01B8">
        <w:rPr>
          <w:lang w:bidi="en-US"/>
        </w:rPr>
        <w:t>The Recipient further agrees that it shall not attempt to identify parties that have been de-identified in the Data output, “reverse engineer,” decompile, or in any other way attempt to discern the identities of the specific parties contained in the WA-APCD Data, nor shall the Recipient try to translate, convert, adopt, alter, modify, enhance, add to, delete, or tamper with any WA-APCD Data.</w:t>
      </w:r>
    </w:p>
    <w:p w14:paraId="3DB4010F" w14:textId="450195F5" w:rsidR="00460252" w:rsidRDefault="007C01B8" w:rsidP="00460252">
      <w:pPr>
        <w:rPr>
          <w:rFonts w:asciiTheme="majorHAnsi" w:eastAsiaTheme="majorEastAsia" w:hAnsiTheme="majorHAnsi" w:cstheme="majorBidi"/>
          <w:noProof/>
          <w:color w:val="000000" w:themeColor="text1"/>
          <w:sz w:val="32"/>
          <w:szCs w:val="26"/>
        </w:rPr>
      </w:pPr>
      <w:r w:rsidRPr="007C01B8">
        <w:rPr>
          <w:b/>
          <w:bCs/>
          <w:lang w:bidi="en-US"/>
        </w:rPr>
        <w:t xml:space="preserve">Data Retention and Destruction. </w:t>
      </w:r>
      <w:r w:rsidRPr="007C01B8">
        <w:rPr>
          <w:lang w:bidi="en-US"/>
        </w:rPr>
        <w:t xml:space="preserve">Except set forth herein, the Data released under a Data Application may be retained by the Recipient until the Completion Date. The Recipient shall notify the LO within 10 business days of Project Completion. Upon Project Completion, the Recipient shall promptly destroy the Data received under the Data Application, including all copies thereof and all analytic datasets derived from the original Data. The Recipient shall promptly, but no later than 10 business days after Project Completion, send the written Certificate of Project Completion and Data Destruction Form to the LO, using the form attached hereto as </w:t>
      </w:r>
      <w:r w:rsidRPr="00472F13">
        <w:rPr>
          <w:b/>
          <w:bCs/>
          <w:lang w:bidi="en-US"/>
        </w:rPr>
        <w:t>Exhibit E</w:t>
      </w:r>
      <w:r w:rsidRPr="007C01B8">
        <w:rPr>
          <w:lang w:bidi="en-US"/>
        </w:rPr>
        <w:t>. The Recipient acknowledges its affirmative obligation to destroy the Data upon Project Completion, and that such obligation is not contingent upon action by the LO.</w:t>
      </w:r>
    </w:p>
    <w:p w14:paraId="4496CAD3"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301D07E3" w14:textId="4A9B5849" w:rsidR="00A135EB" w:rsidRDefault="00A135EB" w:rsidP="00850DD6">
      <w:pPr>
        <w:pStyle w:val="Heading2"/>
        <w:rPr>
          <w:noProof/>
        </w:rPr>
      </w:pPr>
      <w:bookmarkStart w:id="10" w:name="_Toc232425001"/>
      <w:r>
        <w:rPr>
          <w:noProof/>
        </w:rPr>
        <w:lastRenderedPageBreak/>
        <w:t>Seciton 6</w:t>
      </w:r>
      <w:r w:rsidR="009F4BA9">
        <w:rPr>
          <w:noProof/>
        </w:rPr>
        <w:t>.</w:t>
      </w:r>
      <w:r>
        <w:rPr>
          <w:noProof/>
        </w:rPr>
        <w:t xml:space="preserve"> Term and termination of agreement</w:t>
      </w:r>
      <w:bookmarkEnd w:id="10"/>
    </w:p>
    <w:p w14:paraId="1A2378F1" w14:textId="4EB87FC7" w:rsidR="00371D76" w:rsidRPr="00371D76" w:rsidRDefault="00371D76" w:rsidP="00371D76">
      <w:pPr>
        <w:rPr>
          <w:b/>
          <w:u w:val="thick"/>
          <w:lang w:bidi="en-US"/>
        </w:rPr>
      </w:pPr>
      <w:r w:rsidRPr="00371D76">
        <w:rPr>
          <w:b/>
          <w:lang w:bidi="en-US"/>
        </w:rPr>
        <w:t xml:space="preserve">Term and Termination. </w:t>
      </w:r>
      <w:r w:rsidRPr="00371D76">
        <w:rPr>
          <w:lang w:bidi="en-US"/>
        </w:rPr>
        <w:t>This Agreement shall become effective upon the Execution Date cited in the preamble and shall remain in effect through the Completion Date (“Initial Term”). Not later than 60 days prior to the expiration of the Initial Term, or any Renewal Term, the parties, per mutual consent, will either execute a renewal to this Agreement (</w:t>
      </w:r>
      <w:r w:rsidRPr="00953D58">
        <w:rPr>
          <w:rStyle w:val="Strong"/>
        </w:rPr>
        <w:t>Exhibit F</w:t>
      </w:r>
      <w:r w:rsidRPr="00371D76">
        <w:rPr>
          <w:lang w:bidi="en-US"/>
        </w:rPr>
        <w:t>) or execute the Certificate of Project Completion and Data Destruction (</w:t>
      </w:r>
      <w:r w:rsidRPr="00953D58">
        <w:rPr>
          <w:rStyle w:val="Strong"/>
        </w:rPr>
        <w:t>Exhibit E</w:t>
      </w:r>
      <w:r w:rsidRPr="00371D76">
        <w:rPr>
          <w:lang w:bidi="en-US"/>
        </w:rPr>
        <w:t>).</w:t>
      </w:r>
    </w:p>
    <w:p w14:paraId="5DE37D68" w14:textId="75F37293" w:rsidR="00371D76" w:rsidRPr="00371D76" w:rsidRDefault="00371D76" w:rsidP="00371D76">
      <w:pPr>
        <w:rPr>
          <w:lang w:bidi="en-US"/>
        </w:rPr>
      </w:pPr>
      <w:r w:rsidRPr="00371D76">
        <w:rPr>
          <w:lang w:bidi="en-US"/>
        </w:rPr>
        <w:t xml:space="preserve">This DUA shall </w:t>
      </w:r>
      <w:proofErr w:type="gramStart"/>
      <w:r w:rsidRPr="00371D76">
        <w:rPr>
          <w:lang w:bidi="en-US"/>
        </w:rPr>
        <w:t>remain in full force and effect at all times</w:t>
      </w:r>
      <w:proofErr w:type="gramEnd"/>
      <w:r w:rsidRPr="00371D76">
        <w:rPr>
          <w:lang w:bidi="en-US"/>
        </w:rPr>
        <w:t xml:space="preserve"> while Recipient or Additional Organizations </w:t>
      </w:r>
      <w:proofErr w:type="gramStart"/>
      <w:r w:rsidRPr="00371D76">
        <w:rPr>
          <w:lang w:bidi="en-US"/>
        </w:rPr>
        <w:t>maintains</w:t>
      </w:r>
      <w:proofErr w:type="gramEnd"/>
      <w:r w:rsidRPr="00371D76">
        <w:rPr>
          <w:lang w:bidi="en-US"/>
        </w:rPr>
        <w:t xml:space="preserve"> any Data. This DUA will terminate upon the LO’s receipt of the Certificate of Project Completion and Data Destruction Form </w:t>
      </w:r>
      <w:r w:rsidR="003D099B">
        <w:rPr>
          <w:lang w:bidi="en-US"/>
        </w:rPr>
        <w:t>(</w:t>
      </w:r>
      <w:r w:rsidR="003D099B">
        <w:rPr>
          <w:b/>
          <w:bCs/>
          <w:lang w:bidi="en-US"/>
        </w:rPr>
        <w:t xml:space="preserve">Exhibit </w:t>
      </w:r>
      <w:r w:rsidR="003D099B" w:rsidRPr="003D099B">
        <w:rPr>
          <w:b/>
          <w:bCs/>
          <w:lang w:bidi="en-US"/>
        </w:rPr>
        <w:t>E</w:t>
      </w:r>
      <w:r w:rsidR="003D099B">
        <w:rPr>
          <w:lang w:bidi="en-US"/>
        </w:rPr>
        <w:t xml:space="preserve">) </w:t>
      </w:r>
      <w:r w:rsidRPr="003D099B">
        <w:rPr>
          <w:lang w:bidi="en-US"/>
        </w:rPr>
        <w:t>for</w:t>
      </w:r>
      <w:r w:rsidRPr="00371D76">
        <w:rPr>
          <w:lang w:bidi="en-US"/>
        </w:rPr>
        <w:t xml:space="preserve"> all Data in Recipient possession. All provisions of the DUA which reasonably should survive, or by its terms would survive termination</w:t>
      </w:r>
      <w:r w:rsidR="003D099B">
        <w:rPr>
          <w:lang w:bidi="en-US"/>
        </w:rPr>
        <w:t>,</w:t>
      </w:r>
      <w:r w:rsidRPr="00371D76">
        <w:rPr>
          <w:lang w:bidi="en-US"/>
        </w:rPr>
        <w:t xml:space="preserve"> will do so.</w:t>
      </w:r>
    </w:p>
    <w:p w14:paraId="7B4EE009" w14:textId="77777777" w:rsidR="00371D76" w:rsidRPr="00371D76" w:rsidRDefault="00371D76" w:rsidP="00371D76">
      <w:pPr>
        <w:rPr>
          <w:lang w:bidi="en-US"/>
        </w:rPr>
      </w:pPr>
      <w:r w:rsidRPr="00371D76">
        <w:rPr>
          <w:b/>
          <w:lang w:bidi="en-US"/>
        </w:rPr>
        <w:t xml:space="preserve">Amendment. </w:t>
      </w:r>
      <w:r w:rsidRPr="00371D76">
        <w:rPr>
          <w:lang w:bidi="en-US"/>
        </w:rPr>
        <w:t>The terms of this DUA can be changed only by written amendment to this DUA or by the parties adopting a new DUA. The parties agree further that instructions or interpretations issued to the Recipient concerning this DUA, or the Data specified herein, shall not be valid unless issued in writing by the WA-APCD LO. Should any state or federal law or regulation now existing or enacted after the Effective Date of this DUA be amended or interpreted by judicial decision or a regulatory body in such a manner that renders any provision of this DUA in violation of such law or regulation or adversely affects the LO or Recipients’ abilities to perform their obligations under this DUA, the LO or Recipient agree to negotiate in good faith to amend this DUA so as to comply with such law or regulation and to preserve the viability of this DUA. If, after negotiating in good faith, the LO or Recipient are unable to reach agreement as to any necessary amendments, either the LO or Recipient may terminate this DUA without penalty.</w:t>
      </w:r>
    </w:p>
    <w:p w14:paraId="1BF5B0A2" w14:textId="3A48D7B4" w:rsidR="00371D76" w:rsidRPr="00371D76" w:rsidRDefault="00371D76" w:rsidP="00371D76">
      <w:pPr>
        <w:rPr>
          <w:rStyle w:val="Strong"/>
          <w:lang w:bidi="en-US"/>
        </w:rPr>
      </w:pPr>
      <w:r w:rsidRPr="00371D76">
        <w:rPr>
          <w:b/>
          <w:lang w:bidi="en-US"/>
        </w:rPr>
        <w:t xml:space="preserve">Violations and Penalties. </w:t>
      </w:r>
      <w:r w:rsidRPr="00371D76">
        <w:rPr>
          <w:lang w:bidi="en-US"/>
        </w:rPr>
        <w:t xml:space="preserve">A violation of this DUA or </w:t>
      </w:r>
      <w:hyperlink r:id="rId17" w:history="1">
        <w:r w:rsidR="003D099B" w:rsidRPr="00371D76">
          <w:rPr>
            <w:rStyle w:val="Hyperlink"/>
            <w:rFonts w:asciiTheme="minorHAnsi" w:hAnsiTheme="minorHAnsi"/>
            <w:lang w:bidi="en-US"/>
          </w:rPr>
          <w:t>WAC 182-70-600</w:t>
        </w:r>
      </w:hyperlink>
      <w:r w:rsidR="003D099B" w:rsidRPr="00371D76">
        <w:rPr>
          <w:lang w:bidi="en-US"/>
        </w:rPr>
        <w:t xml:space="preserve"> to </w:t>
      </w:r>
      <w:hyperlink r:id="rId18" w:history="1">
        <w:r w:rsidR="003D099B" w:rsidRPr="00371D76">
          <w:rPr>
            <w:rStyle w:val="Hyperlink"/>
            <w:rFonts w:asciiTheme="minorHAnsi" w:hAnsiTheme="minorHAnsi"/>
            <w:lang w:bidi="en-US"/>
          </w:rPr>
          <w:t>WAC 182-70-665</w:t>
        </w:r>
      </w:hyperlink>
      <w:r w:rsidR="003D099B" w:rsidRPr="00371D76" w:rsidDel="003D099B">
        <w:rPr>
          <w:lang w:bidi="en-US"/>
        </w:rPr>
        <w:t xml:space="preserve"> </w:t>
      </w:r>
      <w:r w:rsidRPr="00371D76">
        <w:rPr>
          <w:lang w:bidi="en-US"/>
        </w:rPr>
        <w:t xml:space="preserve">[Penalties for Inappropriate Disclosures or Uses of Information] may result in penalties and remedies allowed by law, including but not limited to those specified in </w:t>
      </w:r>
      <w:hyperlink r:id="rId19" w:history="1">
        <w:r w:rsidRPr="00371D76">
          <w:rPr>
            <w:rStyle w:val="Hyperlink"/>
            <w:rFonts w:asciiTheme="minorHAnsi" w:hAnsiTheme="minorHAnsi"/>
            <w:lang w:bidi="en-US"/>
          </w:rPr>
          <w:t>WAC 182-70-600</w:t>
        </w:r>
      </w:hyperlink>
      <w:r w:rsidRPr="00371D76">
        <w:rPr>
          <w:lang w:bidi="en-US"/>
        </w:rPr>
        <w:t xml:space="preserve"> to </w:t>
      </w:r>
      <w:hyperlink r:id="rId20" w:history="1">
        <w:r w:rsidRPr="00371D76">
          <w:rPr>
            <w:rStyle w:val="Hyperlink"/>
            <w:rFonts w:asciiTheme="minorHAnsi" w:hAnsiTheme="minorHAnsi"/>
            <w:lang w:bidi="en-US"/>
          </w:rPr>
          <w:t>WAC 182-70-665</w:t>
        </w:r>
      </w:hyperlink>
      <w:r w:rsidRPr="00371D76">
        <w:rPr>
          <w:lang w:bidi="en-US"/>
        </w:rPr>
        <w:t xml:space="preserve">. The LO shall notify state and federal law enforcement officials, as applicable, of any data breaches in connection with any violation of this DUA. It is the sole responsibility of the Recipient to ensure compliance with all other local, state, and federal laws and regulations. </w:t>
      </w:r>
      <w:r w:rsidRPr="00371D76">
        <w:rPr>
          <w:rStyle w:val="Strong"/>
          <w:lang w:bidi="en-US"/>
        </w:rPr>
        <w:t>Recipient’s obligation under this Section shall survive the termination or expiration of this DUA.</w:t>
      </w:r>
    </w:p>
    <w:p w14:paraId="3B85F7F7" w14:textId="77777777" w:rsidR="00371D76" w:rsidRPr="00371D76" w:rsidRDefault="00371D76" w:rsidP="00371D76">
      <w:pPr>
        <w:rPr>
          <w:lang w:bidi="en-US"/>
        </w:rPr>
      </w:pPr>
      <w:r w:rsidRPr="00371D76">
        <w:rPr>
          <w:b/>
          <w:lang w:bidi="en-US"/>
        </w:rPr>
        <w:t xml:space="preserve">No Representations or Warranties.  </w:t>
      </w:r>
      <w:r w:rsidRPr="00371D76">
        <w:rPr>
          <w:lang w:bidi="en-US"/>
        </w:rPr>
        <w:t xml:space="preserve">Neither HCA nor the LO makes any representation or warranty to any person or entity with respect to WA-APCD Data, the software, or any other information provided by HCA, the LO or their respective agents with respect to any of the foregoing. HCA and the LO hereby disclaim all implied warranties with respect to WA-APCD Data, including warranties of merchantability and fitness for a particular purpose. Further, neither HCA nor the LO make any warranty, guarantee or representation regarding the use, or any intended, expected, or actual output of the use, of WA-APCD Data, the software, or any other information provided by HCA or the LO in terms of correctness, accuracy, reliability, or otherwise. HCA and the LO specifically disclaim all express warranties not stated herein and all implied warranties, including the implied warranties of merchantability and fitness for a particular purpose. No HCA or LO agent or employee is authorized to make any expansion, modification, or addition to the limitation and exclusion of warranties in this agreement. </w:t>
      </w:r>
    </w:p>
    <w:p w14:paraId="4247D2F8" w14:textId="5D09AEEA" w:rsidR="00460252" w:rsidRDefault="00371D76" w:rsidP="00460252">
      <w:pPr>
        <w:rPr>
          <w:rFonts w:asciiTheme="majorHAnsi" w:eastAsiaTheme="majorEastAsia" w:hAnsiTheme="majorHAnsi" w:cstheme="majorBidi"/>
          <w:noProof/>
          <w:color w:val="000000" w:themeColor="text1"/>
          <w:sz w:val="32"/>
          <w:szCs w:val="26"/>
        </w:rPr>
      </w:pPr>
      <w:r w:rsidRPr="00371D76">
        <w:rPr>
          <w:lang w:bidi="en-US"/>
        </w:rPr>
        <w:t>The LO uses available technology to match patient identities with their health information. Because patient information is maintained in multiple places, not all of which are accessible to the LO, and because not all patient information is kept in a standard fashion or is regularly updated, it is possible that false matches may occur or that there may be errors or omissions in the information. The LO does not and cannot independently verify or review the information transmitted for accuracy or completeness.</w:t>
      </w:r>
    </w:p>
    <w:p w14:paraId="7969D0C0" w14:textId="77777777" w:rsidR="004945A7" w:rsidRDefault="004945A7">
      <w:pPr>
        <w:suppressAutoHyphens w:val="0"/>
        <w:spacing w:after="160" w:line="259" w:lineRule="auto"/>
        <w:rPr>
          <w:rFonts w:asciiTheme="majorHAnsi" w:eastAsiaTheme="majorEastAsia" w:hAnsiTheme="majorHAnsi" w:cstheme="majorBidi"/>
          <w:noProof/>
          <w:color w:val="000000" w:themeColor="text1"/>
          <w:sz w:val="32"/>
          <w:szCs w:val="26"/>
        </w:rPr>
      </w:pPr>
      <w:r>
        <w:rPr>
          <w:noProof/>
        </w:rPr>
        <w:br w:type="page"/>
      </w:r>
    </w:p>
    <w:p w14:paraId="48F7F617" w14:textId="67EFE67A" w:rsidR="00A135EB" w:rsidRDefault="0030647E" w:rsidP="00850DD6">
      <w:pPr>
        <w:pStyle w:val="Heading2"/>
        <w:rPr>
          <w:noProof/>
        </w:rPr>
      </w:pPr>
      <w:bookmarkStart w:id="11" w:name="_Toc232425002"/>
      <w:r>
        <w:rPr>
          <w:noProof/>
        </w:rPr>
        <w:lastRenderedPageBreak/>
        <w:t>Section 7</w:t>
      </w:r>
      <w:r w:rsidR="009F4BA9">
        <w:rPr>
          <w:noProof/>
        </w:rPr>
        <w:t>.</w:t>
      </w:r>
      <w:r>
        <w:rPr>
          <w:noProof/>
        </w:rPr>
        <w:t xml:space="preserve"> Authority</w:t>
      </w:r>
      <w:bookmarkEnd w:id="11"/>
    </w:p>
    <w:p w14:paraId="450A9411" w14:textId="77777777" w:rsidR="007B3304" w:rsidRPr="007B3304" w:rsidRDefault="007B3304" w:rsidP="007B3304">
      <w:pPr>
        <w:rPr>
          <w:lang w:bidi="en-US"/>
        </w:rPr>
      </w:pPr>
      <w:r w:rsidRPr="007B3304">
        <w:rPr>
          <w:lang w:bidi="en-US"/>
        </w:rPr>
        <w:t>A person with authority to bind the requesting organization must sign the DUA; or in the case of an individual with no organizational affiliation the individual requesting Data must sign the DUA. Each signatory agrees by signing below that it has authority to sign this DUA on behalf of the party the signatory represents. Each entity agrees to be bound by the terms and conditions of this DUA. The Recipient is responsible for the observance of all conditions of use and for establishment and maintenance of security arrangements as specified in this DUA to prevent unauthorized use.</w:t>
      </w:r>
    </w:p>
    <w:p w14:paraId="41DF33D5" w14:textId="77777777" w:rsidR="007B3304" w:rsidRDefault="007B3304" w:rsidP="007B3304">
      <w:pPr>
        <w:rPr>
          <w:lang w:bidi="en-US"/>
        </w:rPr>
      </w:pPr>
      <w:r w:rsidRPr="007B3304">
        <w:rPr>
          <w:lang w:bidi="en-US"/>
        </w:rPr>
        <w:t>IN WITNESS WHEREOF, the parties by their duly authorized representatives have executed this DUA as of the Effective Date.</w:t>
      </w:r>
    </w:p>
    <w:p w14:paraId="16EE0A68" w14:textId="21D79196" w:rsidR="00CF49C9" w:rsidRPr="00CF49C9" w:rsidRDefault="00CF49C9" w:rsidP="007B3304">
      <w:pPr>
        <w:rPr>
          <w:rStyle w:val="Strong"/>
        </w:rPr>
      </w:pPr>
      <w:r w:rsidRPr="00CF49C9">
        <w:rPr>
          <w:rStyle w:val="Strong"/>
        </w:rPr>
        <w:t>The Lead Organization (LO): Washington State Health Care Authority.</w:t>
      </w:r>
    </w:p>
    <w:tbl>
      <w:tblPr>
        <w:tblStyle w:val="TableGrid"/>
        <w:tblW w:w="0" w:type="auto"/>
        <w:tblLook w:val="04A0" w:firstRow="1" w:lastRow="0" w:firstColumn="1" w:lastColumn="0" w:noHBand="0" w:noVBand="1"/>
      </w:tblPr>
      <w:tblGrid>
        <w:gridCol w:w="3116"/>
        <w:gridCol w:w="3117"/>
        <w:gridCol w:w="3117"/>
      </w:tblGrid>
      <w:tr w:rsidR="000A470B" w14:paraId="1C45C6A0" w14:textId="77777777">
        <w:tc>
          <w:tcPr>
            <w:tcW w:w="3116" w:type="dxa"/>
          </w:tcPr>
          <w:p w14:paraId="0ECF2AB0" w14:textId="639A3A59" w:rsidR="000A470B" w:rsidRDefault="000A470B" w:rsidP="007B3304">
            <w:pPr>
              <w:rPr>
                <w:lang w:bidi="en-US"/>
              </w:rPr>
            </w:pPr>
            <w:r>
              <w:rPr>
                <w:lang w:bidi="en-US"/>
              </w:rPr>
              <w:t>Print name of LO representative</w:t>
            </w:r>
          </w:p>
        </w:tc>
        <w:sdt>
          <w:sdtPr>
            <w:rPr>
              <w:lang w:bidi="en-US"/>
            </w:rPr>
            <w:id w:val="63311811"/>
            <w:placeholder>
              <w:docPart w:val="73530482FBB54F94868D1DE271E5F67A"/>
            </w:placeholder>
          </w:sdtPr>
          <w:sdtEndPr/>
          <w:sdtContent>
            <w:tc>
              <w:tcPr>
                <w:tcW w:w="6234" w:type="dxa"/>
                <w:gridSpan w:val="2"/>
              </w:tcPr>
              <w:p w14:paraId="2FB05F53" w14:textId="66E21068" w:rsidR="000A470B" w:rsidRDefault="000A470B" w:rsidP="007B3304">
                <w:pPr>
                  <w:rPr>
                    <w:lang w:bidi="en-US"/>
                  </w:rPr>
                </w:pPr>
                <w:r>
                  <w:rPr>
                    <w:lang w:bidi="en-US"/>
                  </w:rPr>
                  <w:t>Annette Schuffenhauer</w:t>
                </w:r>
              </w:p>
            </w:tc>
          </w:sdtContent>
        </w:sdt>
      </w:tr>
      <w:tr w:rsidR="000A470B" w14:paraId="062359B4" w14:textId="77777777">
        <w:tc>
          <w:tcPr>
            <w:tcW w:w="3116" w:type="dxa"/>
          </w:tcPr>
          <w:p w14:paraId="3BE1A8F0" w14:textId="02FE1D5E" w:rsidR="000A470B" w:rsidRDefault="000A470B" w:rsidP="007B3304">
            <w:pPr>
              <w:rPr>
                <w:lang w:bidi="en-US"/>
              </w:rPr>
            </w:pPr>
            <w:r>
              <w:rPr>
                <w:lang w:bidi="en-US"/>
              </w:rPr>
              <w:t>Title of LO representative</w:t>
            </w:r>
          </w:p>
        </w:tc>
        <w:sdt>
          <w:sdtPr>
            <w:rPr>
              <w:lang w:bidi="en-US"/>
            </w:rPr>
            <w:id w:val="611715222"/>
            <w:placeholder>
              <w:docPart w:val="73530482FBB54F94868D1DE271E5F67A"/>
            </w:placeholder>
          </w:sdtPr>
          <w:sdtEndPr/>
          <w:sdtContent>
            <w:tc>
              <w:tcPr>
                <w:tcW w:w="6234" w:type="dxa"/>
                <w:gridSpan w:val="2"/>
              </w:tcPr>
              <w:p w14:paraId="30B40B54" w14:textId="57A9B8DD" w:rsidR="000A470B" w:rsidRDefault="00CD0995" w:rsidP="007B3304">
                <w:pPr>
                  <w:rPr>
                    <w:lang w:bidi="en-US"/>
                  </w:rPr>
                </w:pPr>
                <w:r>
                  <w:rPr>
                    <w:lang w:bidi="en-US"/>
                  </w:rPr>
                  <w:t>Chief Legal Officer</w:t>
                </w:r>
              </w:p>
            </w:tc>
          </w:sdtContent>
        </w:sdt>
      </w:tr>
      <w:tr w:rsidR="000A470B" w14:paraId="0A5CB35B" w14:textId="77777777">
        <w:tc>
          <w:tcPr>
            <w:tcW w:w="3116" w:type="dxa"/>
          </w:tcPr>
          <w:p w14:paraId="15350D1C" w14:textId="7C3BC618" w:rsidR="000A470B" w:rsidRDefault="000A470B" w:rsidP="007B3304">
            <w:pPr>
              <w:rPr>
                <w:lang w:bidi="en-US"/>
              </w:rPr>
            </w:pPr>
            <w:r>
              <w:rPr>
                <w:lang w:bidi="en-US"/>
              </w:rPr>
              <w:t>Organization name</w:t>
            </w:r>
          </w:p>
        </w:tc>
        <w:sdt>
          <w:sdtPr>
            <w:rPr>
              <w:lang w:bidi="en-US"/>
            </w:rPr>
            <w:id w:val="-709950129"/>
            <w:placeholder>
              <w:docPart w:val="73530482FBB54F94868D1DE271E5F67A"/>
            </w:placeholder>
          </w:sdtPr>
          <w:sdtEndPr/>
          <w:sdtContent>
            <w:tc>
              <w:tcPr>
                <w:tcW w:w="6234" w:type="dxa"/>
                <w:gridSpan w:val="2"/>
              </w:tcPr>
              <w:p w14:paraId="76B7F5C6" w14:textId="35FEAA26" w:rsidR="000A470B" w:rsidRDefault="00CD0995" w:rsidP="007B3304">
                <w:pPr>
                  <w:rPr>
                    <w:lang w:bidi="en-US"/>
                  </w:rPr>
                </w:pPr>
                <w:r>
                  <w:rPr>
                    <w:lang w:bidi="en-US"/>
                  </w:rPr>
                  <w:t>Washington State Health Care Authority</w:t>
                </w:r>
              </w:p>
            </w:tc>
          </w:sdtContent>
        </w:sdt>
      </w:tr>
      <w:tr w:rsidR="00EC28C4" w14:paraId="71A4C98F" w14:textId="77777777">
        <w:tc>
          <w:tcPr>
            <w:tcW w:w="3116" w:type="dxa"/>
          </w:tcPr>
          <w:p w14:paraId="21595871" w14:textId="0003EC39" w:rsidR="00EC28C4" w:rsidRDefault="00EC28C4" w:rsidP="007B3304">
            <w:pPr>
              <w:rPr>
                <w:lang w:bidi="en-US"/>
              </w:rPr>
            </w:pPr>
            <w:r>
              <w:rPr>
                <w:lang w:bidi="en-US"/>
              </w:rPr>
              <w:t>Street address</w:t>
            </w:r>
          </w:p>
        </w:tc>
        <w:sdt>
          <w:sdtPr>
            <w:rPr>
              <w:lang w:bidi="en-US"/>
            </w:rPr>
            <w:id w:val="-815568480"/>
            <w:placeholder>
              <w:docPart w:val="73530482FBB54F94868D1DE271E5F67A"/>
            </w:placeholder>
          </w:sdtPr>
          <w:sdtEndPr/>
          <w:sdtContent>
            <w:tc>
              <w:tcPr>
                <w:tcW w:w="6234" w:type="dxa"/>
                <w:gridSpan w:val="2"/>
              </w:tcPr>
              <w:p w14:paraId="2A9001E0" w14:textId="4684F82F" w:rsidR="00EC28C4" w:rsidRDefault="00EC28C4" w:rsidP="007B3304">
                <w:pPr>
                  <w:rPr>
                    <w:lang w:bidi="en-US"/>
                  </w:rPr>
                </w:pPr>
                <w:r>
                  <w:rPr>
                    <w:lang w:bidi="en-US"/>
                  </w:rPr>
                  <w:t>626 8</w:t>
                </w:r>
                <w:r w:rsidRPr="00EC28C4">
                  <w:rPr>
                    <w:vertAlign w:val="superscript"/>
                    <w:lang w:bidi="en-US"/>
                  </w:rPr>
                  <w:t>th</w:t>
                </w:r>
                <w:r>
                  <w:rPr>
                    <w:lang w:bidi="en-US"/>
                  </w:rPr>
                  <w:t xml:space="preserve"> Ave Se</w:t>
                </w:r>
              </w:p>
            </w:tc>
          </w:sdtContent>
        </w:sdt>
      </w:tr>
      <w:tr w:rsidR="00EE19A6" w14:paraId="76190964" w14:textId="77777777" w:rsidTr="00EE19A6">
        <w:tc>
          <w:tcPr>
            <w:tcW w:w="3116" w:type="dxa"/>
          </w:tcPr>
          <w:p w14:paraId="59D57553" w14:textId="5AFB0620" w:rsidR="00EE19A6" w:rsidRDefault="00CC38EC" w:rsidP="007B3304">
            <w:pPr>
              <w:rPr>
                <w:lang w:bidi="en-US"/>
              </w:rPr>
            </w:pPr>
            <w:r>
              <w:rPr>
                <w:lang w:bidi="en-US"/>
              </w:rPr>
              <w:t>City</w:t>
            </w:r>
            <w:r w:rsidR="00C35B58">
              <w:rPr>
                <w:lang w:bidi="en-US"/>
              </w:rPr>
              <w:t>:</w:t>
            </w:r>
            <w:r>
              <w:rPr>
                <w:lang w:bidi="en-US"/>
              </w:rPr>
              <w:t xml:space="preserve"> </w:t>
            </w:r>
            <w:sdt>
              <w:sdtPr>
                <w:rPr>
                  <w:lang w:bidi="en-US"/>
                </w:rPr>
                <w:id w:val="-949631154"/>
                <w:placeholder>
                  <w:docPart w:val="73530482FBB54F94868D1DE271E5F67A"/>
                </w:placeholder>
              </w:sdtPr>
              <w:sdtEndPr/>
              <w:sdtContent>
                <w:r>
                  <w:rPr>
                    <w:lang w:bidi="en-US"/>
                  </w:rPr>
                  <w:t>Olympia</w:t>
                </w:r>
              </w:sdtContent>
            </w:sdt>
          </w:p>
        </w:tc>
        <w:tc>
          <w:tcPr>
            <w:tcW w:w="3117" w:type="dxa"/>
          </w:tcPr>
          <w:p w14:paraId="6D02CD16" w14:textId="6B26DE40" w:rsidR="00EE19A6" w:rsidRDefault="00CC38EC" w:rsidP="007B3304">
            <w:pPr>
              <w:rPr>
                <w:lang w:bidi="en-US"/>
              </w:rPr>
            </w:pPr>
            <w:r>
              <w:rPr>
                <w:lang w:bidi="en-US"/>
              </w:rPr>
              <w:t>State</w:t>
            </w:r>
            <w:r w:rsidR="00C35B58">
              <w:rPr>
                <w:lang w:bidi="en-US"/>
              </w:rPr>
              <w:t>:</w:t>
            </w:r>
            <w:r>
              <w:rPr>
                <w:lang w:bidi="en-US"/>
              </w:rPr>
              <w:t xml:space="preserve"> </w:t>
            </w:r>
            <w:sdt>
              <w:sdtPr>
                <w:rPr>
                  <w:lang w:bidi="en-US"/>
                </w:rPr>
                <w:id w:val="1470790024"/>
                <w:placeholder>
                  <w:docPart w:val="73530482FBB54F94868D1DE271E5F67A"/>
                </w:placeholder>
              </w:sdtPr>
              <w:sdtEndPr/>
              <w:sdtContent>
                <w:r>
                  <w:rPr>
                    <w:lang w:bidi="en-US"/>
                  </w:rPr>
                  <w:t>WA</w:t>
                </w:r>
              </w:sdtContent>
            </w:sdt>
          </w:p>
        </w:tc>
        <w:tc>
          <w:tcPr>
            <w:tcW w:w="3117" w:type="dxa"/>
          </w:tcPr>
          <w:p w14:paraId="1F82C054" w14:textId="4D293B47" w:rsidR="00EE19A6" w:rsidRDefault="00CC38EC" w:rsidP="007B3304">
            <w:pPr>
              <w:rPr>
                <w:lang w:bidi="en-US"/>
              </w:rPr>
            </w:pPr>
            <w:r>
              <w:rPr>
                <w:lang w:bidi="en-US"/>
              </w:rPr>
              <w:t>ZIP code</w:t>
            </w:r>
            <w:r w:rsidR="00C35B58">
              <w:rPr>
                <w:lang w:bidi="en-US"/>
              </w:rPr>
              <w:t>:</w:t>
            </w:r>
            <w:r w:rsidR="005E5CED">
              <w:rPr>
                <w:lang w:bidi="en-US"/>
              </w:rPr>
              <w:t xml:space="preserve"> </w:t>
            </w:r>
            <w:sdt>
              <w:sdtPr>
                <w:rPr>
                  <w:lang w:bidi="en-US"/>
                </w:rPr>
                <w:id w:val="-1476443973"/>
                <w:placeholder>
                  <w:docPart w:val="73530482FBB54F94868D1DE271E5F67A"/>
                </w:placeholder>
              </w:sdtPr>
              <w:sdtEndPr/>
              <w:sdtContent>
                <w:r w:rsidR="007F42E3">
                  <w:rPr>
                    <w:lang w:bidi="en-US"/>
                  </w:rPr>
                  <w:t>98504-5502</w:t>
                </w:r>
              </w:sdtContent>
            </w:sdt>
          </w:p>
        </w:tc>
      </w:tr>
      <w:tr w:rsidR="005E5CED" w14:paraId="732361A4" w14:textId="77777777">
        <w:tc>
          <w:tcPr>
            <w:tcW w:w="3116" w:type="dxa"/>
          </w:tcPr>
          <w:p w14:paraId="02FD2BAF" w14:textId="2A98826B" w:rsidR="005E5CED" w:rsidRDefault="005E5CED" w:rsidP="007B3304">
            <w:pPr>
              <w:rPr>
                <w:lang w:bidi="en-US"/>
              </w:rPr>
            </w:pPr>
            <w:r>
              <w:rPr>
                <w:lang w:bidi="en-US"/>
              </w:rPr>
              <w:t>Office telephone (include area code)</w:t>
            </w:r>
          </w:p>
        </w:tc>
        <w:sdt>
          <w:sdtPr>
            <w:rPr>
              <w:lang w:bidi="en-US"/>
            </w:rPr>
            <w:id w:val="-1720889812"/>
            <w:placeholder>
              <w:docPart w:val="73530482FBB54F94868D1DE271E5F67A"/>
            </w:placeholder>
          </w:sdtPr>
          <w:sdtEndPr/>
          <w:sdtContent>
            <w:tc>
              <w:tcPr>
                <w:tcW w:w="6234" w:type="dxa"/>
                <w:gridSpan w:val="2"/>
              </w:tcPr>
              <w:p w14:paraId="153A2829" w14:textId="183E7D01" w:rsidR="005E5CED" w:rsidRDefault="00C35B58" w:rsidP="007B3304">
                <w:pPr>
                  <w:rPr>
                    <w:lang w:bidi="en-US"/>
                  </w:rPr>
                </w:pPr>
                <w:r>
                  <w:rPr>
                    <w:lang w:bidi="en-US"/>
                  </w:rPr>
                  <w:t>360-725-1254</w:t>
                </w:r>
              </w:p>
            </w:tc>
          </w:sdtContent>
        </w:sdt>
      </w:tr>
      <w:tr w:rsidR="007F42E3" w14:paraId="5410C1E5" w14:textId="77777777">
        <w:tc>
          <w:tcPr>
            <w:tcW w:w="3116" w:type="dxa"/>
          </w:tcPr>
          <w:p w14:paraId="398A27FB" w14:textId="2DEC7F25" w:rsidR="007F42E3" w:rsidRDefault="007F42E3" w:rsidP="007B3304">
            <w:pPr>
              <w:rPr>
                <w:lang w:bidi="en-US"/>
              </w:rPr>
            </w:pPr>
            <w:r>
              <w:rPr>
                <w:lang w:bidi="en-US"/>
              </w:rPr>
              <w:t>Signature of LO representative</w:t>
            </w:r>
          </w:p>
        </w:tc>
        <w:tc>
          <w:tcPr>
            <w:tcW w:w="6234" w:type="dxa"/>
            <w:gridSpan w:val="2"/>
          </w:tcPr>
          <w:p w14:paraId="3E761BAE" w14:textId="77777777" w:rsidR="007F42E3" w:rsidRDefault="007F42E3" w:rsidP="007B3304">
            <w:pPr>
              <w:rPr>
                <w:lang w:bidi="en-US"/>
              </w:rPr>
            </w:pPr>
          </w:p>
        </w:tc>
      </w:tr>
      <w:tr w:rsidR="007F42E3" w14:paraId="2410A84F" w14:textId="77777777">
        <w:tc>
          <w:tcPr>
            <w:tcW w:w="3116" w:type="dxa"/>
          </w:tcPr>
          <w:p w14:paraId="60A7F076" w14:textId="63BC0816" w:rsidR="007F42E3" w:rsidRDefault="007F42E3" w:rsidP="007B3304">
            <w:pPr>
              <w:rPr>
                <w:lang w:bidi="en-US"/>
              </w:rPr>
            </w:pPr>
            <w:r>
              <w:rPr>
                <w:lang w:bidi="en-US"/>
              </w:rPr>
              <w:t>Signature date</w:t>
            </w:r>
          </w:p>
        </w:tc>
        <w:sdt>
          <w:sdtPr>
            <w:rPr>
              <w:lang w:bidi="en-US"/>
            </w:rPr>
            <w:id w:val="-790427423"/>
            <w:placeholder>
              <w:docPart w:val="9634501EA0414425B558F520F517BD07"/>
            </w:placeholder>
            <w:showingPlcHdr/>
            <w:date>
              <w:dateFormat w:val="M/d/yyyy"/>
              <w:lid w:val="en-US"/>
              <w:storeMappedDataAs w:val="dateTime"/>
              <w:calendar w:val="gregorian"/>
            </w:date>
          </w:sdtPr>
          <w:sdtEndPr/>
          <w:sdtContent>
            <w:tc>
              <w:tcPr>
                <w:tcW w:w="6234" w:type="dxa"/>
                <w:gridSpan w:val="2"/>
              </w:tcPr>
              <w:p w14:paraId="6F803225" w14:textId="6D08BAA9" w:rsidR="007F42E3" w:rsidRDefault="007F42E3" w:rsidP="007B3304">
                <w:pPr>
                  <w:rPr>
                    <w:lang w:bidi="en-US"/>
                  </w:rPr>
                </w:pPr>
                <w:r w:rsidRPr="00CE2327">
                  <w:rPr>
                    <w:rStyle w:val="PlaceholderText"/>
                  </w:rPr>
                  <w:t>Click or tap to enter a date.</w:t>
                </w:r>
              </w:p>
            </w:tc>
          </w:sdtContent>
        </w:sdt>
      </w:tr>
    </w:tbl>
    <w:p w14:paraId="22859393" w14:textId="1C3C4BAD" w:rsidR="00112E3F" w:rsidRPr="00C35B58" w:rsidRDefault="00112E3F" w:rsidP="009F1BAC">
      <w:pPr>
        <w:rPr>
          <w:rStyle w:val="Strong"/>
        </w:rPr>
      </w:pPr>
      <w:r w:rsidRPr="00C35B58">
        <w:rPr>
          <w:rStyle w:val="Strong"/>
        </w:rPr>
        <w:t>Washington State Health Care Authority (NOTE: Only Signed for Data Requests from Federal, State and Local Government Agencies)</w:t>
      </w:r>
      <w:r w:rsidR="009F1BAC" w:rsidRPr="00C35B58">
        <w:rPr>
          <w:rStyle w:val="Strong"/>
        </w:rPr>
        <w:t>.</w:t>
      </w:r>
    </w:p>
    <w:tbl>
      <w:tblPr>
        <w:tblStyle w:val="TableGrid"/>
        <w:tblW w:w="0" w:type="auto"/>
        <w:tblLook w:val="04A0" w:firstRow="1" w:lastRow="0" w:firstColumn="1" w:lastColumn="0" w:noHBand="0" w:noVBand="1"/>
      </w:tblPr>
      <w:tblGrid>
        <w:gridCol w:w="3116"/>
        <w:gridCol w:w="3117"/>
        <w:gridCol w:w="3117"/>
      </w:tblGrid>
      <w:tr w:rsidR="00CF49C9" w14:paraId="7837DAAC" w14:textId="77777777">
        <w:tc>
          <w:tcPr>
            <w:tcW w:w="3116" w:type="dxa"/>
          </w:tcPr>
          <w:p w14:paraId="654153F3" w14:textId="6C9ACCC4" w:rsidR="00CF49C9" w:rsidRDefault="00CF49C9">
            <w:pPr>
              <w:rPr>
                <w:lang w:bidi="en-US"/>
              </w:rPr>
            </w:pPr>
            <w:r>
              <w:rPr>
                <w:lang w:bidi="en-US"/>
              </w:rPr>
              <w:t>Print name of HCA representative</w:t>
            </w:r>
          </w:p>
        </w:tc>
        <w:sdt>
          <w:sdtPr>
            <w:rPr>
              <w:lang w:bidi="en-US"/>
            </w:rPr>
            <w:id w:val="329486190"/>
            <w:placeholder>
              <w:docPart w:val="A9B8C4145F184782AC19F0B4FCC56A3B"/>
            </w:placeholder>
          </w:sdtPr>
          <w:sdtEndPr/>
          <w:sdtContent>
            <w:tc>
              <w:tcPr>
                <w:tcW w:w="6234" w:type="dxa"/>
                <w:gridSpan w:val="2"/>
              </w:tcPr>
              <w:p w14:paraId="163E89C4" w14:textId="2F603494" w:rsidR="00CF49C9" w:rsidRDefault="003D099B">
                <w:pPr>
                  <w:rPr>
                    <w:lang w:bidi="en-US"/>
                  </w:rPr>
                </w:pPr>
                <w:r>
                  <w:rPr>
                    <w:lang w:bidi="en-US"/>
                  </w:rPr>
                  <w:t>Alyson Beck</w:t>
                </w:r>
              </w:p>
            </w:tc>
          </w:sdtContent>
        </w:sdt>
      </w:tr>
      <w:tr w:rsidR="00CF49C9" w14:paraId="4020A9DA" w14:textId="77777777">
        <w:tc>
          <w:tcPr>
            <w:tcW w:w="3116" w:type="dxa"/>
          </w:tcPr>
          <w:p w14:paraId="11CCFAB7" w14:textId="77777777" w:rsidR="00CF49C9" w:rsidRDefault="00CF49C9">
            <w:pPr>
              <w:rPr>
                <w:lang w:bidi="en-US"/>
              </w:rPr>
            </w:pPr>
            <w:r>
              <w:rPr>
                <w:lang w:bidi="en-US"/>
              </w:rPr>
              <w:t>Title of LO representative</w:t>
            </w:r>
          </w:p>
        </w:tc>
        <w:sdt>
          <w:sdtPr>
            <w:rPr>
              <w:lang w:bidi="en-US"/>
            </w:rPr>
            <w:id w:val="-563567506"/>
            <w:placeholder>
              <w:docPart w:val="A9B8C4145F184782AC19F0B4FCC56A3B"/>
            </w:placeholder>
          </w:sdtPr>
          <w:sdtEndPr/>
          <w:sdtContent>
            <w:tc>
              <w:tcPr>
                <w:tcW w:w="6234" w:type="dxa"/>
                <w:gridSpan w:val="2"/>
              </w:tcPr>
              <w:p w14:paraId="7FBAE644" w14:textId="70F44662" w:rsidR="00CF49C9" w:rsidRDefault="00CF49C9">
                <w:pPr>
                  <w:rPr>
                    <w:lang w:bidi="en-US"/>
                  </w:rPr>
                </w:pPr>
                <w:r>
                  <w:rPr>
                    <w:lang w:bidi="en-US"/>
                  </w:rPr>
                  <w:t>Contracts Administrator</w:t>
                </w:r>
              </w:p>
            </w:tc>
          </w:sdtContent>
        </w:sdt>
      </w:tr>
      <w:tr w:rsidR="00CF49C9" w14:paraId="22F700F0" w14:textId="77777777">
        <w:tc>
          <w:tcPr>
            <w:tcW w:w="3116" w:type="dxa"/>
          </w:tcPr>
          <w:p w14:paraId="4020E072" w14:textId="77777777" w:rsidR="00CF49C9" w:rsidRDefault="00CF49C9">
            <w:pPr>
              <w:rPr>
                <w:lang w:bidi="en-US"/>
              </w:rPr>
            </w:pPr>
            <w:r>
              <w:rPr>
                <w:lang w:bidi="en-US"/>
              </w:rPr>
              <w:t>Organization name</w:t>
            </w:r>
          </w:p>
        </w:tc>
        <w:sdt>
          <w:sdtPr>
            <w:rPr>
              <w:lang w:bidi="en-US"/>
            </w:rPr>
            <w:id w:val="-2096084474"/>
            <w:placeholder>
              <w:docPart w:val="A9B8C4145F184782AC19F0B4FCC56A3B"/>
            </w:placeholder>
          </w:sdtPr>
          <w:sdtEndPr/>
          <w:sdtContent>
            <w:tc>
              <w:tcPr>
                <w:tcW w:w="6234" w:type="dxa"/>
                <w:gridSpan w:val="2"/>
              </w:tcPr>
              <w:p w14:paraId="484F3D7F" w14:textId="77777777" w:rsidR="00CF49C9" w:rsidRDefault="00CF49C9">
                <w:pPr>
                  <w:rPr>
                    <w:lang w:bidi="en-US"/>
                  </w:rPr>
                </w:pPr>
                <w:r>
                  <w:rPr>
                    <w:lang w:bidi="en-US"/>
                  </w:rPr>
                  <w:t>Washington State Health Care Authority</w:t>
                </w:r>
              </w:p>
            </w:tc>
          </w:sdtContent>
        </w:sdt>
      </w:tr>
      <w:tr w:rsidR="00CF49C9" w14:paraId="0FAFC764" w14:textId="77777777">
        <w:tc>
          <w:tcPr>
            <w:tcW w:w="3116" w:type="dxa"/>
          </w:tcPr>
          <w:p w14:paraId="78EBBBD2" w14:textId="77777777" w:rsidR="00CF49C9" w:rsidRDefault="00CF49C9">
            <w:pPr>
              <w:rPr>
                <w:lang w:bidi="en-US"/>
              </w:rPr>
            </w:pPr>
            <w:r>
              <w:rPr>
                <w:lang w:bidi="en-US"/>
              </w:rPr>
              <w:t>Street address</w:t>
            </w:r>
          </w:p>
        </w:tc>
        <w:sdt>
          <w:sdtPr>
            <w:rPr>
              <w:lang w:bidi="en-US"/>
            </w:rPr>
            <w:id w:val="320708075"/>
            <w:placeholder>
              <w:docPart w:val="A9B8C4145F184782AC19F0B4FCC56A3B"/>
            </w:placeholder>
          </w:sdtPr>
          <w:sdtEndPr/>
          <w:sdtContent>
            <w:tc>
              <w:tcPr>
                <w:tcW w:w="6234" w:type="dxa"/>
                <w:gridSpan w:val="2"/>
              </w:tcPr>
              <w:p w14:paraId="06914FD1" w14:textId="77777777" w:rsidR="00CF49C9" w:rsidRDefault="00CF49C9">
                <w:pPr>
                  <w:rPr>
                    <w:lang w:bidi="en-US"/>
                  </w:rPr>
                </w:pPr>
                <w:r>
                  <w:rPr>
                    <w:lang w:bidi="en-US"/>
                  </w:rPr>
                  <w:t>626 8</w:t>
                </w:r>
                <w:r w:rsidRPr="00EC28C4">
                  <w:rPr>
                    <w:vertAlign w:val="superscript"/>
                    <w:lang w:bidi="en-US"/>
                  </w:rPr>
                  <w:t>th</w:t>
                </w:r>
                <w:r>
                  <w:rPr>
                    <w:lang w:bidi="en-US"/>
                  </w:rPr>
                  <w:t xml:space="preserve"> Ave Se</w:t>
                </w:r>
              </w:p>
            </w:tc>
          </w:sdtContent>
        </w:sdt>
      </w:tr>
      <w:tr w:rsidR="00CF49C9" w14:paraId="38038D96" w14:textId="77777777">
        <w:tc>
          <w:tcPr>
            <w:tcW w:w="3116" w:type="dxa"/>
          </w:tcPr>
          <w:p w14:paraId="6580FF39" w14:textId="41D400B7" w:rsidR="00CF49C9" w:rsidRDefault="00CF49C9">
            <w:pPr>
              <w:rPr>
                <w:lang w:bidi="en-US"/>
              </w:rPr>
            </w:pPr>
            <w:r>
              <w:rPr>
                <w:lang w:bidi="en-US"/>
              </w:rPr>
              <w:t>City</w:t>
            </w:r>
            <w:r w:rsidR="00C35B58">
              <w:rPr>
                <w:lang w:bidi="en-US"/>
              </w:rPr>
              <w:t>:</w:t>
            </w:r>
            <w:r>
              <w:rPr>
                <w:lang w:bidi="en-US"/>
              </w:rPr>
              <w:t xml:space="preserve"> </w:t>
            </w:r>
            <w:sdt>
              <w:sdtPr>
                <w:rPr>
                  <w:lang w:bidi="en-US"/>
                </w:rPr>
                <w:id w:val="-1869445305"/>
                <w:placeholder>
                  <w:docPart w:val="A9B8C4145F184782AC19F0B4FCC56A3B"/>
                </w:placeholder>
              </w:sdtPr>
              <w:sdtEndPr/>
              <w:sdtContent>
                <w:r>
                  <w:rPr>
                    <w:lang w:bidi="en-US"/>
                  </w:rPr>
                  <w:t>Olympia</w:t>
                </w:r>
              </w:sdtContent>
            </w:sdt>
          </w:p>
        </w:tc>
        <w:tc>
          <w:tcPr>
            <w:tcW w:w="3117" w:type="dxa"/>
          </w:tcPr>
          <w:p w14:paraId="20CC1AE1" w14:textId="7D2C31DC" w:rsidR="00CF49C9" w:rsidRDefault="00CF49C9">
            <w:pPr>
              <w:rPr>
                <w:lang w:bidi="en-US"/>
              </w:rPr>
            </w:pPr>
            <w:r>
              <w:rPr>
                <w:lang w:bidi="en-US"/>
              </w:rPr>
              <w:t>State</w:t>
            </w:r>
            <w:r w:rsidR="00C35B58">
              <w:rPr>
                <w:lang w:bidi="en-US"/>
              </w:rPr>
              <w:t>:</w:t>
            </w:r>
            <w:r>
              <w:rPr>
                <w:lang w:bidi="en-US"/>
              </w:rPr>
              <w:t xml:space="preserve"> </w:t>
            </w:r>
            <w:sdt>
              <w:sdtPr>
                <w:rPr>
                  <w:lang w:bidi="en-US"/>
                </w:rPr>
                <w:id w:val="127754516"/>
                <w:placeholder>
                  <w:docPart w:val="A9B8C4145F184782AC19F0B4FCC56A3B"/>
                </w:placeholder>
              </w:sdtPr>
              <w:sdtEndPr/>
              <w:sdtContent>
                <w:r>
                  <w:rPr>
                    <w:lang w:bidi="en-US"/>
                  </w:rPr>
                  <w:t>WA</w:t>
                </w:r>
              </w:sdtContent>
            </w:sdt>
          </w:p>
        </w:tc>
        <w:tc>
          <w:tcPr>
            <w:tcW w:w="3117" w:type="dxa"/>
          </w:tcPr>
          <w:p w14:paraId="512FF62A" w14:textId="2381CCC5" w:rsidR="00CF49C9" w:rsidRDefault="00CF49C9">
            <w:pPr>
              <w:rPr>
                <w:lang w:bidi="en-US"/>
              </w:rPr>
            </w:pPr>
            <w:r>
              <w:rPr>
                <w:lang w:bidi="en-US"/>
              </w:rPr>
              <w:t>ZIP code</w:t>
            </w:r>
            <w:r w:rsidR="00C35B58">
              <w:rPr>
                <w:lang w:bidi="en-US"/>
              </w:rPr>
              <w:t xml:space="preserve">: </w:t>
            </w:r>
            <w:sdt>
              <w:sdtPr>
                <w:rPr>
                  <w:lang w:bidi="en-US"/>
                </w:rPr>
                <w:id w:val="-2081973938"/>
                <w:placeholder>
                  <w:docPart w:val="A9B8C4145F184782AC19F0B4FCC56A3B"/>
                </w:placeholder>
              </w:sdtPr>
              <w:sdtEndPr/>
              <w:sdtContent>
                <w:r>
                  <w:rPr>
                    <w:lang w:bidi="en-US"/>
                  </w:rPr>
                  <w:t>98504-5502</w:t>
                </w:r>
              </w:sdtContent>
            </w:sdt>
          </w:p>
        </w:tc>
      </w:tr>
      <w:tr w:rsidR="00A90FCE" w14:paraId="55461D5C" w14:textId="77777777">
        <w:tc>
          <w:tcPr>
            <w:tcW w:w="3116" w:type="dxa"/>
          </w:tcPr>
          <w:p w14:paraId="656C5969" w14:textId="468508CF" w:rsidR="00A90FCE" w:rsidRDefault="00A90FCE">
            <w:pPr>
              <w:rPr>
                <w:lang w:bidi="en-US"/>
              </w:rPr>
            </w:pPr>
            <w:r>
              <w:rPr>
                <w:lang w:bidi="en-US"/>
              </w:rPr>
              <w:t>Office telephone (include area code)</w:t>
            </w:r>
          </w:p>
        </w:tc>
        <w:sdt>
          <w:sdtPr>
            <w:rPr>
              <w:lang w:bidi="en-US"/>
            </w:rPr>
            <w:id w:val="1961066216"/>
            <w:placeholder>
              <w:docPart w:val="73530482FBB54F94868D1DE271E5F67A"/>
            </w:placeholder>
          </w:sdtPr>
          <w:sdtEndPr/>
          <w:sdtContent>
            <w:tc>
              <w:tcPr>
                <w:tcW w:w="6234" w:type="dxa"/>
                <w:gridSpan w:val="2"/>
              </w:tcPr>
              <w:p w14:paraId="3AA489C5" w14:textId="32FF54E7" w:rsidR="00A90FCE" w:rsidRDefault="00A90FCE">
                <w:pPr>
                  <w:rPr>
                    <w:lang w:bidi="en-US"/>
                  </w:rPr>
                </w:pPr>
                <w:r>
                  <w:rPr>
                    <w:lang w:bidi="en-US"/>
                  </w:rPr>
                  <w:t>360-725-1698</w:t>
                </w:r>
              </w:p>
            </w:tc>
          </w:sdtContent>
        </w:sdt>
      </w:tr>
      <w:tr w:rsidR="00CF49C9" w14:paraId="34012F8D" w14:textId="77777777">
        <w:tc>
          <w:tcPr>
            <w:tcW w:w="3116" w:type="dxa"/>
          </w:tcPr>
          <w:p w14:paraId="7B5B95A5" w14:textId="68AAB5B8" w:rsidR="00CF49C9" w:rsidRDefault="00CF49C9">
            <w:pPr>
              <w:rPr>
                <w:lang w:bidi="en-US"/>
              </w:rPr>
            </w:pPr>
            <w:r>
              <w:rPr>
                <w:lang w:bidi="en-US"/>
              </w:rPr>
              <w:t xml:space="preserve">Signature of </w:t>
            </w:r>
            <w:r w:rsidR="00A90FCE">
              <w:rPr>
                <w:lang w:bidi="en-US"/>
              </w:rPr>
              <w:t>HCA</w:t>
            </w:r>
            <w:r>
              <w:rPr>
                <w:lang w:bidi="en-US"/>
              </w:rPr>
              <w:t xml:space="preserve"> representative</w:t>
            </w:r>
          </w:p>
        </w:tc>
        <w:tc>
          <w:tcPr>
            <w:tcW w:w="6234" w:type="dxa"/>
            <w:gridSpan w:val="2"/>
          </w:tcPr>
          <w:p w14:paraId="0388D933" w14:textId="77777777" w:rsidR="00CF49C9" w:rsidRDefault="00CF49C9">
            <w:pPr>
              <w:rPr>
                <w:lang w:bidi="en-US"/>
              </w:rPr>
            </w:pPr>
          </w:p>
        </w:tc>
      </w:tr>
      <w:tr w:rsidR="00CF49C9" w14:paraId="59518B83" w14:textId="77777777">
        <w:tc>
          <w:tcPr>
            <w:tcW w:w="3116" w:type="dxa"/>
          </w:tcPr>
          <w:p w14:paraId="2C8A0CA4" w14:textId="77777777" w:rsidR="00CF49C9" w:rsidRDefault="00CF49C9">
            <w:pPr>
              <w:rPr>
                <w:lang w:bidi="en-US"/>
              </w:rPr>
            </w:pPr>
            <w:r>
              <w:rPr>
                <w:lang w:bidi="en-US"/>
              </w:rPr>
              <w:t>Signature date</w:t>
            </w:r>
          </w:p>
        </w:tc>
        <w:sdt>
          <w:sdtPr>
            <w:rPr>
              <w:lang w:bidi="en-US"/>
            </w:rPr>
            <w:id w:val="-1805533640"/>
            <w:placeholder>
              <w:docPart w:val="882C3C36AC71450FA1E74AA2FF2E21D9"/>
            </w:placeholder>
            <w:showingPlcHdr/>
            <w:date>
              <w:dateFormat w:val="M/d/yyyy"/>
              <w:lid w:val="en-US"/>
              <w:storeMappedDataAs w:val="dateTime"/>
              <w:calendar w:val="gregorian"/>
            </w:date>
          </w:sdtPr>
          <w:sdtEndPr/>
          <w:sdtContent>
            <w:tc>
              <w:tcPr>
                <w:tcW w:w="6234" w:type="dxa"/>
                <w:gridSpan w:val="2"/>
              </w:tcPr>
              <w:p w14:paraId="4713AFF1" w14:textId="77777777" w:rsidR="00CF49C9" w:rsidRDefault="00CF49C9">
                <w:pPr>
                  <w:rPr>
                    <w:lang w:bidi="en-US"/>
                  </w:rPr>
                </w:pPr>
                <w:r w:rsidRPr="00EB4545">
                  <w:rPr>
                    <w:rStyle w:val="PlaceholderText"/>
                  </w:rPr>
                  <w:t>Click or tap to enter a date.</w:t>
                </w:r>
              </w:p>
            </w:tc>
          </w:sdtContent>
        </w:sdt>
      </w:tr>
    </w:tbl>
    <w:p w14:paraId="3A0D1258" w14:textId="502FFFFE" w:rsidR="00112E3F" w:rsidRPr="00A90FCE" w:rsidRDefault="009F1BAC" w:rsidP="009F1BAC">
      <w:pPr>
        <w:rPr>
          <w:rStyle w:val="Strong"/>
        </w:rPr>
      </w:pPr>
      <w:r w:rsidRPr="00A90FCE">
        <w:rPr>
          <w:rStyle w:val="Strong"/>
        </w:rPr>
        <w:t>RECIPIENT.</w:t>
      </w:r>
    </w:p>
    <w:tbl>
      <w:tblPr>
        <w:tblStyle w:val="TableGrid"/>
        <w:tblW w:w="0" w:type="auto"/>
        <w:tblLook w:val="04A0" w:firstRow="1" w:lastRow="0" w:firstColumn="1" w:lastColumn="0" w:noHBand="0" w:noVBand="1"/>
      </w:tblPr>
      <w:tblGrid>
        <w:gridCol w:w="3116"/>
        <w:gridCol w:w="3117"/>
        <w:gridCol w:w="3117"/>
      </w:tblGrid>
      <w:tr w:rsidR="00A90FCE" w14:paraId="6F993F02" w14:textId="77777777">
        <w:tc>
          <w:tcPr>
            <w:tcW w:w="3116" w:type="dxa"/>
          </w:tcPr>
          <w:p w14:paraId="6DDD2C1F" w14:textId="09BF50BD" w:rsidR="00A90FCE" w:rsidRDefault="00A90FCE">
            <w:pPr>
              <w:rPr>
                <w:lang w:bidi="en-US"/>
              </w:rPr>
            </w:pPr>
            <w:r>
              <w:rPr>
                <w:lang w:bidi="en-US"/>
              </w:rPr>
              <w:t>Print name of authorized signatory</w:t>
            </w:r>
          </w:p>
        </w:tc>
        <w:sdt>
          <w:sdtPr>
            <w:rPr>
              <w:lang w:bidi="en-US"/>
            </w:rPr>
            <w:id w:val="-1663929494"/>
            <w:placeholder>
              <w:docPart w:val="3769CB9F8E804EB4ABEFC872476EECB5"/>
            </w:placeholder>
            <w:showingPlcHdr/>
          </w:sdtPr>
          <w:sdtEndPr/>
          <w:sdtContent>
            <w:tc>
              <w:tcPr>
                <w:tcW w:w="6234" w:type="dxa"/>
                <w:gridSpan w:val="2"/>
              </w:tcPr>
              <w:p w14:paraId="58F2A463" w14:textId="0F545298" w:rsidR="00A90FCE" w:rsidRDefault="00A90FCE">
                <w:pPr>
                  <w:rPr>
                    <w:lang w:bidi="en-US"/>
                  </w:rPr>
                </w:pPr>
                <w:r w:rsidRPr="00914D36">
                  <w:rPr>
                    <w:rStyle w:val="PlaceholderText"/>
                    <w:highlight w:val="yellow"/>
                  </w:rPr>
                  <w:t>Click or tap here to enter text.</w:t>
                </w:r>
              </w:p>
            </w:tc>
          </w:sdtContent>
        </w:sdt>
      </w:tr>
      <w:tr w:rsidR="00A90FCE" w14:paraId="78E03162" w14:textId="77777777">
        <w:tc>
          <w:tcPr>
            <w:tcW w:w="3116" w:type="dxa"/>
          </w:tcPr>
          <w:p w14:paraId="65130FC8" w14:textId="4EE57321" w:rsidR="00A90FCE" w:rsidRDefault="00A90FCE">
            <w:pPr>
              <w:rPr>
                <w:lang w:bidi="en-US"/>
              </w:rPr>
            </w:pPr>
            <w:r>
              <w:rPr>
                <w:lang w:bidi="en-US"/>
              </w:rPr>
              <w:t>Title of representative</w:t>
            </w:r>
          </w:p>
        </w:tc>
        <w:sdt>
          <w:sdtPr>
            <w:rPr>
              <w:lang w:bidi="en-US"/>
            </w:rPr>
            <w:id w:val="246611404"/>
            <w:placeholder>
              <w:docPart w:val="3769CB9F8E804EB4ABEFC872476EECB5"/>
            </w:placeholder>
            <w:showingPlcHdr/>
          </w:sdtPr>
          <w:sdtEndPr/>
          <w:sdtContent>
            <w:tc>
              <w:tcPr>
                <w:tcW w:w="6234" w:type="dxa"/>
                <w:gridSpan w:val="2"/>
              </w:tcPr>
              <w:p w14:paraId="275166C4" w14:textId="21F18D61" w:rsidR="00A90FCE" w:rsidRDefault="0042214D">
                <w:pPr>
                  <w:rPr>
                    <w:lang w:bidi="en-US"/>
                  </w:rPr>
                </w:pPr>
                <w:r w:rsidRPr="00914D36">
                  <w:rPr>
                    <w:rStyle w:val="PlaceholderText"/>
                    <w:highlight w:val="yellow"/>
                  </w:rPr>
                  <w:t>Click or tap here to enter text.</w:t>
                </w:r>
              </w:p>
            </w:tc>
          </w:sdtContent>
        </w:sdt>
      </w:tr>
      <w:tr w:rsidR="00A90FCE" w14:paraId="42FC8C16" w14:textId="77777777">
        <w:tc>
          <w:tcPr>
            <w:tcW w:w="3116" w:type="dxa"/>
          </w:tcPr>
          <w:p w14:paraId="4BD3880B" w14:textId="77777777" w:rsidR="00A90FCE" w:rsidRDefault="00A90FCE">
            <w:pPr>
              <w:rPr>
                <w:lang w:bidi="en-US"/>
              </w:rPr>
            </w:pPr>
            <w:r>
              <w:rPr>
                <w:lang w:bidi="en-US"/>
              </w:rPr>
              <w:t>Organization name</w:t>
            </w:r>
          </w:p>
        </w:tc>
        <w:sdt>
          <w:sdtPr>
            <w:rPr>
              <w:lang w:bidi="en-US"/>
            </w:rPr>
            <w:id w:val="-130179016"/>
            <w:placeholder>
              <w:docPart w:val="3769CB9F8E804EB4ABEFC872476EECB5"/>
            </w:placeholder>
            <w:showingPlcHdr/>
          </w:sdtPr>
          <w:sdtEndPr/>
          <w:sdtContent>
            <w:tc>
              <w:tcPr>
                <w:tcW w:w="6234" w:type="dxa"/>
                <w:gridSpan w:val="2"/>
              </w:tcPr>
              <w:p w14:paraId="0D16E930" w14:textId="35330628" w:rsidR="00A90FCE" w:rsidRDefault="0042214D">
                <w:pPr>
                  <w:rPr>
                    <w:lang w:bidi="en-US"/>
                  </w:rPr>
                </w:pPr>
                <w:r w:rsidRPr="00914D36">
                  <w:rPr>
                    <w:rStyle w:val="PlaceholderText"/>
                    <w:highlight w:val="yellow"/>
                  </w:rPr>
                  <w:t>Click or tap here to enter text.</w:t>
                </w:r>
              </w:p>
            </w:tc>
          </w:sdtContent>
        </w:sdt>
      </w:tr>
      <w:tr w:rsidR="00A90FCE" w14:paraId="745DD333" w14:textId="77777777">
        <w:tc>
          <w:tcPr>
            <w:tcW w:w="3116" w:type="dxa"/>
          </w:tcPr>
          <w:p w14:paraId="6D9703ED" w14:textId="77777777" w:rsidR="00A90FCE" w:rsidRDefault="00A90FCE">
            <w:pPr>
              <w:rPr>
                <w:lang w:bidi="en-US"/>
              </w:rPr>
            </w:pPr>
            <w:r>
              <w:rPr>
                <w:lang w:bidi="en-US"/>
              </w:rPr>
              <w:lastRenderedPageBreak/>
              <w:t>Street address</w:t>
            </w:r>
          </w:p>
        </w:tc>
        <w:sdt>
          <w:sdtPr>
            <w:rPr>
              <w:lang w:bidi="en-US"/>
            </w:rPr>
            <w:id w:val="-596872594"/>
            <w:placeholder>
              <w:docPart w:val="3769CB9F8E804EB4ABEFC872476EECB5"/>
            </w:placeholder>
            <w:showingPlcHdr/>
          </w:sdtPr>
          <w:sdtEndPr/>
          <w:sdtContent>
            <w:tc>
              <w:tcPr>
                <w:tcW w:w="6234" w:type="dxa"/>
                <w:gridSpan w:val="2"/>
              </w:tcPr>
              <w:p w14:paraId="557E966E" w14:textId="32874EA0" w:rsidR="00A90FCE" w:rsidRDefault="0042214D">
                <w:pPr>
                  <w:rPr>
                    <w:lang w:bidi="en-US"/>
                  </w:rPr>
                </w:pPr>
                <w:r w:rsidRPr="00914D36">
                  <w:rPr>
                    <w:rStyle w:val="PlaceholderText"/>
                    <w:highlight w:val="yellow"/>
                  </w:rPr>
                  <w:t>Click or tap here to enter text.</w:t>
                </w:r>
              </w:p>
            </w:tc>
          </w:sdtContent>
        </w:sdt>
      </w:tr>
      <w:tr w:rsidR="00A90FCE" w14:paraId="20CBCCE5" w14:textId="77777777">
        <w:tc>
          <w:tcPr>
            <w:tcW w:w="3116" w:type="dxa"/>
          </w:tcPr>
          <w:p w14:paraId="4E7C322E" w14:textId="7B9C4C36" w:rsidR="00A90FCE" w:rsidRDefault="00A90FCE">
            <w:pPr>
              <w:rPr>
                <w:lang w:bidi="en-US"/>
              </w:rPr>
            </w:pPr>
            <w:r>
              <w:rPr>
                <w:lang w:bidi="en-US"/>
              </w:rPr>
              <w:t xml:space="preserve">City: </w:t>
            </w:r>
            <w:sdt>
              <w:sdtPr>
                <w:rPr>
                  <w:lang w:bidi="en-US"/>
                </w:rPr>
                <w:id w:val="811604340"/>
                <w:placeholder>
                  <w:docPart w:val="3769CB9F8E804EB4ABEFC872476EECB5"/>
                </w:placeholder>
                <w:showingPlcHdr/>
              </w:sdtPr>
              <w:sdtEndPr/>
              <w:sdtContent>
                <w:r w:rsidR="0042214D" w:rsidRPr="00914D36">
                  <w:rPr>
                    <w:rStyle w:val="PlaceholderText"/>
                    <w:highlight w:val="yellow"/>
                  </w:rPr>
                  <w:t>Click or tap here to enter text.</w:t>
                </w:r>
              </w:sdtContent>
            </w:sdt>
          </w:p>
        </w:tc>
        <w:tc>
          <w:tcPr>
            <w:tcW w:w="3117" w:type="dxa"/>
          </w:tcPr>
          <w:p w14:paraId="0D9DE2DC" w14:textId="188EA573" w:rsidR="00A90FCE" w:rsidRDefault="00A90FCE">
            <w:pPr>
              <w:rPr>
                <w:lang w:bidi="en-US"/>
              </w:rPr>
            </w:pPr>
            <w:r>
              <w:rPr>
                <w:lang w:bidi="en-US"/>
              </w:rPr>
              <w:t xml:space="preserve">State: </w:t>
            </w:r>
            <w:sdt>
              <w:sdtPr>
                <w:rPr>
                  <w:lang w:bidi="en-US"/>
                </w:rPr>
                <w:id w:val="-1189752388"/>
                <w:placeholder>
                  <w:docPart w:val="3769CB9F8E804EB4ABEFC872476EECB5"/>
                </w:placeholder>
                <w:showingPlcHdr/>
              </w:sdtPr>
              <w:sdtEndPr/>
              <w:sdtContent>
                <w:r w:rsidR="0042214D" w:rsidRPr="00914D36">
                  <w:rPr>
                    <w:rStyle w:val="PlaceholderText"/>
                    <w:highlight w:val="yellow"/>
                  </w:rPr>
                  <w:t>Click or tap here to enter text.</w:t>
                </w:r>
              </w:sdtContent>
            </w:sdt>
          </w:p>
        </w:tc>
        <w:tc>
          <w:tcPr>
            <w:tcW w:w="3117" w:type="dxa"/>
          </w:tcPr>
          <w:p w14:paraId="7D14C4B8" w14:textId="24432176" w:rsidR="00A90FCE" w:rsidRDefault="00A90FCE">
            <w:pPr>
              <w:rPr>
                <w:lang w:bidi="en-US"/>
              </w:rPr>
            </w:pPr>
            <w:r>
              <w:rPr>
                <w:lang w:bidi="en-US"/>
              </w:rPr>
              <w:t xml:space="preserve">ZIP code: </w:t>
            </w:r>
            <w:sdt>
              <w:sdtPr>
                <w:rPr>
                  <w:lang w:bidi="en-US"/>
                </w:rPr>
                <w:id w:val="-2120288440"/>
                <w:placeholder>
                  <w:docPart w:val="3769CB9F8E804EB4ABEFC872476EECB5"/>
                </w:placeholder>
                <w:showingPlcHdr/>
              </w:sdtPr>
              <w:sdtEndPr/>
              <w:sdtContent>
                <w:r w:rsidR="0042214D" w:rsidRPr="00914D36">
                  <w:rPr>
                    <w:rStyle w:val="PlaceholderText"/>
                    <w:highlight w:val="yellow"/>
                  </w:rPr>
                  <w:t>Click or tap here to enter text.</w:t>
                </w:r>
              </w:sdtContent>
            </w:sdt>
          </w:p>
        </w:tc>
      </w:tr>
      <w:tr w:rsidR="00A90FCE" w14:paraId="3C14588B" w14:textId="77777777">
        <w:tc>
          <w:tcPr>
            <w:tcW w:w="3116" w:type="dxa"/>
          </w:tcPr>
          <w:p w14:paraId="45801F05" w14:textId="77777777" w:rsidR="00A90FCE" w:rsidRDefault="00A90FCE">
            <w:pPr>
              <w:rPr>
                <w:lang w:bidi="en-US"/>
              </w:rPr>
            </w:pPr>
            <w:r>
              <w:rPr>
                <w:lang w:bidi="en-US"/>
              </w:rPr>
              <w:t>Office telephone (include area code)</w:t>
            </w:r>
          </w:p>
        </w:tc>
        <w:sdt>
          <w:sdtPr>
            <w:rPr>
              <w:lang w:bidi="en-US"/>
            </w:rPr>
            <w:id w:val="-274784146"/>
            <w:placeholder>
              <w:docPart w:val="0E7CB11835ED400FA7046974E2A3EF9F"/>
            </w:placeholder>
            <w:showingPlcHdr/>
          </w:sdtPr>
          <w:sdtEndPr/>
          <w:sdtContent>
            <w:tc>
              <w:tcPr>
                <w:tcW w:w="6234" w:type="dxa"/>
                <w:gridSpan w:val="2"/>
              </w:tcPr>
              <w:p w14:paraId="5F32D4A3" w14:textId="3CAFBF17" w:rsidR="00A90FCE" w:rsidRDefault="008B1E17">
                <w:pPr>
                  <w:rPr>
                    <w:lang w:bidi="en-US"/>
                  </w:rPr>
                </w:pPr>
                <w:r w:rsidRPr="00914D36">
                  <w:rPr>
                    <w:rStyle w:val="PlaceholderText"/>
                    <w:highlight w:val="yellow"/>
                  </w:rPr>
                  <w:t>Click or tap here to enter text.</w:t>
                </w:r>
              </w:p>
            </w:tc>
          </w:sdtContent>
        </w:sdt>
      </w:tr>
      <w:tr w:rsidR="008B1E17" w14:paraId="1CE31AAF" w14:textId="77777777">
        <w:tc>
          <w:tcPr>
            <w:tcW w:w="3116" w:type="dxa"/>
          </w:tcPr>
          <w:p w14:paraId="0093F046" w14:textId="20B3B026" w:rsidR="008B1E17" w:rsidRDefault="008B1E17">
            <w:pPr>
              <w:rPr>
                <w:lang w:bidi="en-US"/>
              </w:rPr>
            </w:pPr>
            <w:r>
              <w:rPr>
                <w:lang w:bidi="en-US"/>
              </w:rPr>
              <w:t>Email address (if applicable)</w:t>
            </w:r>
          </w:p>
        </w:tc>
        <w:sdt>
          <w:sdtPr>
            <w:rPr>
              <w:lang w:bidi="en-US"/>
            </w:rPr>
            <w:id w:val="341750773"/>
            <w:placeholder>
              <w:docPart w:val="73530482FBB54F94868D1DE271E5F67A"/>
            </w:placeholder>
            <w:showingPlcHdr/>
          </w:sdtPr>
          <w:sdtEndPr/>
          <w:sdtContent>
            <w:tc>
              <w:tcPr>
                <w:tcW w:w="6234" w:type="dxa"/>
                <w:gridSpan w:val="2"/>
              </w:tcPr>
              <w:p w14:paraId="46754BA0" w14:textId="1846F76D" w:rsidR="008B1E17" w:rsidRDefault="008B1E17">
                <w:pPr>
                  <w:rPr>
                    <w:lang w:bidi="en-US"/>
                  </w:rPr>
                </w:pPr>
                <w:r w:rsidRPr="00914D36">
                  <w:rPr>
                    <w:rStyle w:val="PlaceholderText"/>
                    <w:highlight w:val="yellow"/>
                  </w:rPr>
                  <w:t>Click or tap here to enter text.</w:t>
                </w:r>
              </w:p>
            </w:tc>
          </w:sdtContent>
        </w:sdt>
      </w:tr>
      <w:tr w:rsidR="00A90FCE" w14:paraId="33680773" w14:textId="77777777">
        <w:tc>
          <w:tcPr>
            <w:tcW w:w="3116" w:type="dxa"/>
          </w:tcPr>
          <w:p w14:paraId="7395927A" w14:textId="32C22326" w:rsidR="00A90FCE" w:rsidRDefault="00A90FCE">
            <w:pPr>
              <w:rPr>
                <w:lang w:bidi="en-US"/>
              </w:rPr>
            </w:pPr>
            <w:r>
              <w:rPr>
                <w:lang w:bidi="en-US"/>
              </w:rPr>
              <w:t>Signature of representative</w:t>
            </w:r>
          </w:p>
        </w:tc>
        <w:sdt>
          <w:sdtPr>
            <w:rPr>
              <w:lang w:bidi="en-US"/>
            </w:rPr>
            <w:id w:val="-1026563906"/>
            <w:placeholder>
              <w:docPart w:val="DefaultPlaceholder_-1854013440"/>
            </w:placeholder>
            <w:showingPlcHdr/>
          </w:sdtPr>
          <w:sdtEndPr/>
          <w:sdtContent>
            <w:tc>
              <w:tcPr>
                <w:tcW w:w="6234" w:type="dxa"/>
                <w:gridSpan w:val="2"/>
              </w:tcPr>
              <w:p w14:paraId="4C21452F" w14:textId="48A953B9" w:rsidR="00A90FCE" w:rsidRDefault="00914D36">
                <w:pPr>
                  <w:rPr>
                    <w:lang w:bidi="en-US"/>
                  </w:rPr>
                </w:pPr>
                <w:r w:rsidRPr="00914D36">
                  <w:rPr>
                    <w:rStyle w:val="PlaceholderText"/>
                    <w:highlight w:val="yellow"/>
                  </w:rPr>
                  <w:t>Click or tap here to enter text.</w:t>
                </w:r>
              </w:p>
            </w:tc>
          </w:sdtContent>
        </w:sdt>
      </w:tr>
      <w:tr w:rsidR="00A90FCE" w14:paraId="3AF3289E" w14:textId="77777777">
        <w:tc>
          <w:tcPr>
            <w:tcW w:w="3116" w:type="dxa"/>
          </w:tcPr>
          <w:p w14:paraId="38F2856B" w14:textId="77777777" w:rsidR="00A90FCE" w:rsidRDefault="00A90FCE">
            <w:pPr>
              <w:rPr>
                <w:lang w:bidi="en-US"/>
              </w:rPr>
            </w:pPr>
            <w:r>
              <w:rPr>
                <w:lang w:bidi="en-US"/>
              </w:rPr>
              <w:t>Signature date</w:t>
            </w:r>
          </w:p>
        </w:tc>
        <w:sdt>
          <w:sdtPr>
            <w:rPr>
              <w:lang w:bidi="en-US"/>
            </w:rPr>
            <w:id w:val="1839649695"/>
            <w:placeholder>
              <w:docPart w:val="FFD6C609BF2446B88DC838027AC31216"/>
            </w:placeholder>
            <w:showingPlcHdr/>
            <w:date>
              <w:dateFormat w:val="M/d/yyyy"/>
              <w:lid w:val="en-US"/>
              <w:storeMappedDataAs w:val="dateTime"/>
              <w:calendar w:val="gregorian"/>
            </w:date>
          </w:sdtPr>
          <w:sdtEndPr/>
          <w:sdtContent>
            <w:tc>
              <w:tcPr>
                <w:tcW w:w="6234" w:type="dxa"/>
                <w:gridSpan w:val="2"/>
              </w:tcPr>
              <w:p w14:paraId="4AF52E04" w14:textId="77777777" w:rsidR="00A90FCE" w:rsidRDefault="00A90FCE">
                <w:pPr>
                  <w:rPr>
                    <w:lang w:bidi="en-US"/>
                  </w:rPr>
                </w:pPr>
                <w:r w:rsidRPr="00914D36">
                  <w:rPr>
                    <w:rStyle w:val="PlaceholderText"/>
                    <w:highlight w:val="yellow"/>
                  </w:rPr>
                  <w:t>Click or tap to enter a date.</w:t>
                </w:r>
              </w:p>
            </w:tc>
          </w:sdtContent>
        </w:sdt>
      </w:tr>
    </w:tbl>
    <w:p w14:paraId="213FB87F" w14:textId="3185A9D0" w:rsidR="00460252" w:rsidRDefault="00460252" w:rsidP="00460252">
      <w:pPr>
        <w:rPr>
          <w:noProof/>
        </w:rPr>
      </w:pPr>
    </w:p>
    <w:sectPr w:rsidR="00460252" w:rsidSect="00C66FA1">
      <w:headerReference w:type="default" r:id="rId21"/>
      <w:footerReference w:type="default" r:id="rId22"/>
      <w:head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4D62E" w14:textId="77777777" w:rsidR="00693FC7" w:rsidRDefault="00693FC7" w:rsidP="00217D29">
      <w:pPr>
        <w:spacing w:after="0" w:line="240" w:lineRule="auto"/>
      </w:pPr>
      <w:r>
        <w:separator/>
      </w:r>
    </w:p>
  </w:endnote>
  <w:endnote w:type="continuationSeparator" w:id="0">
    <w:p w14:paraId="598E17AB" w14:textId="77777777" w:rsidR="00693FC7" w:rsidRDefault="00693FC7" w:rsidP="0021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31FF239D-0941-413B-A09A-6054D6B3E8FC}"/>
  </w:font>
  <w:font w:name="Source Sans Pro">
    <w:panose1 w:val="020B0503030403020204"/>
    <w:charset w:val="00"/>
    <w:family w:val="swiss"/>
    <w:pitch w:val="variable"/>
    <w:sig w:usb0="600002F7" w:usb1="02000001" w:usb2="00000000" w:usb3="00000000" w:csb0="0000019F" w:csb1="00000000"/>
    <w:embedRegular r:id="rId2" w:fontKey="{A5A77ED3-1FAF-43A0-A0D8-6B0A97E285F0}"/>
    <w:embedBold r:id="rId3" w:fontKey="{33C80122-7696-494E-82C6-10EC88FEF8FF}"/>
  </w:font>
  <w:font w:name="Nunito SemiBold">
    <w:panose1 w:val="00000000000000000000"/>
    <w:charset w:val="00"/>
    <w:family w:val="auto"/>
    <w:pitch w:val="variable"/>
    <w:sig w:usb0="A00002FF" w:usb1="5000204B" w:usb2="00000000" w:usb3="00000000" w:csb0="00000197" w:csb1="00000000"/>
    <w:embedRegular r:id="rId4" w:fontKey="{F63D380A-E6A1-476F-8AAA-D2D65C7B93E1}"/>
    <w:embedBold r:id="rId5" w:fontKey="{8CC8E2FE-E879-40BE-8DEC-A0BC5C08380E}"/>
  </w:font>
  <w:font w:name="Source Sans Pro Light">
    <w:panose1 w:val="020B0403030403020204"/>
    <w:charset w:val="00"/>
    <w:family w:val="swiss"/>
    <w:pitch w:val="variable"/>
    <w:sig w:usb0="600002F7" w:usb1="02000003" w:usb2="00000000" w:usb3="00000000" w:csb0="0000019F" w:csb1="00000000"/>
    <w:embedRegular r:id="rId6" w:fontKey="{4F381E2C-F881-4504-A59E-1C7561ABF46D}"/>
  </w:font>
  <w:font w:name="Source Sans Pro SemiBold">
    <w:panose1 w:val="020B0603030403020204"/>
    <w:charset w:val="00"/>
    <w:family w:val="swiss"/>
    <w:pitch w:val="variable"/>
    <w:sig w:usb0="600002F7" w:usb1="02000003" w:usb2="00000000" w:usb3="00000000" w:csb0="0000019F" w:csb1="00000000"/>
    <w:embedRegular r:id="rId7" w:fontKey="{A55F1210-FD9E-454F-954A-AB7ACECD120F}"/>
  </w:font>
  <w:font w:name="Segoe UI">
    <w:panose1 w:val="020B0502040204020203"/>
    <w:charset w:val="00"/>
    <w:family w:val="swiss"/>
    <w:pitch w:val="variable"/>
    <w:sig w:usb0="E4002EFF" w:usb1="C000E47F" w:usb2="00000009" w:usb3="00000000" w:csb0="000001FF" w:csb1="00000000"/>
    <w:embedRegular r:id="rId8" w:fontKey="{1F24ED30-D446-4F93-86C4-B27E08ED896E}"/>
  </w:font>
  <w:font w:name="Segoe UI Semibold">
    <w:panose1 w:val="020B0702040204020203"/>
    <w:charset w:val="00"/>
    <w:family w:val="swiss"/>
    <w:pitch w:val="variable"/>
    <w:sig w:usb0="E4002EFF" w:usb1="C000E47F" w:usb2="00000009" w:usb3="00000000" w:csb0="000001FF" w:csb1="00000000"/>
    <w:embedRegular r:id="rId9" w:fontKey="{B6AE0472-F9AD-4F2B-A135-BD0D12E976F4}"/>
  </w:font>
  <w:font w:name="MS Gothic">
    <w:altName w:val="ＭＳ ゴシック"/>
    <w:panose1 w:val="020B0609070205080204"/>
    <w:charset w:val="80"/>
    <w:family w:val="modern"/>
    <w:pitch w:val="fixed"/>
    <w:sig w:usb0="E00002FF" w:usb1="6AC7FDFB" w:usb2="08000012" w:usb3="00000000" w:csb0="0002009F" w:csb1="00000000"/>
    <w:embedRegular r:id="rId10" w:subsetted="1" w:fontKey="{2B95803E-12F5-46CC-ADBC-20C332EAC2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2631361"/>
      <w:docPartObj>
        <w:docPartGallery w:val="Page Numbers (Bottom of Page)"/>
        <w:docPartUnique/>
      </w:docPartObj>
    </w:sdtPr>
    <w:sdtEndPr/>
    <w:sdtContent>
      <w:p w14:paraId="5F12D02E" w14:textId="7EAD235D" w:rsidR="00D2349C" w:rsidRDefault="00190A96" w:rsidP="007F610B">
        <w:pPr>
          <w:pStyle w:val="Footer"/>
        </w:pPr>
        <w:r>
          <w:t>WA-APCD</w:t>
        </w:r>
        <w:r w:rsidR="00C21A29">
          <w:t xml:space="preserve"> </w:t>
        </w:r>
        <w:r>
          <w:t>DUA</w:t>
        </w:r>
        <w:r w:rsidR="0074082F">
          <w:tab/>
        </w:r>
        <w:r w:rsidR="00D2349C">
          <w:t>Form WA-APCD-</w:t>
        </w:r>
        <w:r w:rsidR="005547E9">
          <w:t>26</w:t>
        </w:r>
        <w:r w:rsidR="00D2349C">
          <w:t>-</w:t>
        </w:r>
        <w:r w:rsidR="0074082F">
          <w:t>001</w:t>
        </w:r>
        <w:r w:rsidR="0074082F">
          <w:tab/>
          <w:t>Effective July 1, 2026</w:t>
        </w:r>
      </w:p>
      <w:p w14:paraId="06EBCDF2" w14:textId="77777777" w:rsidR="001C5766" w:rsidRDefault="001012A4" w:rsidP="00B222C2">
        <w:pPr>
          <w:pStyle w:val="Footer"/>
        </w:pPr>
        <w:r w:rsidRPr="00834825">
          <w:rPr>
            <w:noProof/>
          </w:rPr>
          <mc:AlternateContent>
            <mc:Choice Requires="wpg">
              <w:drawing>
                <wp:inline distT="0" distB="0" distL="0" distR="0" wp14:anchorId="7CE33A88" wp14:editId="5225943F">
                  <wp:extent cx="4103889" cy="68580"/>
                  <wp:effectExtent l="0" t="0" r="0" b="0"/>
                  <wp:docPr id="6" name="Group 6" descr="artifact"/>
                  <wp:cNvGraphicFramePr/>
                  <a:graphic xmlns:a="http://schemas.openxmlformats.org/drawingml/2006/main">
                    <a:graphicData uri="http://schemas.microsoft.com/office/word/2010/wordprocessingGroup">
                      <wpg:wgp>
                        <wpg:cNvGrpSpPr/>
                        <wpg:grpSpPr>
                          <a:xfrm>
                            <a:off x="0" y="0"/>
                            <a:ext cx="4103889" cy="68580"/>
                            <a:chOff x="0" y="0"/>
                            <a:chExt cx="4087906" cy="0"/>
                          </a:xfrm>
                        </wpg:grpSpPr>
                        <wps:wsp>
                          <wps:cNvPr id="7" name="Straight Connector 7"/>
                          <wps:cNvCnPr/>
                          <wps:spPr>
                            <a:xfrm>
                              <a:off x="0" y="0"/>
                              <a:ext cx="1463040" cy="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8" name="Straight Connector 8"/>
                          <wps:cNvCnPr/>
                          <wps:spPr>
                            <a:xfrm>
                              <a:off x="1489521" y="0"/>
                              <a:ext cx="1460558" cy="0"/>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9" name="Straight Connector 9"/>
                          <wps:cNvCnPr/>
                          <wps:spPr>
                            <a:xfrm flipH="1">
                              <a:off x="2974904" y="0"/>
                              <a:ext cx="731520" cy="0"/>
                            </a:xfrm>
                            <a:prstGeom prst="line">
                              <a:avLst/>
                            </a:prstGeom>
                          </wps:spPr>
                          <wps:style>
                            <a:lnRef idx="3">
                              <a:schemeClr val="accent1"/>
                            </a:lnRef>
                            <a:fillRef idx="0">
                              <a:schemeClr val="accent1"/>
                            </a:fillRef>
                            <a:effectRef idx="2">
                              <a:schemeClr val="accent1"/>
                            </a:effectRef>
                            <a:fontRef idx="minor">
                              <a:schemeClr val="tx1"/>
                            </a:fontRef>
                          </wps:style>
                          <wps:bodyPr/>
                        </wps:wsp>
                        <wps:wsp>
                          <wps:cNvPr id="10" name="Straight Connector 10"/>
                          <wps:cNvCnPr/>
                          <wps:spPr>
                            <a:xfrm flipH="1">
                              <a:off x="3732076" y="0"/>
                              <a:ext cx="355830" cy="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inline>
              </w:drawing>
            </mc:Choice>
            <mc:Fallback xmlns:arto="http://schemas.microsoft.com/office/word/2006/arto">
              <w:pict>
                <v:group w14:anchorId="169A2C48" id="Group 6" o:spid="_x0000_s1026" alt="artifact" style="width:323.15pt;height:5.4pt;mso-position-horizontal-relative:char;mso-position-vertical-relative:line" coordsize="40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">
                  <v:line id="Straight Connector 7" o:spid="_x0000_s1027" style="position:absolute;visibility:visible;mso-wrap-style:square" from="0,0" to="14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" strokecolor="#f2a900 [3209]" strokeweight="1.5pt">
                    <v:stroke joinstyle="miter"/>
                  </v:line>
                  <v:line id="Straight Connector 8" o:spid="_x0000_s1028" style="position:absolute;visibility:visible;mso-wrap-style:square" from="14895,0" to="29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" strokecolor="#97d700 [3205]" strokeweight="1.5pt">
                    <v:stroke joinstyle="miter"/>
                  </v:line>
                  <v:line id="Straight Connector 9" o:spid="_x0000_s1029" style="position:absolute;flip:x;visibility:visible;mso-wrap-style:square" from="29749,0" to="37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" strokecolor="#0077c8 [3204]" strokeweight="1.5pt">
                    <v:stroke joinstyle="miter"/>
                  </v:line>
                  <v:line id="Straight Connector 10" o:spid="_x0000_s1030" style="position:absolute;flip:x;visibility:visible;mso-wrap-style:square" from="37320,0" to="4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" strokecolor="#925d9c [3206]" strokeweight="1.5pt">
                    <v:stroke joinstyle="miter"/>
                  </v:line>
                  <w10:anchorlock/>
                </v:group>
              </w:pict>
            </mc:Fallback>
          </mc:AlternateContent>
        </w:r>
      </w:p>
      <w:p w14:paraId="1F486826" w14:textId="77777777" w:rsidR="00045207" w:rsidRDefault="00045207" w:rsidP="00B222C2">
        <w:pPr>
          <w:pStyle w:val="Footer"/>
        </w:pPr>
        <w:r>
          <w:t xml:space="preserve">Page | </w:t>
        </w:r>
        <w:r>
          <w:fldChar w:fldCharType="begin"/>
        </w:r>
        <w:r>
          <w:instrText xml:space="preserve"> PAGE   \* MERGEFORMAT </w:instrText>
        </w:r>
        <w:r>
          <w:fldChar w:fldCharType="separate"/>
        </w:r>
        <w:r w:rsidR="001012A4">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83443" w14:textId="77777777" w:rsidR="00693FC7" w:rsidRDefault="00693FC7" w:rsidP="00217D29">
      <w:pPr>
        <w:spacing w:after="0" w:line="240" w:lineRule="auto"/>
      </w:pPr>
      <w:r>
        <w:separator/>
      </w:r>
    </w:p>
  </w:footnote>
  <w:footnote w:type="continuationSeparator" w:id="0">
    <w:p w14:paraId="42119EB3" w14:textId="77777777" w:rsidR="00693FC7" w:rsidRDefault="00693FC7" w:rsidP="0021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1"/>
      <w:gridCol w:w="2569"/>
      <w:gridCol w:w="3400"/>
    </w:tblGrid>
    <w:tr w:rsidR="00984AFC" w14:paraId="596FE70B" w14:textId="77777777" w:rsidTr="00276A24">
      <w:tc>
        <w:tcPr>
          <w:tcW w:w="3415" w:type="dxa"/>
        </w:tcPr>
        <w:p w14:paraId="4BEA9066" w14:textId="5FCEE655" w:rsidR="00984AFC" w:rsidRDefault="00984AFC" w:rsidP="00472F13">
          <w:pPr>
            <w:pStyle w:val="Header"/>
          </w:pPr>
          <w:r>
            <w:rPr>
              <w:noProof/>
            </w:rPr>
            <w:drawing>
              <wp:inline distT="0" distB="0" distL="0" distR="0" wp14:anchorId="1F67361B" wp14:editId="73AC14D8">
                <wp:extent cx="1945843" cy="330313"/>
                <wp:effectExtent l="0" t="0" r="0" b="0"/>
                <wp:docPr id="1561441127" name="Picture 1561441127"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585" cy="333155"/>
                        </a:xfrm>
                        <a:prstGeom prst="rect">
                          <a:avLst/>
                        </a:prstGeom>
                      </pic:spPr>
                    </pic:pic>
                  </a:graphicData>
                </a:graphic>
              </wp:inline>
            </w:drawing>
          </w:r>
        </w:p>
      </w:tc>
      <w:tc>
        <w:tcPr>
          <w:tcW w:w="2070" w:type="dxa"/>
        </w:tcPr>
        <w:p w14:paraId="5F6A7438" w14:textId="6C1F6C19" w:rsidR="00984AFC" w:rsidRDefault="009A335F" w:rsidP="00472F13">
          <w:pPr>
            <w:pStyle w:val="Header"/>
          </w:pPr>
          <w:r>
            <w:rPr>
              <w:noProof/>
            </w:rPr>
            <w:drawing>
              <wp:inline distT="0" distB="0" distL="0" distR="0" wp14:anchorId="7E59CE86" wp14:editId="7F86B4D0">
                <wp:extent cx="1494230" cy="563270"/>
                <wp:effectExtent l="0" t="0" r="0" b="8255"/>
                <wp:docPr id="1415430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30657" name="Picture 141543065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494230" cy="563270"/>
                        </a:xfrm>
                        <a:prstGeom prst="rect">
                          <a:avLst/>
                        </a:prstGeom>
                      </pic:spPr>
                    </pic:pic>
                  </a:graphicData>
                </a:graphic>
              </wp:inline>
            </w:drawing>
          </w:r>
        </w:p>
      </w:tc>
      <w:tc>
        <w:tcPr>
          <w:tcW w:w="3865" w:type="dxa"/>
        </w:tcPr>
        <w:p w14:paraId="2C81000B" w14:textId="45B845D5" w:rsidR="00984AFC" w:rsidRPr="00DF635C" w:rsidRDefault="00984AFC" w:rsidP="00984AFC">
          <w:pPr>
            <w:pStyle w:val="Header"/>
            <w:rPr>
              <w:rStyle w:val="Strong"/>
            </w:rPr>
          </w:pPr>
          <w:r w:rsidRPr="00DF635C">
            <w:rPr>
              <w:rStyle w:val="Strong"/>
            </w:rPr>
            <w:t>Data use agreement</w:t>
          </w:r>
          <w:r w:rsidR="00216D4E">
            <w:rPr>
              <w:rStyle w:val="Strong"/>
            </w:rPr>
            <w:t xml:space="preserve"> (DUA)</w:t>
          </w:r>
        </w:p>
        <w:p w14:paraId="4E2FC510" w14:textId="77777777" w:rsidR="009A335F" w:rsidRDefault="00984AFC" w:rsidP="00984AFC">
          <w:pPr>
            <w:pStyle w:val="Header"/>
          </w:pPr>
          <w:r>
            <w:t xml:space="preserve">HCA contract number: </w:t>
          </w:r>
        </w:p>
        <w:p w14:paraId="06F18194" w14:textId="317770D1" w:rsidR="00984AFC" w:rsidRDefault="00984AFC" w:rsidP="00984AFC">
          <w:pPr>
            <w:pStyle w:val="Header"/>
          </w:pPr>
          <w:r>
            <w:t xml:space="preserve">Amendment: </w:t>
          </w:r>
        </w:p>
        <w:p w14:paraId="00B27645" w14:textId="6D075BCC" w:rsidR="00984AFC" w:rsidRDefault="00984AFC">
          <w:pPr>
            <w:pStyle w:val="Header"/>
          </w:pPr>
          <w:r>
            <w:t>Application number:</w:t>
          </w:r>
          <w:r w:rsidR="00024D51">
            <w:t xml:space="preserve"> YY-</w:t>
          </w:r>
          <w:r w:rsidR="00C6385D">
            <w:t>###</w:t>
          </w:r>
        </w:p>
      </w:tc>
    </w:tr>
  </w:tbl>
  <w:p w14:paraId="63BFE351" w14:textId="573F651B" w:rsidR="00984AFC" w:rsidRDefault="00984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1F6B" w14:textId="77777777" w:rsidR="00B21ADA" w:rsidRDefault="00B21ADA" w:rsidP="00B21ADA">
    <w:pPr>
      <w:pStyle w:val="Header"/>
    </w:pPr>
    <w:r>
      <w:rPr>
        <w:noProof/>
      </w:rPr>
      <w:drawing>
        <wp:inline distT="0" distB="0" distL="0" distR="0" wp14:anchorId="2B945907" wp14:editId="752835FC">
          <wp:extent cx="2286000" cy="388056"/>
          <wp:effectExtent l="0" t="0" r="0" b="0"/>
          <wp:docPr id="85627274" name="Picture 85627274" descr="Washington State Health Ca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CA New Logo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6000" cy="3880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39A"/>
    <w:multiLevelType w:val="hybridMultilevel"/>
    <w:tmpl w:val="C5C489F2"/>
    <w:lvl w:ilvl="0" w:tplc="2C0AD7B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03704"/>
    <w:multiLevelType w:val="hybridMultilevel"/>
    <w:tmpl w:val="99A4B6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12978"/>
    <w:multiLevelType w:val="hybridMultilevel"/>
    <w:tmpl w:val="C846BA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1E32C4"/>
    <w:multiLevelType w:val="hybridMultilevel"/>
    <w:tmpl w:val="B8F2BF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611255"/>
    <w:multiLevelType w:val="multilevel"/>
    <w:tmpl w:val="280C98AE"/>
    <w:lvl w:ilvl="0">
      <w:start w:val="1"/>
      <w:numFmt w:val="bullet"/>
      <w:pStyle w:val="ListBullet"/>
      <w:lvlText w:val=""/>
      <w:lvlJc w:val="left"/>
      <w:pPr>
        <w:ind w:left="288" w:hanging="288"/>
      </w:pPr>
      <w:rPr>
        <w:rFonts w:ascii="Symbol" w:hAnsi="Symbol" w:hint="default"/>
      </w:rPr>
    </w:lvl>
    <w:lvl w:ilvl="1">
      <w:start w:val="1"/>
      <w:numFmt w:val="bullet"/>
      <w:pStyle w:val="ListBullet2"/>
      <w:lvlText w:val="o"/>
      <w:lvlJc w:val="left"/>
      <w:pPr>
        <w:ind w:left="576" w:hanging="288"/>
      </w:pPr>
      <w:rPr>
        <w:rFonts w:ascii="Courier New" w:hAnsi="Courier New" w:hint="default"/>
      </w:rPr>
    </w:lvl>
    <w:lvl w:ilvl="2">
      <w:start w:val="1"/>
      <w:numFmt w:val="bullet"/>
      <w:pStyle w:val="ListBullet3"/>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5" w15:restartNumberingAfterBreak="0">
    <w:nsid w:val="111463FF"/>
    <w:multiLevelType w:val="hybridMultilevel"/>
    <w:tmpl w:val="DCEE38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F3D05"/>
    <w:multiLevelType w:val="hybridMultilevel"/>
    <w:tmpl w:val="6F488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2C5518E"/>
    <w:multiLevelType w:val="hybridMultilevel"/>
    <w:tmpl w:val="D3DE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B0707"/>
    <w:multiLevelType w:val="hybridMultilevel"/>
    <w:tmpl w:val="7F80CF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163A49"/>
    <w:multiLevelType w:val="hybridMultilevel"/>
    <w:tmpl w:val="49DCD2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A3CC0"/>
    <w:multiLevelType w:val="hybridMultilevel"/>
    <w:tmpl w:val="A88A65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5C0C20"/>
    <w:multiLevelType w:val="hybridMultilevel"/>
    <w:tmpl w:val="AD62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7E4915"/>
    <w:multiLevelType w:val="hybridMultilevel"/>
    <w:tmpl w:val="AD5C21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220F5A"/>
    <w:multiLevelType w:val="hybridMultilevel"/>
    <w:tmpl w:val="630EA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EC2AF4"/>
    <w:multiLevelType w:val="hybridMultilevel"/>
    <w:tmpl w:val="086A3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410806"/>
    <w:multiLevelType w:val="hybridMultilevel"/>
    <w:tmpl w:val="139E05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A556FB"/>
    <w:multiLevelType w:val="hybridMultilevel"/>
    <w:tmpl w:val="139E05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DA42F5"/>
    <w:multiLevelType w:val="hybridMultilevel"/>
    <w:tmpl w:val="2C647E1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3F61A1"/>
    <w:multiLevelType w:val="hybridMultilevel"/>
    <w:tmpl w:val="35A66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EB6ECC"/>
    <w:multiLevelType w:val="hybridMultilevel"/>
    <w:tmpl w:val="9B8A6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D0B28"/>
    <w:multiLevelType w:val="hybridMultilevel"/>
    <w:tmpl w:val="56DEFA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4296E"/>
    <w:multiLevelType w:val="hybridMultilevel"/>
    <w:tmpl w:val="1D1872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38633B"/>
    <w:multiLevelType w:val="hybridMultilevel"/>
    <w:tmpl w:val="09C42686"/>
    <w:lvl w:ilvl="0" w:tplc="7A86F650">
      <w:start w:val="1"/>
      <w:numFmt w:val="decimal"/>
      <w:lvlText w:val="%1."/>
      <w:lvlJc w:val="left"/>
      <w:pPr>
        <w:ind w:left="720" w:hanging="360"/>
      </w:pPr>
      <w:rPr>
        <w:rFonts w:eastAsiaTheme="majorEastAsia" w:hAnsi="Lato"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CD643E"/>
    <w:multiLevelType w:val="hybridMultilevel"/>
    <w:tmpl w:val="B7A8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523DB5"/>
    <w:multiLevelType w:val="hybridMultilevel"/>
    <w:tmpl w:val="0D20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57639"/>
    <w:multiLevelType w:val="hybridMultilevel"/>
    <w:tmpl w:val="886C17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8C4EE3"/>
    <w:multiLevelType w:val="hybridMultilevel"/>
    <w:tmpl w:val="B51A1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426C35"/>
    <w:multiLevelType w:val="hybridMultilevel"/>
    <w:tmpl w:val="0236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756C7F"/>
    <w:multiLevelType w:val="hybridMultilevel"/>
    <w:tmpl w:val="2500F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936CEF"/>
    <w:multiLevelType w:val="hybridMultilevel"/>
    <w:tmpl w:val="D068D4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A4C1519"/>
    <w:multiLevelType w:val="hybridMultilevel"/>
    <w:tmpl w:val="DE4CA3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F9630C"/>
    <w:multiLevelType w:val="hybridMultilevel"/>
    <w:tmpl w:val="2A648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771165"/>
    <w:multiLevelType w:val="hybridMultilevel"/>
    <w:tmpl w:val="28A8FD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D865E0"/>
    <w:multiLevelType w:val="multilevel"/>
    <w:tmpl w:val="88E4FF10"/>
    <w:lvl w:ilvl="0">
      <w:start w:val="1"/>
      <w:numFmt w:val="decimal"/>
      <w:pStyle w:val="ListNumber"/>
      <w:lvlText w:val="%1."/>
      <w:lvlJc w:val="left"/>
      <w:pPr>
        <w:ind w:left="720" w:hanging="360"/>
      </w:pPr>
      <w:rPr>
        <w:rFonts w:hint="default"/>
      </w:rPr>
    </w:lvl>
    <w:lvl w:ilvl="1">
      <w:start w:val="1"/>
      <w:numFmt w:val="lowerLetter"/>
      <w:pStyle w:val="ListNumber2"/>
      <w:lvlText w:val="%2."/>
      <w:lvlJc w:val="left"/>
      <w:pPr>
        <w:ind w:left="1440" w:hanging="360"/>
      </w:pPr>
      <w:rPr>
        <w:rFonts w:hint="default"/>
      </w:rPr>
    </w:lvl>
    <w:lvl w:ilvl="2">
      <w:start w:val="1"/>
      <w:numFmt w:val="lowerRoman"/>
      <w:pStyle w:val="ListNumber3"/>
      <w:lvlText w:val="%3."/>
      <w:lvlJc w:val="righ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36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360"/>
      </w:pPr>
      <w:rPr>
        <w:rFonts w:hint="default"/>
      </w:rPr>
    </w:lvl>
  </w:abstractNum>
  <w:abstractNum w:abstractNumId="34" w15:restartNumberingAfterBreak="0">
    <w:nsid w:val="58E75D22"/>
    <w:multiLevelType w:val="hybridMultilevel"/>
    <w:tmpl w:val="49AE082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6D3E34"/>
    <w:multiLevelType w:val="hybridMultilevel"/>
    <w:tmpl w:val="0E0E73BA"/>
    <w:lvl w:ilvl="0" w:tplc="0409000F">
      <w:start w:val="1"/>
      <w:numFmt w:val="decimal"/>
      <w:lvlText w:val="%1."/>
      <w:lvlJc w:val="left"/>
      <w:pPr>
        <w:tabs>
          <w:tab w:val="num" w:pos="720"/>
        </w:tabs>
        <w:ind w:left="720" w:hanging="360"/>
      </w:pPr>
      <w:rPr>
        <w:rFonts w:hint="default"/>
      </w:rPr>
    </w:lvl>
    <w:lvl w:ilvl="1" w:tplc="6602D56A">
      <w:start w:val="111"/>
      <w:numFmt w:val="bullet"/>
      <w:lvlText w:val=""/>
      <w:lvlJc w:val="left"/>
      <w:pPr>
        <w:tabs>
          <w:tab w:val="num" w:pos="1440"/>
        </w:tabs>
        <w:ind w:left="1440" w:hanging="360"/>
      </w:pPr>
      <w:rPr>
        <w:rFonts w:ascii="Wingdings" w:hAnsi="Wingdings" w:hint="default"/>
      </w:rPr>
    </w:lvl>
    <w:lvl w:ilvl="2" w:tplc="F52AD47A" w:tentative="1">
      <w:start w:val="1"/>
      <w:numFmt w:val="bullet"/>
      <w:lvlText w:val=""/>
      <w:lvlJc w:val="left"/>
      <w:pPr>
        <w:tabs>
          <w:tab w:val="num" w:pos="2160"/>
        </w:tabs>
        <w:ind w:left="2160" w:hanging="360"/>
      </w:pPr>
      <w:rPr>
        <w:rFonts w:ascii="Wingdings" w:hAnsi="Wingdings" w:hint="default"/>
      </w:rPr>
    </w:lvl>
    <w:lvl w:ilvl="3" w:tplc="F760CA88" w:tentative="1">
      <w:start w:val="1"/>
      <w:numFmt w:val="bullet"/>
      <w:lvlText w:val=""/>
      <w:lvlJc w:val="left"/>
      <w:pPr>
        <w:tabs>
          <w:tab w:val="num" w:pos="2880"/>
        </w:tabs>
        <w:ind w:left="2880" w:hanging="360"/>
      </w:pPr>
      <w:rPr>
        <w:rFonts w:ascii="Wingdings" w:hAnsi="Wingdings" w:hint="default"/>
      </w:rPr>
    </w:lvl>
    <w:lvl w:ilvl="4" w:tplc="3692F918" w:tentative="1">
      <w:start w:val="1"/>
      <w:numFmt w:val="bullet"/>
      <w:lvlText w:val=""/>
      <w:lvlJc w:val="left"/>
      <w:pPr>
        <w:tabs>
          <w:tab w:val="num" w:pos="3600"/>
        </w:tabs>
        <w:ind w:left="3600" w:hanging="360"/>
      </w:pPr>
      <w:rPr>
        <w:rFonts w:ascii="Wingdings" w:hAnsi="Wingdings" w:hint="default"/>
      </w:rPr>
    </w:lvl>
    <w:lvl w:ilvl="5" w:tplc="A03EE99C" w:tentative="1">
      <w:start w:val="1"/>
      <w:numFmt w:val="bullet"/>
      <w:lvlText w:val=""/>
      <w:lvlJc w:val="left"/>
      <w:pPr>
        <w:tabs>
          <w:tab w:val="num" w:pos="4320"/>
        </w:tabs>
        <w:ind w:left="4320" w:hanging="360"/>
      </w:pPr>
      <w:rPr>
        <w:rFonts w:ascii="Wingdings" w:hAnsi="Wingdings" w:hint="default"/>
      </w:rPr>
    </w:lvl>
    <w:lvl w:ilvl="6" w:tplc="BDEEE496" w:tentative="1">
      <w:start w:val="1"/>
      <w:numFmt w:val="bullet"/>
      <w:lvlText w:val=""/>
      <w:lvlJc w:val="left"/>
      <w:pPr>
        <w:tabs>
          <w:tab w:val="num" w:pos="5040"/>
        </w:tabs>
        <w:ind w:left="5040" w:hanging="360"/>
      </w:pPr>
      <w:rPr>
        <w:rFonts w:ascii="Wingdings" w:hAnsi="Wingdings" w:hint="default"/>
      </w:rPr>
    </w:lvl>
    <w:lvl w:ilvl="7" w:tplc="1326E892" w:tentative="1">
      <w:start w:val="1"/>
      <w:numFmt w:val="bullet"/>
      <w:lvlText w:val=""/>
      <w:lvlJc w:val="left"/>
      <w:pPr>
        <w:tabs>
          <w:tab w:val="num" w:pos="5760"/>
        </w:tabs>
        <w:ind w:left="5760" w:hanging="360"/>
      </w:pPr>
      <w:rPr>
        <w:rFonts w:ascii="Wingdings" w:hAnsi="Wingdings" w:hint="default"/>
      </w:rPr>
    </w:lvl>
    <w:lvl w:ilvl="8" w:tplc="A610400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984425"/>
    <w:multiLevelType w:val="hybridMultilevel"/>
    <w:tmpl w:val="0096F2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43549C"/>
    <w:multiLevelType w:val="hybridMultilevel"/>
    <w:tmpl w:val="6F4C0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ED6B2B"/>
    <w:multiLevelType w:val="hybridMultilevel"/>
    <w:tmpl w:val="813E9BA6"/>
    <w:lvl w:ilvl="0" w:tplc="7A441C6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C654A2C"/>
    <w:multiLevelType w:val="hybridMultilevel"/>
    <w:tmpl w:val="6AD85298"/>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611476A6"/>
    <w:multiLevelType w:val="hybridMultilevel"/>
    <w:tmpl w:val="B54A7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1A2308"/>
    <w:multiLevelType w:val="hybridMultilevel"/>
    <w:tmpl w:val="58E6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6A1C49"/>
    <w:multiLevelType w:val="hybridMultilevel"/>
    <w:tmpl w:val="BD2013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8C62E9D"/>
    <w:multiLevelType w:val="hybridMultilevel"/>
    <w:tmpl w:val="B25E76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E437E5"/>
    <w:multiLevelType w:val="hybridMultilevel"/>
    <w:tmpl w:val="35626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DF26AC"/>
    <w:multiLevelType w:val="hybridMultilevel"/>
    <w:tmpl w:val="353CADA4"/>
    <w:lvl w:ilvl="0" w:tplc="2D4AF4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BE02CF4"/>
    <w:multiLevelType w:val="hybridMultilevel"/>
    <w:tmpl w:val="22CE9D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C9433B3"/>
    <w:multiLevelType w:val="hybridMultilevel"/>
    <w:tmpl w:val="34588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AB956E7"/>
    <w:multiLevelType w:val="hybridMultilevel"/>
    <w:tmpl w:val="EE5AA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CCC604A"/>
    <w:multiLevelType w:val="hybridMultilevel"/>
    <w:tmpl w:val="139E05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91577173">
    <w:abstractNumId w:val="4"/>
  </w:num>
  <w:num w:numId="2" w16cid:durableId="1965842871">
    <w:abstractNumId w:val="33"/>
  </w:num>
  <w:num w:numId="3" w16cid:durableId="1862352521">
    <w:abstractNumId w:val="24"/>
  </w:num>
  <w:num w:numId="4" w16cid:durableId="1714647329">
    <w:abstractNumId w:val="28"/>
  </w:num>
  <w:num w:numId="5" w16cid:durableId="2050257990">
    <w:abstractNumId w:val="41"/>
  </w:num>
  <w:num w:numId="6" w16cid:durableId="1510220763">
    <w:abstractNumId w:val="1"/>
  </w:num>
  <w:num w:numId="7" w16cid:durableId="1144395482">
    <w:abstractNumId w:val="32"/>
  </w:num>
  <w:num w:numId="8" w16cid:durableId="57749211">
    <w:abstractNumId w:val="25"/>
  </w:num>
  <w:num w:numId="9" w16cid:durableId="359866316">
    <w:abstractNumId w:val="5"/>
  </w:num>
  <w:num w:numId="10" w16cid:durableId="1018969814">
    <w:abstractNumId w:val="31"/>
  </w:num>
  <w:num w:numId="11" w16cid:durableId="1696537605">
    <w:abstractNumId w:val="19"/>
  </w:num>
  <w:num w:numId="12" w16cid:durableId="1745762106">
    <w:abstractNumId w:val="43"/>
  </w:num>
  <w:num w:numId="13" w16cid:durableId="667173542">
    <w:abstractNumId w:val="46"/>
  </w:num>
  <w:num w:numId="14" w16cid:durableId="1012412825">
    <w:abstractNumId w:val="48"/>
  </w:num>
  <w:num w:numId="15" w16cid:durableId="1521968034">
    <w:abstractNumId w:val="47"/>
  </w:num>
  <w:num w:numId="16" w16cid:durableId="1663387670">
    <w:abstractNumId w:val="34"/>
  </w:num>
  <w:num w:numId="17" w16cid:durableId="729768370">
    <w:abstractNumId w:val="37"/>
  </w:num>
  <w:num w:numId="18" w16cid:durableId="1712074123">
    <w:abstractNumId w:val="36"/>
  </w:num>
  <w:num w:numId="19" w16cid:durableId="1905604595">
    <w:abstractNumId w:val="8"/>
  </w:num>
  <w:num w:numId="20" w16cid:durableId="2008248041">
    <w:abstractNumId w:val="13"/>
  </w:num>
  <w:num w:numId="21" w16cid:durableId="1685395480">
    <w:abstractNumId w:val="17"/>
  </w:num>
  <w:num w:numId="22" w16cid:durableId="754277344">
    <w:abstractNumId w:val="3"/>
  </w:num>
  <w:num w:numId="23" w16cid:durableId="1950240568">
    <w:abstractNumId w:val="40"/>
  </w:num>
  <w:num w:numId="24" w16cid:durableId="1712806715">
    <w:abstractNumId w:val="6"/>
  </w:num>
  <w:num w:numId="25" w16cid:durableId="25913138">
    <w:abstractNumId w:val="23"/>
  </w:num>
  <w:num w:numId="26" w16cid:durableId="472874107">
    <w:abstractNumId w:val="35"/>
  </w:num>
  <w:num w:numId="27" w16cid:durableId="732580081">
    <w:abstractNumId w:val="29"/>
  </w:num>
  <w:num w:numId="28" w16cid:durableId="1938370796">
    <w:abstractNumId w:val="11"/>
  </w:num>
  <w:num w:numId="29" w16cid:durableId="1048992800">
    <w:abstractNumId w:val="12"/>
  </w:num>
  <w:num w:numId="30" w16cid:durableId="1499344683">
    <w:abstractNumId w:val="38"/>
  </w:num>
  <w:num w:numId="31" w16cid:durableId="1873683138">
    <w:abstractNumId w:val="45"/>
  </w:num>
  <w:num w:numId="32" w16cid:durableId="710106852">
    <w:abstractNumId w:val="21"/>
  </w:num>
  <w:num w:numId="33" w16cid:durableId="822241217">
    <w:abstractNumId w:val="10"/>
  </w:num>
  <w:num w:numId="34" w16cid:durableId="319844452">
    <w:abstractNumId w:val="39"/>
  </w:num>
  <w:num w:numId="35" w16cid:durableId="209080074">
    <w:abstractNumId w:val="30"/>
  </w:num>
  <w:num w:numId="36" w16cid:durableId="821391839">
    <w:abstractNumId w:val="27"/>
  </w:num>
  <w:num w:numId="37" w16cid:durableId="1666780090">
    <w:abstractNumId w:val="2"/>
  </w:num>
  <w:num w:numId="38" w16cid:durableId="1982035354">
    <w:abstractNumId w:val="26"/>
  </w:num>
  <w:num w:numId="39" w16cid:durableId="713308892">
    <w:abstractNumId w:val="42"/>
  </w:num>
  <w:num w:numId="40" w16cid:durableId="1698236947">
    <w:abstractNumId w:val="18"/>
  </w:num>
  <w:num w:numId="41" w16cid:durableId="790561672">
    <w:abstractNumId w:val="22"/>
  </w:num>
  <w:num w:numId="42" w16cid:durableId="1137452378">
    <w:abstractNumId w:val="20"/>
  </w:num>
  <w:num w:numId="43" w16cid:durableId="843010745">
    <w:abstractNumId w:val="0"/>
  </w:num>
  <w:num w:numId="44" w16cid:durableId="283391503">
    <w:abstractNumId w:val="9"/>
  </w:num>
  <w:num w:numId="45" w16cid:durableId="1899440441">
    <w:abstractNumId w:val="14"/>
  </w:num>
  <w:num w:numId="46" w16cid:durableId="2085566436">
    <w:abstractNumId w:val="44"/>
  </w:num>
  <w:num w:numId="47" w16cid:durableId="1180849767">
    <w:abstractNumId w:val="7"/>
  </w:num>
  <w:num w:numId="48" w16cid:durableId="1150712536">
    <w:abstractNumId w:val="15"/>
  </w:num>
  <w:num w:numId="49" w16cid:durableId="951672575">
    <w:abstractNumId w:val="49"/>
  </w:num>
  <w:num w:numId="50" w16cid:durableId="295917526">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AFC"/>
    <w:rsid w:val="000025DC"/>
    <w:rsid w:val="00003913"/>
    <w:rsid w:val="00004914"/>
    <w:rsid w:val="00004EAA"/>
    <w:rsid w:val="00006DFB"/>
    <w:rsid w:val="00007DD9"/>
    <w:rsid w:val="00011ED3"/>
    <w:rsid w:val="00011ED6"/>
    <w:rsid w:val="000121E3"/>
    <w:rsid w:val="00012558"/>
    <w:rsid w:val="00012CDB"/>
    <w:rsid w:val="00014598"/>
    <w:rsid w:val="000153DC"/>
    <w:rsid w:val="00015818"/>
    <w:rsid w:val="00015B88"/>
    <w:rsid w:val="0001610D"/>
    <w:rsid w:val="000243A4"/>
    <w:rsid w:val="00024D51"/>
    <w:rsid w:val="000251E9"/>
    <w:rsid w:val="0002567A"/>
    <w:rsid w:val="00025D9A"/>
    <w:rsid w:val="00027B35"/>
    <w:rsid w:val="00030164"/>
    <w:rsid w:val="00034224"/>
    <w:rsid w:val="00034D20"/>
    <w:rsid w:val="0003513B"/>
    <w:rsid w:val="00035528"/>
    <w:rsid w:val="0003655B"/>
    <w:rsid w:val="00036924"/>
    <w:rsid w:val="00037799"/>
    <w:rsid w:val="000400C0"/>
    <w:rsid w:val="000407D9"/>
    <w:rsid w:val="000411A2"/>
    <w:rsid w:val="00041852"/>
    <w:rsid w:val="000421E4"/>
    <w:rsid w:val="00042B30"/>
    <w:rsid w:val="000430F2"/>
    <w:rsid w:val="000439E0"/>
    <w:rsid w:val="00044FAB"/>
    <w:rsid w:val="0004514C"/>
    <w:rsid w:val="00045207"/>
    <w:rsid w:val="0004585E"/>
    <w:rsid w:val="00045E47"/>
    <w:rsid w:val="000468AE"/>
    <w:rsid w:val="00047205"/>
    <w:rsid w:val="00047872"/>
    <w:rsid w:val="00050D8B"/>
    <w:rsid w:val="00053072"/>
    <w:rsid w:val="0005491E"/>
    <w:rsid w:val="000555D9"/>
    <w:rsid w:val="00055A7E"/>
    <w:rsid w:val="00056108"/>
    <w:rsid w:val="00056443"/>
    <w:rsid w:val="00056DF3"/>
    <w:rsid w:val="000630C1"/>
    <w:rsid w:val="000633B5"/>
    <w:rsid w:val="000641AF"/>
    <w:rsid w:val="00064576"/>
    <w:rsid w:val="00066E2A"/>
    <w:rsid w:val="000705D0"/>
    <w:rsid w:val="00071A88"/>
    <w:rsid w:val="00075C83"/>
    <w:rsid w:val="0007743F"/>
    <w:rsid w:val="00080680"/>
    <w:rsid w:val="000818CB"/>
    <w:rsid w:val="00082B37"/>
    <w:rsid w:val="00084050"/>
    <w:rsid w:val="00084C07"/>
    <w:rsid w:val="0008548B"/>
    <w:rsid w:val="00086669"/>
    <w:rsid w:val="00087625"/>
    <w:rsid w:val="000877F4"/>
    <w:rsid w:val="000929C0"/>
    <w:rsid w:val="00093C47"/>
    <w:rsid w:val="0009483F"/>
    <w:rsid w:val="0009641D"/>
    <w:rsid w:val="00096811"/>
    <w:rsid w:val="000A05BA"/>
    <w:rsid w:val="000A0D6B"/>
    <w:rsid w:val="000A16A2"/>
    <w:rsid w:val="000A34C7"/>
    <w:rsid w:val="000A37A7"/>
    <w:rsid w:val="000A470B"/>
    <w:rsid w:val="000A4D91"/>
    <w:rsid w:val="000A4DB7"/>
    <w:rsid w:val="000A50E3"/>
    <w:rsid w:val="000B00D2"/>
    <w:rsid w:val="000B076F"/>
    <w:rsid w:val="000B1178"/>
    <w:rsid w:val="000B1438"/>
    <w:rsid w:val="000B586D"/>
    <w:rsid w:val="000B748B"/>
    <w:rsid w:val="000C08BE"/>
    <w:rsid w:val="000C0FF2"/>
    <w:rsid w:val="000C1214"/>
    <w:rsid w:val="000C3941"/>
    <w:rsid w:val="000C57F3"/>
    <w:rsid w:val="000C732F"/>
    <w:rsid w:val="000D0852"/>
    <w:rsid w:val="000D3FF2"/>
    <w:rsid w:val="000D5D46"/>
    <w:rsid w:val="000E10E8"/>
    <w:rsid w:val="000E20D8"/>
    <w:rsid w:val="000E3613"/>
    <w:rsid w:val="000E3BAE"/>
    <w:rsid w:val="000E41DC"/>
    <w:rsid w:val="000E41E4"/>
    <w:rsid w:val="000F1F14"/>
    <w:rsid w:val="000F296C"/>
    <w:rsid w:val="000F5841"/>
    <w:rsid w:val="000F7A8A"/>
    <w:rsid w:val="00100A2D"/>
    <w:rsid w:val="001012A4"/>
    <w:rsid w:val="0010197C"/>
    <w:rsid w:val="001035ED"/>
    <w:rsid w:val="00103C77"/>
    <w:rsid w:val="00104BE3"/>
    <w:rsid w:val="00106C90"/>
    <w:rsid w:val="00107337"/>
    <w:rsid w:val="00107811"/>
    <w:rsid w:val="001101B7"/>
    <w:rsid w:val="00110305"/>
    <w:rsid w:val="00112E3F"/>
    <w:rsid w:val="0011343C"/>
    <w:rsid w:val="00114BD7"/>
    <w:rsid w:val="001177FF"/>
    <w:rsid w:val="00117D7A"/>
    <w:rsid w:val="00120AC4"/>
    <w:rsid w:val="00121ABC"/>
    <w:rsid w:val="001235BA"/>
    <w:rsid w:val="00124616"/>
    <w:rsid w:val="001266ED"/>
    <w:rsid w:val="00126B61"/>
    <w:rsid w:val="00126C53"/>
    <w:rsid w:val="00127C71"/>
    <w:rsid w:val="0013457E"/>
    <w:rsid w:val="00135A14"/>
    <w:rsid w:val="00140384"/>
    <w:rsid w:val="00140CC3"/>
    <w:rsid w:val="00141D4B"/>
    <w:rsid w:val="00142BB4"/>
    <w:rsid w:val="00142E5F"/>
    <w:rsid w:val="00143044"/>
    <w:rsid w:val="0014308D"/>
    <w:rsid w:val="0014479D"/>
    <w:rsid w:val="00144F88"/>
    <w:rsid w:val="001457F9"/>
    <w:rsid w:val="0014726C"/>
    <w:rsid w:val="001505AE"/>
    <w:rsid w:val="0015145C"/>
    <w:rsid w:val="00152518"/>
    <w:rsid w:val="001527EE"/>
    <w:rsid w:val="0015372E"/>
    <w:rsid w:val="0015500E"/>
    <w:rsid w:val="0015641E"/>
    <w:rsid w:val="00157316"/>
    <w:rsid w:val="00157588"/>
    <w:rsid w:val="00157BB8"/>
    <w:rsid w:val="00161265"/>
    <w:rsid w:val="00161DCB"/>
    <w:rsid w:val="001635B4"/>
    <w:rsid w:val="001668DD"/>
    <w:rsid w:val="00167098"/>
    <w:rsid w:val="001703AA"/>
    <w:rsid w:val="00171030"/>
    <w:rsid w:val="00171B51"/>
    <w:rsid w:val="0017258C"/>
    <w:rsid w:val="001753BA"/>
    <w:rsid w:val="001778E6"/>
    <w:rsid w:val="001808CF"/>
    <w:rsid w:val="00180B29"/>
    <w:rsid w:val="00180C71"/>
    <w:rsid w:val="00181475"/>
    <w:rsid w:val="001817FF"/>
    <w:rsid w:val="00181A09"/>
    <w:rsid w:val="00183629"/>
    <w:rsid w:val="00183D5B"/>
    <w:rsid w:val="00184187"/>
    <w:rsid w:val="00184C45"/>
    <w:rsid w:val="00190A96"/>
    <w:rsid w:val="00191C06"/>
    <w:rsid w:val="00196D42"/>
    <w:rsid w:val="001A2B07"/>
    <w:rsid w:val="001A3118"/>
    <w:rsid w:val="001A40C2"/>
    <w:rsid w:val="001A46EB"/>
    <w:rsid w:val="001A497D"/>
    <w:rsid w:val="001A74EB"/>
    <w:rsid w:val="001A7C15"/>
    <w:rsid w:val="001B39F5"/>
    <w:rsid w:val="001B581F"/>
    <w:rsid w:val="001B63D8"/>
    <w:rsid w:val="001B7090"/>
    <w:rsid w:val="001C03AA"/>
    <w:rsid w:val="001C1822"/>
    <w:rsid w:val="001C1CA4"/>
    <w:rsid w:val="001C39EE"/>
    <w:rsid w:val="001C5766"/>
    <w:rsid w:val="001C62CD"/>
    <w:rsid w:val="001C68B4"/>
    <w:rsid w:val="001D1202"/>
    <w:rsid w:val="001D26C1"/>
    <w:rsid w:val="001D3DFA"/>
    <w:rsid w:val="001D505B"/>
    <w:rsid w:val="001D6654"/>
    <w:rsid w:val="001E7B62"/>
    <w:rsid w:val="001F0A42"/>
    <w:rsid w:val="001F141F"/>
    <w:rsid w:val="001F4DE2"/>
    <w:rsid w:val="001F4F3B"/>
    <w:rsid w:val="001F5865"/>
    <w:rsid w:val="001F5C3E"/>
    <w:rsid w:val="001F75E6"/>
    <w:rsid w:val="00201B7C"/>
    <w:rsid w:val="002022E9"/>
    <w:rsid w:val="002028B5"/>
    <w:rsid w:val="00204680"/>
    <w:rsid w:val="0020501F"/>
    <w:rsid w:val="00205947"/>
    <w:rsid w:val="00206170"/>
    <w:rsid w:val="00207720"/>
    <w:rsid w:val="00212900"/>
    <w:rsid w:val="002144B2"/>
    <w:rsid w:val="00214E30"/>
    <w:rsid w:val="002160DE"/>
    <w:rsid w:val="002163AE"/>
    <w:rsid w:val="00216D4E"/>
    <w:rsid w:val="002174E3"/>
    <w:rsid w:val="00217746"/>
    <w:rsid w:val="00217B82"/>
    <w:rsid w:val="00217D29"/>
    <w:rsid w:val="00220D54"/>
    <w:rsid w:val="0022248F"/>
    <w:rsid w:val="002229C4"/>
    <w:rsid w:val="00223144"/>
    <w:rsid w:val="00223AB7"/>
    <w:rsid w:val="00223F41"/>
    <w:rsid w:val="0022435C"/>
    <w:rsid w:val="002254C1"/>
    <w:rsid w:val="002255CD"/>
    <w:rsid w:val="00227197"/>
    <w:rsid w:val="002277A9"/>
    <w:rsid w:val="00230295"/>
    <w:rsid w:val="0023230F"/>
    <w:rsid w:val="0023231D"/>
    <w:rsid w:val="00233304"/>
    <w:rsid w:val="00233AC9"/>
    <w:rsid w:val="002348FF"/>
    <w:rsid w:val="002351C2"/>
    <w:rsid w:val="002363D2"/>
    <w:rsid w:val="00236671"/>
    <w:rsid w:val="00236D39"/>
    <w:rsid w:val="00237A0E"/>
    <w:rsid w:val="002407A6"/>
    <w:rsid w:val="00240E56"/>
    <w:rsid w:val="00245687"/>
    <w:rsid w:val="0025251B"/>
    <w:rsid w:val="00253186"/>
    <w:rsid w:val="0025324C"/>
    <w:rsid w:val="00256ACB"/>
    <w:rsid w:val="002619FD"/>
    <w:rsid w:val="00261F11"/>
    <w:rsid w:val="002629BE"/>
    <w:rsid w:val="002634C3"/>
    <w:rsid w:val="002638B1"/>
    <w:rsid w:val="00265194"/>
    <w:rsid w:val="00265DB1"/>
    <w:rsid w:val="0026653B"/>
    <w:rsid w:val="002725FF"/>
    <w:rsid w:val="00272D46"/>
    <w:rsid w:val="00273890"/>
    <w:rsid w:val="00274846"/>
    <w:rsid w:val="00274C60"/>
    <w:rsid w:val="00276936"/>
    <w:rsid w:val="00276A24"/>
    <w:rsid w:val="00277DAC"/>
    <w:rsid w:val="00281ADD"/>
    <w:rsid w:val="002842DC"/>
    <w:rsid w:val="002850F2"/>
    <w:rsid w:val="0028688E"/>
    <w:rsid w:val="002868C3"/>
    <w:rsid w:val="00290581"/>
    <w:rsid w:val="00291ADB"/>
    <w:rsid w:val="00291B19"/>
    <w:rsid w:val="0029227F"/>
    <w:rsid w:val="00292308"/>
    <w:rsid w:val="00294A76"/>
    <w:rsid w:val="0029553E"/>
    <w:rsid w:val="00296170"/>
    <w:rsid w:val="00296484"/>
    <w:rsid w:val="002A5351"/>
    <w:rsid w:val="002A795E"/>
    <w:rsid w:val="002B1C7D"/>
    <w:rsid w:val="002B30FF"/>
    <w:rsid w:val="002B3B3B"/>
    <w:rsid w:val="002B5623"/>
    <w:rsid w:val="002B650E"/>
    <w:rsid w:val="002B6D63"/>
    <w:rsid w:val="002B7B98"/>
    <w:rsid w:val="002C2818"/>
    <w:rsid w:val="002C5334"/>
    <w:rsid w:val="002C57AA"/>
    <w:rsid w:val="002C5A5F"/>
    <w:rsid w:val="002C6631"/>
    <w:rsid w:val="002C7799"/>
    <w:rsid w:val="002D108C"/>
    <w:rsid w:val="002D219D"/>
    <w:rsid w:val="002D2299"/>
    <w:rsid w:val="002D31C7"/>
    <w:rsid w:val="002E1ECC"/>
    <w:rsid w:val="002E26D3"/>
    <w:rsid w:val="002E3BA3"/>
    <w:rsid w:val="002E589F"/>
    <w:rsid w:val="002E6512"/>
    <w:rsid w:val="002E7A14"/>
    <w:rsid w:val="002E7A30"/>
    <w:rsid w:val="002E7D33"/>
    <w:rsid w:val="002E7D36"/>
    <w:rsid w:val="002E7E17"/>
    <w:rsid w:val="002F0415"/>
    <w:rsid w:val="002F37FD"/>
    <w:rsid w:val="002F5708"/>
    <w:rsid w:val="002F714D"/>
    <w:rsid w:val="00300804"/>
    <w:rsid w:val="003027BD"/>
    <w:rsid w:val="00302E94"/>
    <w:rsid w:val="003057C4"/>
    <w:rsid w:val="00305986"/>
    <w:rsid w:val="0030647E"/>
    <w:rsid w:val="00307380"/>
    <w:rsid w:val="00307AA9"/>
    <w:rsid w:val="00310D4E"/>
    <w:rsid w:val="00310F6A"/>
    <w:rsid w:val="003120A3"/>
    <w:rsid w:val="00312CD5"/>
    <w:rsid w:val="0031427F"/>
    <w:rsid w:val="00316A7B"/>
    <w:rsid w:val="00320FD0"/>
    <w:rsid w:val="0032134F"/>
    <w:rsid w:val="003214B4"/>
    <w:rsid w:val="0032389F"/>
    <w:rsid w:val="00323A36"/>
    <w:rsid w:val="00324DF4"/>
    <w:rsid w:val="003256D5"/>
    <w:rsid w:val="00327758"/>
    <w:rsid w:val="0032775A"/>
    <w:rsid w:val="00327B6C"/>
    <w:rsid w:val="00330F4C"/>
    <w:rsid w:val="00331254"/>
    <w:rsid w:val="00331B26"/>
    <w:rsid w:val="0033206B"/>
    <w:rsid w:val="00334053"/>
    <w:rsid w:val="00334C89"/>
    <w:rsid w:val="00334FDA"/>
    <w:rsid w:val="003357FF"/>
    <w:rsid w:val="00336A69"/>
    <w:rsid w:val="003409A3"/>
    <w:rsid w:val="00344F48"/>
    <w:rsid w:val="003456B1"/>
    <w:rsid w:val="003469B1"/>
    <w:rsid w:val="00347599"/>
    <w:rsid w:val="00350B13"/>
    <w:rsid w:val="0035132D"/>
    <w:rsid w:val="00352156"/>
    <w:rsid w:val="00353413"/>
    <w:rsid w:val="00353ACA"/>
    <w:rsid w:val="003549EB"/>
    <w:rsid w:val="003567D5"/>
    <w:rsid w:val="003611A5"/>
    <w:rsid w:val="00361CA2"/>
    <w:rsid w:val="00362D34"/>
    <w:rsid w:val="00362E74"/>
    <w:rsid w:val="0036588B"/>
    <w:rsid w:val="0036721B"/>
    <w:rsid w:val="00370704"/>
    <w:rsid w:val="00371D76"/>
    <w:rsid w:val="0037251C"/>
    <w:rsid w:val="003742C7"/>
    <w:rsid w:val="00374485"/>
    <w:rsid w:val="00374B77"/>
    <w:rsid w:val="003766F0"/>
    <w:rsid w:val="00376AF6"/>
    <w:rsid w:val="00380021"/>
    <w:rsid w:val="00380038"/>
    <w:rsid w:val="003805A8"/>
    <w:rsid w:val="00380D65"/>
    <w:rsid w:val="00382797"/>
    <w:rsid w:val="00384DF2"/>
    <w:rsid w:val="00387A6E"/>
    <w:rsid w:val="00387FE2"/>
    <w:rsid w:val="00390485"/>
    <w:rsid w:val="00390507"/>
    <w:rsid w:val="0039268C"/>
    <w:rsid w:val="0039398C"/>
    <w:rsid w:val="00393D75"/>
    <w:rsid w:val="00393F81"/>
    <w:rsid w:val="0039563E"/>
    <w:rsid w:val="0039715B"/>
    <w:rsid w:val="003975E2"/>
    <w:rsid w:val="003A024F"/>
    <w:rsid w:val="003A0568"/>
    <w:rsid w:val="003A0A00"/>
    <w:rsid w:val="003A1A78"/>
    <w:rsid w:val="003A3CBE"/>
    <w:rsid w:val="003A42C9"/>
    <w:rsid w:val="003A4C40"/>
    <w:rsid w:val="003A5D76"/>
    <w:rsid w:val="003A6312"/>
    <w:rsid w:val="003A645A"/>
    <w:rsid w:val="003A7A5A"/>
    <w:rsid w:val="003B4A50"/>
    <w:rsid w:val="003B508D"/>
    <w:rsid w:val="003B5261"/>
    <w:rsid w:val="003B6B38"/>
    <w:rsid w:val="003B7276"/>
    <w:rsid w:val="003C15D6"/>
    <w:rsid w:val="003C163F"/>
    <w:rsid w:val="003C27ED"/>
    <w:rsid w:val="003C55C8"/>
    <w:rsid w:val="003C595B"/>
    <w:rsid w:val="003D044B"/>
    <w:rsid w:val="003D07FF"/>
    <w:rsid w:val="003D099B"/>
    <w:rsid w:val="003D0ABA"/>
    <w:rsid w:val="003D0C28"/>
    <w:rsid w:val="003D10C1"/>
    <w:rsid w:val="003D1F94"/>
    <w:rsid w:val="003D2D45"/>
    <w:rsid w:val="003D38BB"/>
    <w:rsid w:val="003D68E4"/>
    <w:rsid w:val="003D6BDF"/>
    <w:rsid w:val="003D6FB2"/>
    <w:rsid w:val="003D75C4"/>
    <w:rsid w:val="003D7B85"/>
    <w:rsid w:val="003E1B90"/>
    <w:rsid w:val="003E1D96"/>
    <w:rsid w:val="003E41B4"/>
    <w:rsid w:val="003E4904"/>
    <w:rsid w:val="003E4D83"/>
    <w:rsid w:val="003E4F00"/>
    <w:rsid w:val="003E5A9B"/>
    <w:rsid w:val="003E6C61"/>
    <w:rsid w:val="003F6B0F"/>
    <w:rsid w:val="003F6FE1"/>
    <w:rsid w:val="003F7B81"/>
    <w:rsid w:val="003F7F06"/>
    <w:rsid w:val="0040043F"/>
    <w:rsid w:val="004016DC"/>
    <w:rsid w:val="004046E4"/>
    <w:rsid w:val="004053F4"/>
    <w:rsid w:val="00405E58"/>
    <w:rsid w:val="00407EFF"/>
    <w:rsid w:val="00411C81"/>
    <w:rsid w:val="00411FB3"/>
    <w:rsid w:val="00414BEE"/>
    <w:rsid w:val="00421BE3"/>
    <w:rsid w:val="0042214D"/>
    <w:rsid w:val="00424D36"/>
    <w:rsid w:val="00430CF3"/>
    <w:rsid w:val="004319FA"/>
    <w:rsid w:val="00433165"/>
    <w:rsid w:val="0043427B"/>
    <w:rsid w:val="00440F45"/>
    <w:rsid w:val="004423FB"/>
    <w:rsid w:val="004426D0"/>
    <w:rsid w:val="00443A83"/>
    <w:rsid w:val="00444AC2"/>
    <w:rsid w:val="00445A2C"/>
    <w:rsid w:val="00446150"/>
    <w:rsid w:val="004470AB"/>
    <w:rsid w:val="0045066F"/>
    <w:rsid w:val="0045124B"/>
    <w:rsid w:val="00451CF7"/>
    <w:rsid w:val="00452490"/>
    <w:rsid w:val="00453C9E"/>
    <w:rsid w:val="004566C5"/>
    <w:rsid w:val="00457426"/>
    <w:rsid w:val="00460252"/>
    <w:rsid w:val="0046174A"/>
    <w:rsid w:val="00462DB6"/>
    <w:rsid w:val="00465864"/>
    <w:rsid w:val="00465EE7"/>
    <w:rsid w:val="0046672F"/>
    <w:rsid w:val="004667F1"/>
    <w:rsid w:val="00467C17"/>
    <w:rsid w:val="0047045B"/>
    <w:rsid w:val="00472F13"/>
    <w:rsid w:val="00473888"/>
    <w:rsid w:val="00474B6D"/>
    <w:rsid w:val="00474FB1"/>
    <w:rsid w:val="00476C76"/>
    <w:rsid w:val="004824B3"/>
    <w:rsid w:val="00482F85"/>
    <w:rsid w:val="00484698"/>
    <w:rsid w:val="0048639F"/>
    <w:rsid w:val="004865FE"/>
    <w:rsid w:val="0048783E"/>
    <w:rsid w:val="004879E5"/>
    <w:rsid w:val="004900D4"/>
    <w:rsid w:val="00490ED4"/>
    <w:rsid w:val="00492BC9"/>
    <w:rsid w:val="00492C30"/>
    <w:rsid w:val="00493DE9"/>
    <w:rsid w:val="004940F5"/>
    <w:rsid w:val="004945A7"/>
    <w:rsid w:val="00496838"/>
    <w:rsid w:val="00496C08"/>
    <w:rsid w:val="00496FA8"/>
    <w:rsid w:val="004A217D"/>
    <w:rsid w:val="004A2347"/>
    <w:rsid w:val="004A43BA"/>
    <w:rsid w:val="004A590A"/>
    <w:rsid w:val="004B018D"/>
    <w:rsid w:val="004B0211"/>
    <w:rsid w:val="004B11D5"/>
    <w:rsid w:val="004B194D"/>
    <w:rsid w:val="004B1F51"/>
    <w:rsid w:val="004B2C59"/>
    <w:rsid w:val="004B3898"/>
    <w:rsid w:val="004B3FC3"/>
    <w:rsid w:val="004B48BF"/>
    <w:rsid w:val="004B4BEB"/>
    <w:rsid w:val="004C1DF2"/>
    <w:rsid w:val="004C3441"/>
    <w:rsid w:val="004C4D63"/>
    <w:rsid w:val="004C5555"/>
    <w:rsid w:val="004C5C0F"/>
    <w:rsid w:val="004D10FA"/>
    <w:rsid w:val="004D12C1"/>
    <w:rsid w:val="004D1335"/>
    <w:rsid w:val="004D18D9"/>
    <w:rsid w:val="004D18E9"/>
    <w:rsid w:val="004D2870"/>
    <w:rsid w:val="004D41C8"/>
    <w:rsid w:val="004D4332"/>
    <w:rsid w:val="004D515D"/>
    <w:rsid w:val="004E3765"/>
    <w:rsid w:val="004E5E28"/>
    <w:rsid w:val="004E68CF"/>
    <w:rsid w:val="004F173B"/>
    <w:rsid w:val="004F1985"/>
    <w:rsid w:val="004F2679"/>
    <w:rsid w:val="004F4D97"/>
    <w:rsid w:val="004F5EFA"/>
    <w:rsid w:val="004F6CA1"/>
    <w:rsid w:val="004F7339"/>
    <w:rsid w:val="004F7D16"/>
    <w:rsid w:val="00501F87"/>
    <w:rsid w:val="005025E5"/>
    <w:rsid w:val="00503025"/>
    <w:rsid w:val="0050479E"/>
    <w:rsid w:val="00505273"/>
    <w:rsid w:val="00505362"/>
    <w:rsid w:val="00505458"/>
    <w:rsid w:val="00506658"/>
    <w:rsid w:val="005079F6"/>
    <w:rsid w:val="0051398F"/>
    <w:rsid w:val="0051543B"/>
    <w:rsid w:val="00515E68"/>
    <w:rsid w:val="00517727"/>
    <w:rsid w:val="00520A44"/>
    <w:rsid w:val="005229FF"/>
    <w:rsid w:val="00524591"/>
    <w:rsid w:val="0052493B"/>
    <w:rsid w:val="00526FED"/>
    <w:rsid w:val="00527065"/>
    <w:rsid w:val="00530ABF"/>
    <w:rsid w:val="0053204A"/>
    <w:rsid w:val="005324FC"/>
    <w:rsid w:val="00533264"/>
    <w:rsid w:val="00536067"/>
    <w:rsid w:val="00536E0D"/>
    <w:rsid w:val="00540C4B"/>
    <w:rsid w:val="005414C7"/>
    <w:rsid w:val="005429BA"/>
    <w:rsid w:val="005435CC"/>
    <w:rsid w:val="00544AFB"/>
    <w:rsid w:val="0054784A"/>
    <w:rsid w:val="005478D7"/>
    <w:rsid w:val="0055009B"/>
    <w:rsid w:val="0055068B"/>
    <w:rsid w:val="00551CE5"/>
    <w:rsid w:val="00552B1F"/>
    <w:rsid w:val="00552D1D"/>
    <w:rsid w:val="00552FF3"/>
    <w:rsid w:val="0055474C"/>
    <w:rsid w:val="005547E9"/>
    <w:rsid w:val="00555041"/>
    <w:rsid w:val="005555E2"/>
    <w:rsid w:val="005620BC"/>
    <w:rsid w:val="00562A04"/>
    <w:rsid w:val="00562F3D"/>
    <w:rsid w:val="005659DA"/>
    <w:rsid w:val="00571132"/>
    <w:rsid w:val="00571D64"/>
    <w:rsid w:val="00573192"/>
    <w:rsid w:val="00573CC2"/>
    <w:rsid w:val="005743BE"/>
    <w:rsid w:val="00575F77"/>
    <w:rsid w:val="0057628B"/>
    <w:rsid w:val="00576CFA"/>
    <w:rsid w:val="00577336"/>
    <w:rsid w:val="0058010E"/>
    <w:rsid w:val="00580F3C"/>
    <w:rsid w:val="0058154F"/>
    <w:rsid w:val="00581BA1"/>
    <w:rsid w:val="00581E99"/>
    <w:rsid w:val="0058297A"/>
    <w:rsid w:val="00584892"/>
    <w:rsid w:val="005851B0"/>
    <w:rsid w:val="0058643A"/>
    <w:rsid w:val="00586C0E"/>
    <w:rsid w:val="005926FF"/>
    <w:rsid w:val="00594E03"/>
    <w:rsid w:val="00594E2F"/>
    <w:rsid w:val="00595CD1"/>
    <w:rsid w:val="005A1954"/>
    <w:rsid w:val="005A4D1C"/>
    <w:rsid w:val="005A7B11"/>
    <w:rsid w:val="005A7F95"/>
    <w:rsid w:val="005B0D9A"/>
    <w:rsid w:val="005B269C"/>
    <w:rsid w:val="005B2755"/>
    <w:rsid w:val="005B2896"/>
    <w:rsid w:val="005B2B5C"/>
    <w:rsid w:val="005B319F"/>
    <w:rsid w:val="005B38D1"/>
    <w:rsid w:val="005B62F4"/>
    <w:rsid w:val="005B63F1"/>
    <w:rsid w:val="005B720C"/>
    <w:rsid w:val="005C0E53"/>
    <w:rsid w:val="005C1727"/>
    <w:rsid w:val="005C1910"/>
    <w:rsid w:val="005C209B"/>
    <w:rsid w:val="005C26BE"/>
    <w:rsid w:val="005C390C"/>
    <w:rsid w:val="005C4D2E"/>
    <w:rsid w:val="005C6430"/>
    <w:rsid w:val="005C64B5"/>
    <w:rsid w:val="005C70F6"/>
    <w:rsid w:val="005C7291"/>
    <w:rsid w:val="005C7795"/>
    <w:rsid w:val="005D0DC4"/>
    <w:rsid w:val="005D56E1"/>
    <w:rsid w:val="005D65C6"/>
    <w:rsid w:val="005D672E"/>
    <w:rsid w:val="005D7AC2"/>
    <w:rsid w:val="005E0325"/>
    <w:rsid w:val="005E1211"/>
    <w:rsid w:val="005E155F"/>
    <w:rsid w:val="005E4041"/>
    <w:rsid w:val="005E5CED"/>
    <w:rsid w:val="005F0A87"/>
    <w:rsid w:val="005F24B6"/>
    <w:rsid w:val="005F265E"/>
    <w:rsid w:val="005F29A7"/>
    <w:rsid w:val="005F5301"/>
    <w:rsid w:val="005F5F90"/>
    <w:rsid w:val="005F618A"/>
    <w:rsid w:val="005F666E"/>
    <w:rsid w:val="005F76E5"/>
    <w:rsid w:val="005F7F94"/>
    <w:rsid w:val="0060096C"/>
    <w:rsid w:val="00602329"/>
    <w:rsid w:val="00602E26"/>
    <w:rsid w:val="006039D0"/>
    <w:rsid w:val="00606BF1"/>
    <w:rsid w:val="00607585"/>
    <w:rsid w:val="00607688"/>
    <w:rsid w:val="006078F1"/>
    <w:rsid w:val="0061159C"/>
    <w:rsid w:val="0061161A"/>
    <w:rsid w:val="0061318B"/>
    <w:rsid w:val="006142F7"/>
    <w:rsid w:val="0061449D"/>
    <w:rsid w:val="006154D0"/>
    <w:rsid w:val="006167EE"/>
    <w:rsid w:val="0061687C"/>
    <w:rsid w:val="00617E1B"/>
    <w:rsid w:val="006208E0"/>
    <w:rsid w:val="00621332"/>
    <w:rsid w:val="00621444"/>
    <w:rsid w:val="00621736"/>
    <w:rsid w:val="006220C2"/>
    <w:rsid w:val="0062361C"/>
    <w:rsid w:val="006237B8"/>
    <w:rsid w:val="006241BD"/>
    <w:rsid w:val="006241D7"/>
    <w:rsid w:val="006273C6"/>
    <w:rsid w:val="006308FF"/>
    <w:rsid w:val="00630BF5"/>
    <w:rsid w:val="00633AA0"/>
    <w:rsid w:val="00633E50"/>
    <w:rsid w:val="00634241"/>
    <w:rsid w:val="00640C9C"/>
    <w:rsid w:val="00640FC8"/>
    <w:rsid w:val="00643138"/>
    <w:rsid w:val="00643166"/>
    <w:rsid w:val="00643690"/>
    <w:rsid w:val="006445AE"/>
    <w:rsid w:val="006479DF"/>
    <w:rsid w:val="00652291"/>
    <w:rsid w:val="0065527E"/>
    <w:rsid w:val="006558B0"/>
    <w:rsid w:val="0065685C"/>
    <w:rsid w:val="00657BCB"/>
    <w:rsid w:val="00657F46"/>
    <w:rsid w:val="00661F82"/>
    <w:rsid w:val="00662499"/>
    <w:rsid w:val="0066321C"/>
    <w:rsid w:val="00665E61"/>
    <w:rsid w:val="006669D5"/>
    <w:rsid w:val="00666D72"/>
    <w:rsid w:val="0066785A"/>
    <w:rsid w:val="00672994"/>
    <w:rsid w:val="00673773"/>
    <w:rsid w:val="00673AC2"/>
    <w:rsid w:val="00674396"/>
    <w:rsid w:val="00677982"/>
    <w:rsid w:val="00677AC6"/>
    <w:rsid w:val="00680461"/>
    <w:rsid w:val="006819C0"/>
    <w:rsid w:val="00683E51"/>
    <w:rsid w:val="006858CD"/>
    <w:rsid w:val="00685D6C"/>
    <w:rsid w:val="00687021"/>
    <w:rsid w:val="0068789D"/>
    <w:rsid w:val="00690928"/>
    <w:rsid w:val="006916CA"/>
    <w:rsid w:val="00691E08"/>
    <w:rsid w:val="0069297C"/>
    <w:rsid w:val="00693441"/>
    <w:rsid w:val="00693DE2"/>
    <w:rsid w:val="00693FC7"/>
    <w:rsid w:val="0069453B"/>
    <w:rsid w:val="00696D25"/>
    <w:rsid w:val="006A23D4"/>
    <w:rsid w:val="006A426C"/>
    <w:rsid w:val="006A4735"/>
    <w:rsid w:val="006A49D6"/>
    <w:rsid w:val="006B02CE"/>
    <w:rsid w:val="006B0798"/>
    <w:rsid w:val="006B1A18"/>
    <w:rsid w:val="006B1DB5"/>
    <w:rsid w:val="006B2ABA"/>
    <w:rsid w:val="006B3FD2"/>
    <w:rsid w:val="006B4F2C"/>
    <w:rsid w:val="006B5358"/>
    <w:rsid w:val="006B72B0"/>
    <w:rsid w:val="006B791E"/>
    <w:rsid w:val="006B7FDE"/>
    <w:rsid w:val="006C0F86"/>
    <w:rsid w:val="006C2364"/>
    <w:rsid w:val="006C2CCD"/>
    <w:rsid w:val="006C3523"/>
    <w:rsid w:val="006C4E44"/>
    <w:rsid w:val="006D0746"/>
    <w:rsid w:val="006D1232"/>
    <w:rsid w:val="006D250F"/>
    <w:rsid w:val="006D3375"/>
    <w:rsid w:val="006D3731"/>
    <w:rsid w:val="006D390F"/>
    <w:rsid w:val="006E0252"/>
    <w:rsid w:val="006E08CE"/>
    <w:rsid w:val="006E0BE0"/>
    <w:rsid w:val="006F11A2"/>
    <w:rsid w:val="006F1459"/>
    <w:rsid w:val="006F363B"/>
    <w:rsid w:val="006F39FD"/>
    <w:rsid w:val="006F3DBD"/>
    <w:rsid w:val="006F7569"/>
    <w:rsid w:val="006F78FB"/>
    <w:rsid w:val="0070079B"/>
    <w:rsid w:val="007010B1"/>
    <w:rsid w:val="0070129E"/>
    <w:rsid w:val="00703113"/>
    <w:rsid w:val="0070342B"/>
    <w:rsid w:val="00703999"/>
    <w:rsid w:val="00703BED"/>
    <w:rsid w:val="00704623"/>
    <w:rsid w:val="00705458"/>
    <w:rsid w:val="00705B81"/>
    <w:rsid w:val="007078F4"/>
    <w:rsid w:val="007116DD"/>
    <w:rsid w:val="0071185D"/>
    <w:rsid w:val="00711EDA"/>
    <w:rsid w:val="00711FBB"/>
    <w:rsid w:val="0071268C"/>
    <w:rsid w:val="00713D6A"/>
    <w:rsid w:val="00714090"/>
    <w:rsid w:val="00714C01"/>
    <w:rsid w:val="0071669A"/>
    <w:rsid w:val="00720007"/>
    <w:rsid w:val="007209B8"/>
    <w:rsid w:val="00722A82"/>
    <w:rsid w:val="0072455E"/>
    <w:rsid w:val="0072520F"/>
    <w:rsid w:val="00727FEF"/>
    <w:rsid w:val="0073200D"/>
    <w:rsid w:val="00732050"/>
    <w:rsid w:val="0073279F"/>
    <w:rsid w:val="00732A07"/>
    <w:rsid w:val="00733491"/>
    <w:rsid w:val="00733D6D"/>
    <w:rsid w:val="007362AE"/>
    <w:rsid w:val="00736781"/>
    <w:rsid w:val="00740395"/>
    <w:rsid w:val="0074082F"/>
    <w:rsid w:val="00740F06"/>
    <w:rsid w:val="00741AE2"/>
    <w:rsid w:val="007423DA"/>
    <w:rsid w:val="007443CD"/>
    <w:rsid w:val="00744D25"/>
    <w:rsid w:val="007462D1"/>
    <w:rsid w:val="00751E3B"/>
    <w:rsid w:val="00751E67"/>
    <w:rsid w:val="0075276B"/>
    <w:rsid w:val="00753312"/>
    <w:rsid w:val="007539BD"/>
    <w:rsid w:val="00753A4C"/>
    <w:rsid w:val="00754E2D"/>
    <w:rsid w:val="00756A5B"/>
    <w:rsid w:val="00763056"/>
    <w:rsid w:val="007641BE"/>
    <w:rsid w:val="00764709"/>
    <w:rsid w:val="00767883"/>
    <w:rsid w:val="00771002"/>
    <w:rsid w:val="00771A53"/>
    <w:rsid w:val="00772D24"/>
    <w:rsid w:val="00773056"/>
    <w:rsid w:val="00773277"/>
    <w:rsid w:val="0077378B"/>
    <w:rsid w:val="00773971"/>
    <w:rsid w:val="00775296"/>
    <w:rsid w:val="00780877"/>
    <w:rsid w:val="00781ABA"/>
    <w:rsid w:val="007832A3"/>
    <w:rsid w:val="007859B8"/>
    <w:rsid w:val="00785CD9"/>
    <w:rsid w:val="007914A9"/>
    <w:rsid w:val="00792219"/>
    <w:rsid w:val="0079229E"/>
    <w:rsid w:val="0079527A"/>
    <w:rsid w:val="007952E8"/>
    <w:rsid w:val="00795BB4"/>
    <w:rsid w:val="00796156"/>
    <w:rsid w:val="007962FF"/>
    <w:rsid w:val="007A15C4"/>
    <w:rsid w:val="007A3562"/>
    <w:rsid w:val="007A36CF"/>
    <w:rsid w:val="007A4D20"/>
    <w:rsid w:val="007A4DF6"/>
    <w:rsid w:val="007A5C27"/>
    <w:rsid w:val="007A6973"/>
    <w:rsid w:val="007A7709"/>
    <w:rsid w:val="007B113A"/>
    <w:rsid w:val="007B2189"/>
    <w:rsid w:val="007B3304"/>
    <w:rsid w:val="007B3B9C"/>
    <w:rsid w:val="007B5F51"/>
    <w:rsid w:val="007B6B62"/>
    <w:rsid w:val="007C01B8"/>
    <w:rsid w:val="007C0297"/>
    <w:rsid w:val="007C2343"/>
    <w:rsid w:val="007C2667"/>
    <w:rsid w:val="007C2C76"/>
    <w:rsid w:val="007C54DC"/>
    <w:rsid w:val="007C54E5"/>
    <w:rsid w:val="007C570C"/>
    <w:rsid w:val="007C6A74"/>
    <w:rsid w:val="007D1FE1"/>
    <w:rsid w:val="007D3C7A"/>
    <w:rsid w:val="007E30A9"/>
    <w:rsid w:val="007E5DDC"/>
    <w:rsid w:val="007E6122"/>
    <w:rsid w:val="007E6558"/>
    <w:rsid w:val="007E6AB3"/>
    <w:rsid w:val="007E6C0D"/>
    <w:rsid w:val="007E72CA"/>
    <w:rsid w:val="007E7AD3"/>
    <w:rsid w:val="007E7EE3"/>
    <w:rsid w:val="007F0ED7"/>
    <w:rsid w:val="007F3FC3"/>
    <w:rsid w:val="007F42E3"/>
    <w:rsid w:val="007F56F3"/>
    <w:rsid w:val="007F610B"/>
    <w:rsid w:val="007F70E4"/>
    <w:rsid w:val="007F7A84"/>
    <w:rsid w:val="008012CB"/>
    <w:rsid w:val="00801796"/>
    <w:rsid w:val="00810488"/>
    <w:rsid w:val="00810849"/>
    <w:rsid w:val="00810ED0"/>
    <w:rsid w:val="00811E4D"/>
    <w:rsid w:val="00814AF3"/>
    <w:rsid w:val="00815149"/>
    <w:rsid w:val="008155D4"/>
    <w:rsid w:val="008156CD"/>
    <w:rsid w:val="00815CD4"/>
    <w:rsid w:val="008166E0"/>
    <w:rsid w:val="00820FA5"/>
    <w:rsid w:val="00821DAE"/>
    <w:rsid w:val="00822B61"/>
    <w:rsid w:val="00823B09"/>
    <w:rsid w:val="00824709"/>
    <w:rsid w:val="00824FC7"/>
    <w:rsid w:val="00826DCD"/>
    <w:rsid w:val="00827A3C"/>
    <w:rsid w:val="008316D2"/>
    <w:rsid w:val="0083245A"/>
    <w:rsid w:val="008330E5"/>
    <w:rsid w:val="00833115"/>
    <w:rsid w:val="00834214"/>
    <w:rsid w:val="0083423D"/>
    <w:rsid w:val="00834B80"/>
    <w:rsid w:val="0084010C"/>
    <w:rsid w:val="008416FA"/>
    <w:rsid w:val="008423D0"/>
    <w:rsid w:val="008433AA"/>
    <w:rsid w:val="00843C3E"/>
    <w:rsid w:val="00843DCD"/>
    <w:rsid w:val="00843E82"/>
    <w:rsid w:val="00844B7B"/>
    <w:rsid w:val="00844CB4"/>
    <w:rsid w:val="00845F24"/>
    <w:rsid w:val="008502C8"/>
    <w:rsid w:val="00850493"/>
    <w:rsid w:val="00850DD6"/>
    <w:rsid w:val="00852AC6"/>
    <w:rsid w:val="008560A9"/>
    <w:rsid w:val="00857DD0"/>
    <w:rsid w:val="00857F7D"/>
    <w:rsid w:val="00860704"/>
    <w:rsid w:val="00863785"/>
    <w:rsid w:val="008639EA"/>
    <w:rsid w:val="0086454E"/>
    <w:rsid w:val="0086473B"/>
    <w:rsid w:val="008655B4"/>
    <w:rsid w:val="008676D7"/>
    <w:rsid w:val="008710BD"/>
    <w:rsid w:val="008736DB"/>
    <w:rsid w:val="00874847"/>
    <w:rsid w:val="00874E03"/>
    <w:rsid w:val="008750E9"/>
    <w:rsid w:val="00875833"/>
    <w:rsid w:val="00881EE0"/>
    <w:rsid w:val="0088260F"/>
    <w:rsid w:val="008834D4"/>
    <w:rsid w:val="00883551"/>
    <w:rsid w:val="00883FEA"/>
    <w:rsid w:val="00884139"/>
    <w:rsid w:val="00885410"/>
    <w:rsid w:val="00885B46"/>
    <w:rsid w:val="00891E2B"/>
    <w:rsid w:val="00896A5B"/>
    <w:rsid w:val="0089738B"/>
    <w:rsid w:val="00897D36"/>
    <w:rsid w:val="008A0B8F"/>
    <w:rsid w:val="008A169B"/>
    <w:rsid w:val="008A3820"/>
    <w:rsid w:val="008A5054"/>
    <w:rsid w:val="008A5179"/>
    <w:rsid w:val="008A5E9C"/>
    <w:rsid w:val="008B1E17"/>
    <w:rsid w:val="008B22B1"/>
    <w:rsid w:val="008B2DD4"/>
    <w:rsid w:val="008B4B46"/>
    <w:rsid w:val="008B64E6"/>
    <w:rsid w:val="008B763D"/>
    <w:rsid w:val="008C0129"/>
    <w:rsid w:val="008C50E6"/>
    <w:rsid w:val="008C59DF"/>
    <w:rsid w:val="008C65FD"/>
    <w:rsid w:val="008C67BC"/>
    <w:rsid w:val="008D14B7"/>
    <w:rsid w:val="008D168B"/>
    <w:rsid w:val="008D1FCC"/>
    <w:rsid w:val="008E101B"/>
    <w:rsid w:val="008F2ACA"/>
    <w:rsid w:val="008F3716"/>
    <w:rsid w:val="008F3AAF"/>
    <w:rsid w:val="008F4116"/>
    <w:rsid w:val="008F4212"/>
    <w:rsid w:val="008F5364"/>
    <w:rsid w:val="00900B5B"/>
    <w:rsid w:val="00901CC3"/>
    <w:rsid w:val="00901CD4"/>
    <w:rsid w:val="009022F8"/>
    <w:rsid w:val="00902589"/>
    <w:rsid w:val="0090361E"/>
    <w:rsid w:val="009038BF"/>
    <w:rsid w:val="009043E6"/>
    <w:rsid w:val="00904DDD"/>
    <w:rsid w:val="0090694C"/>
    <w:rsid w:val="009116B7"/>
    <w:rsid w:val="00912142"/>
    <w:rsid w:val="00912A55"/>
    <w:rsid w:val="00913634"/>
    <w:rsid w:val="00913C82"/>
    <w:rsid w:val="00914D36"/>
    <w:rsid w:val="00915A37"/>
    <w:rsid w:val="00920899"/>
    <w:rsid w:val="00921AA8"/>
    <w:rsid w:val="00922E50"/>
    <w:rsid w:val="00923356"/>
    <w:rsid w:val="009236B2"/>
    <w:rsid w:val="00924CAD"/>
    <w:rsid w:val="00924CE9"/>
    <w:rsid w:val="0092525E"/>
    <w:rsid w:val="00927D24"/>
    <w:rsid w:val="009315E7"/>
    <w:rsid w:val="00934874"/>
    <w:rsid w:val="00934BDC"/>
    <w:rsid w:val="00936342"/>
    <w:rsid w:val="009368ED"/>
    <w:rsid w:val="009375C4"/>
    <w:rsid w:val="0094201D"/>
    <w:rsid w:val="0094312F"/>
    <w:rsid w:val="009431BB"/>
    <w:rsid w:val="009432F5"/>
    <w:rsid w:val="00945C44"/>
    <w:rsid w:val="0094718A"/>
    <w:rsid w:val="00947595"/>
    <w:rsid w:val="00951F39"/>
    <w:rsid w:val="0095223C"/>
    <w:rsid w:val="00953D58"/>
    <w:rsid w:val="009546D7"/>
    <w:rsid w:val="00954995"/>
    <w:rsid w:val="009552A8"/>
    <w:rsid w:val="009556F4"/>
    <w:rsid w:val="00956A88"/>
    <w:rsid w:val="00957146"/>
    <w:rsid w:val="00957338"/>
    <w:rsid w:val="00960A62"/>
    <w:rsid w:val="00962006"/>
    <w:rsid w:val="00962B4E"/>
    <w:rsid w:val="009632BA"/>
    <w:rsid w:val="009638E2"/>
    <w:rsid w:val="0096456E"/>
    <w:rsid w:val="00964979"/>
    <w:rsid w:val="00964C82"/>
    <w:rsid w:val="009668B7"/>
    <w:rsid w:val="00967678"/>
    <w:rsid w:val="009679A3"/>
    <w:rsid w:val="0097103F"/>
    <w:rsid w:val="00973094"/>
    <w:rsid w:val="00976595"/>
    <w:rsid w:val="009765C0"/>
    <w:rsid w:val="0098148D"/>
    <w:rsid w:val="00982A79"/>
    <w:rsid w:val="00982C0C"/>
    <w:rsid w:val="00982C82"/>
    <w:rsid w:val="00984AFC"/>
    <w:rsid w:val="00985881"/>
    <w:rsid w:val="0098745B"/>
    <w:rsid w:val="00990E5B"/>
    <w:rsid w:val="00992105"/>
    <w:rsid w:val="009929AE"/>
    <w:rsid w:val="009947DF"/>
    <w:rsid w:val="009958FB"/>
    <w:rsid w:val="00996D7A"/>
    <w:rsid w:val="00997FE9"/>
    <w:rsid w:val="009A1635"/>
    <w:rsid w:val="009A20C9"/>
    <w:rsid w:val="009A21D8"/>
    <w:rsid w:val="009A335F"/>
    <w:rsid w:val="009A38EF"/>
    <w:rsid w:val="009A435B"/>
    <w:rsid w:val="009A4FF5"/>
    <w:rsid w:val="009A638D"/>
    <w:rsid w:val="009A65EB"/>
    <w:rsid w:val="009A74C5"/>
    <w:rsid w:val="009A7756"/>
    <w:rsid w:val="009A7A9B"/>
    <w:rsid w:val="009A7F66"/>
    <w:rsid w:val="009B07E2"/>
    <w:rsid w:val="009B0F02"/>
    <w:rsid w:val="009B1366"/>
    <w:rsid w:val="009B153B"/>
    <w:rsid w:val="009B2234"/>
    <w:rsid w:val="009B30E7"/>
    <w:rsid w:val="009B43AE"/>
    <w:rsid w:val="009B47A2"/>
    <w:rsid w:val="009C0579"/>
    <w:rsid w:val="009C235B"/>
    <w:rsid w:val="009C2B6C"/>
    <w:rsid w:val="009C2C9A"/>
    <w:rsid w:val="009C490A"/>
    <w:rsid w:val="009C50D5"/>
    <w:rsid w:val="009C5830"/>
    <w:rsid w:val="009C683F"/>
    <w:rsid w:val="009D0314"/>
    <w:rsid w:val="009D1C36"/>
    <w:rsid w:val="009D3C39"/>
    <w:rsid w:val="009D4F02"/>
    <w:rsid w:val="009D64A1"/>
    <w:rsid w:val="009D7DB0"/>
    <w:rsid w:val="009E0D32"/>
    <w:rsid w:val="009E1082"/>
    <w:rsid w:val="009E1810"/>
    <w:rsid w:val="009E201A"/>
    <w:rsid w:val="009E2D89"/>
    <w:rsid w:val="009E2F16"/>
    <w:rsid w:val="009E3430"/>
    <w:rsid w:val="009E4F42"/>
    <w:rsid w:val="009E56A3"/>
    <w:rsid w:val="009E70F1"/>
    <w:rsid w:val="009F1BAC"/>
    <w:rsid w:val="009F2D62"/>
    <w:rsid w:val="009F3A10"/>
    <w:rsid w:val="009F4BA9"/>
    <w:rsid w:val="009F591E"/>
    <w:rsid w:val="009F70E8"/>
    <w:rsid w:val="00A001AB"/>
    <w:rsid w:val="00A00C06"/>
    <w:rsid w:val="00A05548"/>
    <w:rsid w:val="00A065EB"/>
    <w:rsid w:val="00A06620"/>
    <w:rsid w:val="00A0691C"/>
    <w:rsid w:val="00A075FA"/>
    <w:rsid w:val="00A07A9A"/>
    <w:rsid w:val="00A12416"/>
    <w:rsid w:val="00A12C51"/>
    <w:rsid w:val="00A135EB"/>
    <w:rsid w:val="00A13DD5"/>
    <w:rsid w:val="00A14483"/>
    <w:rsid w:val="00A16B6A"/>
    <w:rsid w:val="00A172F8"/>
    <w:rsid w:val="00A21DF0"/>
    <w:rsid w:val="00A2423A"/>
    <w:rsid w:val="00A24D9A"/>
    <w:rsid w:val="00A3253A"/>
    <w:rsid w:val="00A3282A"/>
    <w:rsid w:val="00A32CDA"/>
    <w:rsid w:val="00A34681"/>
    <w:rsid w:val="00A34C7C"/>
    <w:rsid w:val="00A3545B"/>
    <w:rsid w:val="00A36046"/>
    <w:rsid w:val="00A36D57"/>
    <w:rsid w:val="00A40266"/>
    <w:rsid w:val="00A40F4B"/>
    <w:rsid w:val="00A454ED"/>
    <w:rsid w:val="00A466ED"/>
    <w:rsid w:val="00A46823"/>
    <w:rsid w:val="00A46C89"/>
    <w:rsid w:val="00A4758E"/>
    <w:rsid w:val="00A528A7"/>
    <w:rsid w:val="00A5361D"/>
    <w:rsid w:val="00A53640"/>
    <w:rsid w:val="00A54413"/>
    <w:rsid w:val="00A54A07"/>
    <w:rsid w:val="00A559A8"/>
    <w:rsid w:val="00A63037"/>
    <w:rsid w:val="00A64907"/>
    <w:rsid w:val="00A64B1A"/>
    <w:rsid w:val="00A66B60"/>
    <w:rsid w:val="00A675C1"/>
    <w:rsid w:val="00A67D0B"/>
    <w:rsid w:val="00A70F54"/>
    <w:rsid w:val="00A710F0"/>
    <w:rsid w:val="00A7347F"/>
    <w:rsid w:val="00A73AAB"/>
    <w:rsid w:val="00A76820"/>
    <w:rsid w:val="00A76E4F"/>
    <w:rsid w:val="00A779D6"/>
    <w:rsid w:val="00A804D7"/>
    <w:rsid w:val="00A81206"/>
    <w:rsid w:val="00A812F1"/>
    <w:rsid w:val="00A82993"/>
    <w:rsid w:val="00A8426E"/>
    <w:rsid w:val="00A85382"/>
    <w:rsid w:val="00A868FA"/>
    <w:rsid w:val="00A87C14"/>
    <w:rsid w:val="00A9079D"/>
    <w:rsid w:val="00A90FCE"/>
    <w:rsid w:val="00A94399"/>
    <w:rsid w:val="00A958B7"/>
    <w:rsid w:val="00A96BAE"/>
    <w:rsid w:val="00A96CC3"/>
    <w:rsid w:val="00AA0647"/>
    <w:rsid w:val="00AA06C6"/>
    <w:rsid w:val="00AA3F89"/>
    <w:rsid w:val="00AA5119"/>
    <w:rsid w:val="00AA5CCE"/>
    <w:rsid w:val="00AA698B"/>
    <w:rsid w:val="00AA7874"/>
    <w:rsid w:val="00AB5037"/>
    <w:rsid w:val="00AB544C"/>
    <w:rsid w:val="00AB6311"/>
    <w:rsid w:val="00AC0B0F"/>
    <w:rsid w:val="00AC2C86"/>
    <w:rsid w:val="00AC2C87"/>
    <w:rsid w:val="00AC4EBC"/>
    <w:rsid w:val="00AC5986"/>
    <w:rsid w:val="00AC628F"/>
    <w:rsid w:val="00AC715D"/>
    <w:rsid w:val="00AC75C5"/>
    <w:rsid w:val="00AD1845"/>
    <w:rsid w:val="00AD3563"/>
    <w:rsid w:val="00AD71AA"/>
    <w:rsid w:val="00AD78EC"/>
    <w:rsid w:val="00AD7926"/>
    <w:rsid w:val="00AE0027"/>
    <w:rsid w:val="00AE0748"/>
    <w:rsid w:val="00AE129C"/>
    <w:rsid w:val="00AE3A6D"/>
    <w:rsid w:val="00AE3E1E"/>
    <w:rsid w:val="00AE4F2D"/>
    <w:rsid w:val="00AE74FE"/>
    <w:rsid w:val="00AF07ED"/>
    <w:rsid w:val="00AF0D66"/>
    <w:rsid w:val="00AF1209"/>
    <w:rsid w:val="00AF1243"/>
    <w:rsid w:val="00AF21AA"/>
    <w:rsid w:val="00AF23EF"/>
    <w:rsid w:val="00AF3224"/>
    <w:rsid w:val="00AF4E51"/>
    <w:rsid w:val="00AF60B4"/>
    <w:rsid w:val="00AF7052"/>
    <w:rsid w:val="00AF71A9"/>
    <w:rsid w:val="00B00C0D"/>
    <w:rsid w:val="00B00F10"/>
    <w:rsid w:val="00B01EA3"/>
    <w:rsid w:val="00B02194"/>
    <w:rsid w:val="00B02D65"/>
    <w:rsid w:val="00B04268"/>
    <w:rsid w:val="00B051B8"/>
    <w:rsid w:val="00B06B64"/>
    <w:rsid w:val="00B10203"/>
    <w:rsid w:val="00B10ACC"/>
    <w:rsid w:val="00B113F5"/>
    <w:rsid w:val="00B11748"/>
    <w:rsid w:val="00B11BD8"/>
    <w:rsid w:val="00B12E69"/>
    <w:rsid w:val="00B130FA"/>
    <w:rsid w:val="00B14EF6"/>
    <w:rsid w:val="00B177B7"/>
    <w:rsid w:val="00B202EB"/>
    <w:rsid w:val="00B20CA1"/>
    <w:rsid w:val="00B2181E"/>
    <w:rsid w:val="00B21ADA"/>
    <w:rsid w:val="00B21E28"/>
    <w:rsid w:val="00B220BD"/>
    <w:rsid w:val="00B222C2"/>
    <w:rsid w:val="00B227E3"/>
    <w:rsid w:val="00B26330"/>
    <w:rsid w:val="00B31583"/>
    <w:rsid w:val="00B33365"/>
    <w:rsid w:val="00B335A7"/>
    <w:rsid w:val="00B34438"/>
    <w:rsid w:val="00B3454B"/>
    <w:rsid w:val="00B37065"/>
    <w:rsid w:val="00B40480"/>
    <w:rsid w:val="00B42ECD"/>
    <w:rsid w:val="00B4542F"/>
    <w:rsid w:val="00B47F86"/>
    <w:rsid w:val="00B50671"/>
    <w:rsid w:val="00B50FA1"/>
    <w:rsid w:val="00B53FB1"/>
    <w:rsid w:val="00B60767"/>
    <w:rsid w:val="00B6076E"/>
    <w:rsid w:val="00B64262"/>
    <w:rsid w:val="00B662E9"/>
    <w:rsid w:val="00B66DD9"/>
    <w:rsid w:val="00B672F8"/>
    <w:rsid w:val="00B7047F"/>
    <w:rsid w:val="00B74BF7"/>
    <w:rsid w:val="00B76D62"/>
    <w:rsid w:val="00B77096"/>
    <w:rsid w:val="00B776E4"/>
    <w:rsid w:val="00B77CA1"/>
    <w:rsid w:val="00B84ABD"/>
    <w:rsid w:val="00B854AD"/>
    <w:rsid w:val="00B857CF"/>
    <w:rsid w:val="00B86501"/>
    <w:rsid w:val="00B8684C"/>
    <w:rsid w:val="00B87685"/>
    <w:rsid w:val="00B87DF1"/>
    <w:rsid w:val="00B91C78"/>
    <w:rsid w:val="00B92402"/>
    <w:rsid w:val="00B92E61"/>
    <w:rsid w:val="00B94122"/>
    <w:rsid w:val="00B941A2"/>
    <w:rsid w:val="00B97B56"/>
    <w:rsid w:val="00BA196D"/>
    <w:rsid w:val="00BA2655"/>
    <w:rsid w:val="00BA3015"/>
    <w:rsid w:val="00BA3FD0"/>
    <w:rsid w:val="00BA62A6"/>
    <w:rsid w:val="00BA662B"/>
    <w:rsid w:val="00BA66F4"/>
    <w:rsid w:val="00BA7A83"/>
    <w:rsid w:val="00BB01E4"/>
    <w:rsid w:val="00BB0346"/>
    <w:rsid w:val="00BB056C"/>
    <w:rsid w:val="00BB0765"/>
    <w:rsid w:val="00BB33DA"/>
    <w:rsid w:val="00BB3970"/>
    <w:rsid w:val="00BB5C37"/>
    <w:rsid w:val="00BB6135"/>
    <w:rsid w:val="00BB6D76"/>
    <w:rsid w:val="00BC00CC"/>
    <w:rsid w:val="00BC1601"/>
    <w:rsid w:val="00BC22B8"/>
    <w:rsid w:val="00BC2538"/>
    <w:rsid w:val="00BC4BC5"/>
    <w:rsid w:val="00BC4DC3"/>
    <w:rsid w:val="00BC621C"/>
    <w:rsid w:val="00BC7D21"/>
    <w:rsid w:val="00BD0BE0"/>
    <w:rsid w:val="00BD2032"/>
    <w:rsid w:val="00BD49E5"/>
    <w:rsid w:val="00BD54A6"/>
    <w:rsid w:val="00BD5F5F"/>
    <w:rsid w:val="00BD7109"/>
    <w:rsid w:val="00BD77EA"/>
    <w:rsid w:val="00BD79CA"/>
    <w:rsid w:val="00BE2CD5"/>
    <w:rsid w:val="00BE3B3B"/>
    <w:rsid w:val="00BE4831"/>
    <w:rsid w:val="00BF0964"/>
    <w:rsid w:val="00BF130F"/>
    <w:rsid w:val="00BF4B39"/>
    <w:rsid w:val="00BF797D"/>
    <w:rsid w:val="00BF79BE"/>
    <w:rsid w:val="00C00BB3"/>
    <w:rsid w:val="00C0340A"/>
    <w:rsid w:val="00C03428"/>
    <w:rsid w:val="00C037BB"/>
    <w:rsid w:val="00C03A49"/>
    <w:rsid w:val="00C03B21"/>
    <w:rsid w:val="00C03CBA"/>
    <w:rsid w:val="00C04E87"/>
    <w:rsid w:val="00C0599D"/>
    <w:rsid w:val="00C06E95"/>
    <w:rsid w:val="00C07288"/>
    <w:rsid w:val="00C130C4"/>
    <w:rsid w:val="00C134EB"/>
    <w:rsid w:val="00C14043"/>
    <w:rsid w:val="00C14A22"/>
    <w:rsid w:val="00C1507A"/>
    <w:rsid w:val="00C157A9"/>
    <w:rsid w:val="00C16226"/>
    <w:rsid w:val="00C168E4"/>
    <w:rsid w:val="00C1797D"/>
    <w:rsid w:val="00C203C4"/>
    <w:rsid w:val="00C21500"/>
    <w:rsid w:val="00C21A29"/>
    <w:rsid w:val="00C21A31"/>
    <w:rsid w:val="00C23928"/>
    <w:rsid w:val="00C24616"/>
    <w:rsid w:val="00C25109"/>
    <w:rsid w:val="00C2531C"/>
    <w:rsid w:val="00C2717A"/>
    <w:rsid w:val="00C27897"/>
    <w:rsid w:val="00C33873"/>
    <w:rsid w:val="00C33933"/>
    <w:rsid w:val="00C33989"/>
    <w:rsid w:val="00C34635"/>
    <w:rsid w:val="00C35B58"/>
    <w:rsid w:val="00C410A5"/>
    <w:rsid w:val="00C4208E"/>
    <w:rsid w:val="00C465F3"/>
    <w:rsid w:val="00C50773"/>
    <w:rsid w:val="00C52CB1"/>
    <w:rsid w:val="00C52E1D"/>
    <w:rsid w:val="00C5336A"/>
    <w:rsid w:val="00C54D75"/>
    <w:rsid w:val="00C5735B"/>
    <w:rsid w:val="00C57EC6"/>
    <w:rsid w:val="00C60E41"/>
    <w:rsid w:val="00C62F79"/>
    <w:rsid w:val="00C633C6"/>
    <w:rsid w:val="00C6385D"/>
    <w:rsid w:val="00C65428"/>
    <w:rsid w:val="00C6559C"/>
    <w:rsid w:val="00C66745"/>
    <w:rsid w:val="00C66FA1"/>
    <w:rsid w:val="00C6767C"/>
    <w:rsid w:val="00C73AB7"/>
    <w:rsid w:val="00C74DE5"/>
    <w:rsid w:val="00C74FF2"/>
    <w:rsid w:val="00C76A19"/>
    <w:rsid w:val="00C8054F"/>
    <w:rsid w:val="00C806E0"/>
    <w:rsid w:val="00C80BA4"/>
    <w:rsid w:val="00C80FB4"/>
    <w:rsid w:val="00C824AF"/>
    <w:rsid w:val="00C839FC"/>
    <w:rsid w:val="00C84051"/>
    <w:rsid w:val="00C854E7"/>
    <w:rsid w:val="00C86FA2"/>
    <w:rsid w:val="00C90769"/>
    <w:rsid w:val="00C92255"/>
    <w:rsid w:val="00C9238A"/>
    <w:rsid w:val="00C92693"/>
    <w:rsid w:val="00C965A4"/>
    <w:rsid w:val="00C96664"/>
    <w:rsid w:val="00C97997"/>
    <w:rsid w:val="00CA01FA"/>
    <w:rsid w:val="00CA197C"/>
    <w:rsid w:val="00CA244B"/>
    <w:rsid w:val="00CA26A7"/>
    <w:rsid w:val="00CA34C8"/>
    <w:rsid w:val="00CA369F"/>
    <w:rsid w:val="00CA49A7"/>
    <w:rsid w:val="00CA6380"/>
    <w:rsid w:val="00CA697D"/>
    <w:rsid w:val="00CA6DB4"/>
    <w:rsid w:val="00CA77F7"/>
    <w:rsid w:val="00CA7CDB"/>
    <w:rsid w:val="00CB0787"/>
    <w:rsid w:val="00CB11C2"/>
    <w:rsid w:val="00CB11FC"/>
    <w:rsid w:val="00CB228B"/>
    <w:rsid w:val="00CB383E"/>
    <w:rsid w:val="00CB455B"/>
    <w:rsid w:val="00CC0349"/>
    <w:rsid w:val="00CC0CEC"/>
    <w:rsid w:val="00CC38EC"/>
    <w:rsid w:val="00CC3A0C"/>
    <w:rsid w:val="00CC4979"/>
    <w:rsid w:val="00CC4DB0"/>
    <w:rsid w:val="00CC551B"/>
    <w:rsid w:val="00CC64DF"/>
    <w:rsid w:val="00CD047F"/>
    <w:rsid w:val="00CD0695"/>
    <w:rsid w:val="00CD0995"/>
    <w:rsid w:val="00CD1430"/>
    <w:rsid w:val="00CD1487"/>
    <w:rsid w:val="00CD14AA"/>
    <w:rsid w:val="00CD20E8"/>
    <w:rsid w:val="00CD28AA"/>
    <w:rsid w:val="00CD2EF6"/>
    <w:rsid w:val="00CD2F43"/>
    <w:rsid w:val="00CD323E"/>
    <w:rsid w:val="00CD354E"/>
    <w:rsid w:val="00CD3F3C"/>
    <w:rsid w:val="00CD4533"/>
    <w:rsid w:val="00CD58D2"/>
    <w:rsid w:val="00CD69FB"/>
    <w:rsid w:val="00CD72B3"/>
    <w:rsid w:val="00CE06C1"/>
    <w:rsid w:val="00CE1025"/>
    <w:rsid w:val="00CE2327"/>
    <w:rsid w:val="00CE5D65"/>
    <w:rsid w:val="00CF0E48"/>
    <w:rsid w:val="00CF148B"/>
    <w:rsid w:val="00CF3345"/>
    <w:rsid w:val="00CF39DB"/>
    <w:rsid w:val="00CF49C9"/>
    <w:rsid w:val="00CF5272"/>
    <w:rsid w:val="00CF58D7"/>
    <w:rsid w:val="00CF7F90"/>
    <w:rsid w:val="00D00C9A"/>
    <w:rsid w:val="00D01673"/>
    <w:rsid w:val="00D017F3"/>
    <w:rsid w:val="00D01F46"/>
    <w:rsid w:val="00D03155"/>
    <w:rsid w:val="00D111BF"/>
    <w:rsid w:val="00D1481A"/>
    <w:rsid w:val="00D1622E"/>
    <w:rsid w:val="00D16E25"/>
    <w:rsid w:val="00D17FC6"/>
    <w:rsid w:val="00D20E5B"/>
    <w:rsid w:val="00D21B01"/>
    <w:rsid w:val="00D2349C"/>
    <w:rsid w:val="00D243CA"/>
    <w:rsid w:val="00D259AD"/>
    <w:rsid w:val="00D265BB"/>
    <w:rsid w:val="00D2683A"/>
    <w:rsid w:val="00D2793F"/>
    <w:rsid w:val="00D318AC"/>
    <w:rsid w:val="00D32CC2"/>
    <w:rsid w:val="00D33682"/>
    <w:rsid w:val="00D339D9"/>
    <w:rsid w:val="00D34C3C"/>
    <w:rsid w:val="00D36009"/>
    <w:rsid w:val="00D36546"/>
    <w:rsid w:val="00D36F88"/>
    <w:rsid w:val="00D37093"/>
    <w:rsid w:val="00D37CFF"/>
    <w:rsid w:val="00D409D7"/>
    <w:rsid w:val="00D41A47"/>
    <w:rsid w:val="00D41A7E"/>
    <w:rsid w:val="00D43BF0"/>
    <w:rsid w:val="00D455AA"/>
    <w:rsid w:val="00D51A0E"/>
    <w:rsid w:val="00D53C3D"/>
    <w:rsid w:val="00D53CAD"/>
    <w:rsid w:val="00D53F6D"/>
    <w:rsid w:val="00D54A6D"/>
    <w:rsid w:val="00D556A8"/>
    <w:rsid w:val="00D56054"/>
    <w:rsid w:val="00D6067F"/>
    <w:rsid w:val="00D6255C"/>
    <w:rsid w:val="00D64A05"/>
    <w:rsid w:val="00D70663"/>
    <w:rsid w:val="00D72E0D"/>
    <w:rsid w:val="00D73416"/>
    <w:rsid w:val="00D75AE9"/>
    <w:rsid w:val="00D806BF"/>
    <w:rsid w:val="00D821CD"/>
    <w:rsid w:val="00D83ABC"/>
    <w:rsid w:val="00D83EFE"/>
    <w:rsid w:val="00D84FAD"/>
    <w:rsid w:val="00D87D05"/>
    <w:rsid w:val="00D909E9"/>
    <w:rsid w:val="00D91027"/>
    <w:rsid w:val="00D92A6C"/>
    <w:rsid w:val="00D93E64"/>
    <w:rsid w:val="00D94493"/>
    <w:rsid w:val="00D9599C"/>
    <w:rsid w:val="00DA1CFF"/>
    <w:rsid w:val="00DA47AB"/>
    <w:rsid w:val="00DA49AD"/>
    <w:rsid w:val="00DA625E"/>
    <w:rsid w:val="00DA6DD1"/>
    <w:rsid w:val="00DA6F79"/>
    <w:rsid w:val="00DA7648"/>
    <w:rsid w:val="00DA78FD"/>
    <w:rsid w:val="00DB0BF3"/>
    <w:rsid w:val="00DB7783"/>
    <w:rsid w:val="00DB789A"/>
    <w:rsid w:val="00DB7FDD"/>
    <w:rsid w:val="00DC0875"/>
    <w:rsid w:val="00DC1067"/>
    <w:rsid w:val="00DC4E23"/>
    <w:rsid w:val="00DD25F5"/>
    <w:rsid w:val="00DD526D"/>
    <w:rsid w:val="00DD7397"/>
    <w:rsid w:val="00DE01E4"/>
    <w:rsid w:val="00DE21E6"/>
    <w:rsid w:val="00DE315F"/>
    <w:rsid w:val="00DE34B7"/>
    <w:rsid w:val="00DE4C0F"/>
    <w:rsid w:val="00DE4C81"/>
    <w:rsid w:val="00DE5B73"/>
    <w:rsid w:val="00DE6F45"/>
    <w:rsid w:val="00DF0A47"/>
    <w:rsid w:val="00DF136B"/>
    <w:rsid w:val="00DF20C8"/>
    <w:rsid w:val="00DF350E"/>
    <w:rsid w:val="00DF3820"/>
    <w:rsid w:val="00DF415B"/>
    <w:rsid w:val="00DF635C"/>
    <w:rsid w:val="00DF658C"/>
    <w:rsid w:val="00DF6EA5"/>
    <w:rsid w:val="00DF7137"/>
    <w:rsid w:val="00DF73F1"/>
    <w:rsid w:val="00DF7CFE"/>
    <w:rsid w:val="00E02CF9"/>
    <w:rsid w:val="00E038E3"/>
    <w:rsid w:val="00E05852"/>
    <w:rsid w:val="00E1097F"/>
    <w:rsid w:val="00E1118D"/>
    <w:rsid w:val="00E112AD"/>
    <w:rsid w:val="00E11529"/>
    <w:rsid w:val="00E13317"/>
    <w:rsid w:val="00E14244"/>
    <w:rsid w:val="00E17113"/>
    <w:rsid w:val="00E1732C"/>
    <w:rsid w:val="00E1760B"/>
    <w:rsid w:val="00E17EBE"/>
    <w:rsid w:val="00E20326"/>
    <w:rsid w:val="00E20443"/>
    <w:rsid w:val="00E20CFD"/>
    <w:rsid w:val="00E225FB"/>
    <w:rsid w:val="00E236CB"/>
    <w:rsid w:val="00E303BA"/>
    <w:rsid w:val="00E31814"/>
    <w:rsid w:val="00E31BCD"/>
    <w:rsid w:val="00E3363C"/>
    <w:rsid w:val="00E3556C"/>
    <w:rsid w:val="00E36E7E"/>
    <w:rsid w:val="00E36ED4"/>
    <w:rsid w:val="00E37C17"/>
    <w:rsid w:val="00E416C6"/>
    <w:rsid w:val="00E428DA"/>
    <w:rsid w:val="00E43A70"/>
    <w:rsid w:val="00E4471B"/>
    <w:rsid w:val="00E450D6"/>
    <w:rsid w:val="00E45944"/>
    <w:rsid w:val="00E5226E"/>
    <w:rsid w:val="00E522FA"/>
    <w:rsid w:val="00E52647"/>
    <w:rsid w:val="00E553DA"/>
    <w:rsid w:val="00E57A46"/>
    <w:rsid w:val="00E57FFD"/>
    <w:rsid w:val="00E60E24"/>
    <w:rsid w:val="00E6155E"/>
    <w:rsid w:val="00E615B9"/>
    <w:rsid w:val="00E61C69"/>
    <w:rsid w:val="00E62BA9"/>
    <w:rsid w:val="00E633C8"/>
    <w:rsid w:val="00E64692"/>
    <w:rsid w:val="00E65702"/>
    <w:rsid w:val="00E67089"/>
    <w:rsid w:val="00E675B0"/>
    <w:rsid w:val="00E70230"/>
    <w:rsid w:val="00E7071B"/>
    <w:rsid w:val="00E7288A"/>
    <w:rsid w:val="00E7372A"/>
    <w:rsid w:val="00E77634"/>
    <w:rsid w:val="00E77F54"/>
    <w:rsid w:val="00E80177"/>
    <w:rsid w:val="00E807D4"/>
    <w:rsid w:val="00E81A38"/>
    <w:rsid w:val="00E82691"/>
    <w:rsid w:val="00E82804"/>
    <w:rsid w:val="00E828A8"/>
    <w:rsid w:val="00E843DE"/>
    <w:rsid w:val="00E85D75"/>
    <w:rsid w:val="00E868EA"/>
    <w:rsid w:val="00E86BC1"/>
    <w:rsid w:val="00E9039F"/>
    <w:rsid w:val="00E91000"/>
    <w:rsid w:val="00E926C8"/>
    <w:rsid w:val="00E92A88"/>
    <w:rsid w:val="00E9358C"/>
    <w:rsid w:val="00E94933"/>
    <w:rsid w:val="00E97E9B"/>
    <w:rsid w:val="00EA066A"/>
    <w:rsid w:val="00EA1370"/>
    <w:rsid w:val="00EA140E"/>
    <w:rsid w:val="00EA2DF3"/>
    <w:rsid w:val="00EA33A6"/>
    <w:rsid w:val="00EA3D4A"/>
    <w:rsid w:val="00EA68BD"/>
    <w:rsid w:val="00EA6B1C"/>
    <w:rsid w:val="00EB067B"/>
    <w:rsid w:val="00EB1794"/>
    <w:rsid w:val="00EB1A8F"/>
    <w:rsid w:val="00EB284C"/>
    <w:rsid w:val="00EB46DB"/>
    <w:rsid w:val="00EB5325"/>
    <w:rsid w:val="00EB54BB"/>
    <w:rsid w:val="00EB6697"/>
    <w:rsid w:val="00EB66CF"/>
    <w:rsid w:val="00EB7DDA"/>
    <w:rsid w:val="00EC0059"/>
    <w:rsid w:val="00EC28C4"/>
    <w:rsid w:val="00EC5076"/>
    <w:rsid w:val="00EC6B72"/>
    <w:rsid w:val="00ED3AFD"/>
    <w:rsid w:val="00ED4048"/>
    <w:rsid w:val="00ED480C"/>
    <w:rsid w:val="00EE1416"/>
    <w:rsid w:val="00EE19A6"/>
    <w:rsid w:val="00EE3349"/>
    <w:rsid w:val="00EE3C9B"/>
    <w:rsid w:val="00EE3E7C"/>
    <w:rsid w:val="00EE50BD"/>
    <w:rsid w:val="00EE5960"/>
    <w:rsid w:val="00EF0D25"/>
    <w:rsid w:val="00EF5572"/>
    <w:rsid w:val="00EF668D"/>
    <w:rsid w:val="00EF73C3"/>
    <w:rsid w:val="00EF7799"/>
    <w:rsid w:val="00F005A4"/>
    <w:rsid w:val="00F00C49"/>
    <w:rsid w:val="00F02D68"/>
    <w:rsid w:val="00F02DCD"/>
    <w:rsid w:val="00F03947"/>
    <w:rsid w:val="00F042EB"/>
    <w:rsid w:val="00F045B1"/>
    <w:rsid w:val="00F0551D"/>
    <w:rsid w:val="00F05C62"/>
    <w:rsid w:val="00F0770B"/>
    <w:rsid w:val="00F10005"/>
    <w:rsid w:val="00F10E98"/>
    <w:rsid w:val="00F13574"/>
    <w:rsid w:val="00F206B3"/>
    <w:rsid w:val="00F20CC9"/>
    <w:rsid w:val="00F23F72"/>
    <w:rsid w:val="00F24C48"/>
    <w:rsid w:val="00F25E4F"/>
    <w:rsid w:val="00F2627A"/>
    <w:rsid w:val="00F311E3"/>
    <w:rsid w:val="00F32D8D"/>
    <w:rsid w:val="00F33918"/>
    <w:rsid w:val="00F36924"/>
    <w:rsid w:val="00F412C8"/>
    <w:rsid w:val="00F43D15"/>
    <w:rsid w:val="00F4461B"/>
    <w:rsid w:val="00F44FEF"/>
    <w:rsid w:val="00F45493"/>
    <w:rsid w:val="00F5075F"/>
    <w:rsid w:val="00F50924"/>
    <w:rsid w:val="00F5131C"/>
    <w:rsid w:val="00F54334"/>
    <w:rsid w:val="00F54898"/>
    <w:rsid w:val="00F561BA"/>
    <w:rsid w:val="00F63271"/>
    <w:rsid w:val="00F6490B"/>
    <w:rsid w:val="00F66488"/>
    <w:rsid w:val="00F71390"/>
    <w:rsid w:val="00F71665"/>
    <w:rsid w:val="00F73B2E"/>
    <w:rsid w:val="00F77CBC"/>
    <w:rsid w:val="00F8025B"/>
    <w:rsid w:val="00F81BAD"/>
    <w:rsid w:val="00F821B3"/>
    <w:rsid w:val="00F85E85"/>
    <w:rsid w:val="00F86F04"/>
    <w:rsid w:val="00F91A79"/>
    <w:rsid w:val="00F9552E"/>
    <w:rsid w:val="00F95942"/>
    <w:rsid w:val="00F961C2"/>
    <w:rsid w:val="00F9690C"/>
    <w:rsid w:val="00F97C52"/>
    <w:rsid w:val="00F97DFD"/>
    <w:rsid w:val="00FA1701"/>
    <w:rsid w:val="00FA1C2E"/>
    <w:rsid w:val="00FA3A08"/>
    <w:rsid w:val="00FA4EC1"/>
    <w:rsid w:val="00FA5170"/>
    <w:rsid w:val="00FA6CB7"/>
    <w:rsid w:val="00FA7E1B"/>
    <w:rsid w:val="00FB1433"/>
    <w:rsid w:val="00FB1C70"/>
    <w:rsid w:val="00FB38C1"/>
    <w:rsid w:val="00FB4038"/>
    <w:rsid w:val="00FB4A98"/>
    <w:rsid w:val="00FB53D2"/>
    <w:rsid w:val="00FB69F6"/>
    <w:rsid w:val="00FC09B4"/>
    <w:rsid w:val="00FC2FBD"/>
    <w:rsid w:val="00FC38FB"/>
    <w:rsid w:val="00FC5248"/>
    <w:rsid w:val="00FD0E5D"/>
    <w:rsid w:val="00FD2343"/>
    <w:rsid w:val="00FD7645"/>
    <w:rsid w:val="00FE00B0"/>
    <w:rsid w:val="00FE0C4E"/>
    <w:rsid w:val="00FE253C"/>
    <w:rsid w:val="00FE4FF1"/>
    <w:rsid w:val="00FE6F4E"/>
    <w:rsid w:val="00FE74EC"/>
    <w:rsid w:val="00FF05DF"/>
    <w:rsid w:val="00FF1011"/>
    <w:rsid w:val="00FF1CA7"/>
    <w:rsid w:val="00FF26C0"/>
    <w:rsid w:val="00FF2A5D"/>
    <w:rsid w:val="00FF2B65"/>
    <w:rsid w:val="00FF3B01"/>
    <w:rsid w:val="00FF5522"/>
    <w:rsid w:val="00FF5D2F"/>
    <w:rsid w:val="00FF5DE4"/>
    <w:rsid w:val="00FF6939"/>
    <w:rsid w:val="00FF7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9365C1"/>
  <w15:chartTrackingRefBased/>
  <w15:docId w15:val="{45D3518C-6CF0-42ED-BA73-9FB38ED51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1B4"/>
    <w:pPr>
      <w:suppressAutoHyphens/>
      <w:spacing w:after="120" w:line="240" w:lineRule="atLeast"/>
    </w:pPr>
    <w:rPr>
      <w:sz w:val="20"/>
    </w:rPr>
  </w:style>
  <w:style w:type="paragraph" w:styleId="Heading1">
    <w:name w:val="heading 1"/>
    <w:basedOn w:val="Normal"/>
    <w:next w:val="Normal"/>
    <w:link w:val="Heading1Char"/>
    <w:uiPriority w:val="9"/>
    <w:qFormat/>
    <w:rsid w:val="003E41B4"/>
    <w:pPr>
      <w:keepNext/>
      <w:keepLines/>
      <w:pageBreakBefore/>
      <w:pBdr>
        <w:bottom w:val="single" w:sz="4" w:space="1" w:color="0077C8" w:themeColor="accent1"/>
      </w:pBdr>
      <w:spacing w:before="180" w:after="60" w:line="440" w:lineRule="exact"/>
      <w:outlineLvl w:val="0"/>
    </w:pPr>
    <w:rPr>
      <w:rFonts w:asciiTheme="majorHAnsi" w:eastAsiaTheme="majorEastAsia" w:hAnsiTheme="majorHAnsi" w:cstheme="majorBidi"/>
      <w:color w:val="0077C8" w:themeColor="accent1"/>
      <w:sz w:val="36"/>
      <w:szCs w:val="32"/>
    </w:rPr>
  </w:style>
  <w:style w:type="paragraph" w:styleId="Heading2">
    <w:name w:val="heading 2"/>
    <w:basedOn w:val="Heading1"/>
    <w:next w:val="Normal"/>
    <w:link w:val="Heading2Char"/>
    <w:uiPriority w:val="9"/>
    <w:unhideWhenUsed/>
    <w:qFormat/>
    <w:rsid w:val="003E41B4"/>
    <w:pPr>
      <w:pageBreakBefore w:val="0"/>
      <w:pBdr>
        <w:bottom w:val="none" w:sz="0" w:space="0" w:color="auto"/>
      </w:pBdr>
      <w:spacing w:before="120" w:after="0" w:line="400" w:lineRule="exact"/>
      <w:outlineLvl w:val="1"/>
    </w:pPr>
    <w:rPr>
      <w:color w:val="000000" w:themeColor="text1"/>
      <w:sz w:val="32"/>
      <w:szCs w:val="26"/>
    </w:rPr>
  </w:style>
  <w:style w:type="paragraph" w:styleId="Heading3">
    <w:name w:val="heading 3"/>
    <w:basedOn w:val="Heading2"/>
    <w:next w:val="Normal"/>
    <w:link w:val="Heading3Char"/>
    <w:uiPriority w:val="9"/>
    <w:unhideWhenUsed/>
    <w:qFormat/>
    <w:rsid w:val="009A20C9"/>
    <w:pPr>
      <w:spacing w:before="40" w:line="360" w:lineRule="exact"/>
      <w:outlineLvl w:val="2"/>
    </w:pPr>
    <w:rPr>
      <w:color w:val="0077C8" w:themeColor="accent1"/>
      <w:sz w:val="28"/>
      <w:szCs w:val="24"/>
    </w:rPr>
  </w:style>
  <w:style w:type="paragraph" w:styleId="Heading4">
    <w:name w:val="heading 4"/>
    <w:basedOn w:val="Heading3"/>
    <w:next w:val="Normal"/>
    <w:link w:val="Heading4Char"/>
    <w:uiPriority w:val="10"/>
    <w:qFormat/>
    <w:rsid w:val="003E41B4"/>
    <w:pPr>
      <w:spacing w:before="60" w:after="60" w:line="320" w:lineRule="exact"/>
      <w:outlineLvl w:val="3"/>
    </w:pPr>
    <w:rPr>
      <w:b/>
      <w:iCs/>
      <w:color w:val="000000" w:themeColor="text1"/>
      <w:sz w:val="24"/>
    </w:rPr>
  </w:style>
  <w:style w:type="paragraph" w:styleId="Heading5">
    <w:name w:val="heading 5"/>
    <w:basedOn w:val="Normal"/>
    <w:next w:val="Normal"/>
    <w:link w:val="Heading5Char"/>
    <w:uiPriority w:val="9"/>
    <w:semiHidden/>
    <w:rsid w:val="00C90769"/>
    <w:pPr>
      <w:keepNext/>
      <w:keepLines/>
      <w:spacing w:before="40" w:after="0"/>
      <w:outlineLvl w:val="4"/>
    </w:pPr>
    <w:rPr>
      <w:rFonts w:asciiTheme="majorHAnsi" w:eastAsiaTheme="majorEastAsia" w:hAnsiTheme="majorHAnsi" w:cstheme="majorBidi"/>
      <w:color w:val="005895" w:themeColor="accent1" w:themeShade="BF"/>
    </w:rPr>
  </w:style>
  <w:style w:type="paragraph" w:styleId="Heading6">
    <w:name w:val="heading 6"/>
    <w:basedOn w:val="Normal"/>
    <w:next w:val="Normal"/>
    <w:link w:val="Heading6Char"/>
    <w:uiPriority w:val="9"/>
    <w:unhideWhenUsed/>
    <w:qFormat/>
    <w:rsid w:val="00DB7783"/>
    <w:pPr>
      <w:keepNext/>
      <w:keepLines/>
      <w:spacing w:before="40" w:after="0"/>
      <w:outlineLvl w:val="5"/>
    </w:pPr>
    <w:rPr>
      <w:rFonts w:asciiTheme="majorHAnsi" w:eastAsiaTheme="majorEastAsia" w:hAnsiTheme="majorHAnsi" w:cstheme="majorBidi"/>
      <w:color w:val="003A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17D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299"/>
    <w:rPr>
      <w:sz w:val="20"/>
    </w:rPr>
  </w:style>
  <w:style w:type="paragraph" w:styleId="Footer">
    <w:name w:val="footer"/>
    <w:basedOn w:val="Normal"/>
    <w:link w:val="FooterChar"/>
    <w:uiPriority w:val="99"/>
    <w:unhideWhenUsed/>
    <w:rsid w:val="00B222C2"/>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rsid w:val="00B222C2"/>
    <w:rPr>
      <w:sz w:val="20"/>
    </w:rPr>
  </w:style>
  <w:style w:type="character" w:customStyle="1" w:styleId="Heading1Char">
    <w:name w:val="Heading 1 Char"/>
    <w:basedOn w:val="DefaultParagraphFont"/>
    <w:link w:val="Heading1"/>
    <w:uiPriority w:val="9"/>
    <w:rsid w:val="003E41B4"/>
    <w:rPr>
      <w:rFonts w:asciiTheme="majorHAnsi" w:eastAsiaTheme="majorEastAsia" w:hAnsiTheme="majorHAnsi" w:cstheme="majorBidi"/>
      <w:color w:val="0077C8" w:themeColor="accent1"/>
      <w:sz w:val="36"/>
      <w:szCs w:val="32"/>
    </w:rPr>
  </w:style>
  <w:style w:type="character" w:customStyle="1" w:styleId="Heading2Char">
    <w:name w:val="Heading 2 Char"/>
    <w:basedOn w:val="DefaultParagraphFont"/>
    <w:link w:val="Heading2"/>
    <w:uiPriority w:val="9"/>
    <w:rsid w:val="003E41B4"/>
    <w:rPr>
      <w:rFonts w:asciiTheme="majorHAnsi" w:eastAsiaTheme="majorEastAsia" w:hAnsiTheme="majorHAnsi" w:cstheme="majorBidi"/>
      <w:color w:val="000000" w:themeColor="text1"/>
      <w:sz w:val="32"/>
      <w:szCs w:val="26"/>
    </w:rPr>
  </w:style>
  <w:style w:type="character" w:customStyle="1" w:styleId="Heading3Char">
    <w:name w:val="Heading 3 Char"/>
    <w:basedOn w:val="DefaultParagraphFont"/>
    <w:link w:val="Heading3"/>
    <w:uiPriority w:val="9"/>
    <w:rsid w:val="009A20C9"/>
    <w:rPr>
      <w:rFonts w:asciiTheme="majorHAnsi" w:eastAsiaTheme="majorEastAsia" w:hAnsiTheme="majorHAnsi" w:cstheme="majorBidi"/>
      <w:color w:val="0077C8" w:themeColor="accent1"/>
      <w:sz w:val="28"/>
      <w:szCs w:val="24"/>
    </w:rPr>
  </w:style>
  <w:style w:type="paragraph" w:styleId="Title">
    <w:name w:val="Title"/>
    <w:basedOn w:val="Normal"/>
    <w:next w:val="Normal"/>
    <w:link w:val="TitleChar"/>
    <w:uiPriority w:val="10"/>
    <w:qFormat/>
    <w:rsid w:val="00E038E3"/>
    <w:pPr>
      <w:spacing w:after="240" w:line="960" w:lineRule="exact"/>
      <w:contextualSpacing/>
      <w:outlineLvl w:val="0"/>
    </w:pPr>
    <w:rPr>
      <w:rFonts w:ascii="Source Sans Pro Light" w:eastAsiaTheme="majorEastAsia" w:hAnsi="Source Sans Pro Light" w:cstheme="majorBidi"/>
      <w:spacing w:val="-10"/>
      <w:kern w:val="28"/>
      <w:sz w:val="72"/>
      <w:szCs w:val="56"/>
    </w:rPr>
  </w:style>
  <w:style w:type="character" w:customStyle="1" w:styleId="TitleChar">
    <w:name w:val="Title Char"/>
    <w:basedOn w:val="DefaultParagraphFont"/>
    <w:link w:val="Title"/>
    <w:uiPriority w:val="10"/>
    <w:rsid w:val="00E038E3"/>
    <w:rPr>
      <w:rFonts w:ascii="Source Sans Pro Light" w:eastAsiaTheme="majorEastAsia" w:hAnsi="Source Sans Pro Light" w:cstheme="majorBidi"/>
      <w:spacing w:val="-10"/>
      <w:kern w:val="28"/>
      <w:sz w:val="72"/>
      <w:szCs w:val="56"/>
    </w:rPr>
  </w:style>
  <w:style w:type="paragraph" w:styleId="Subtitle">
    <w:name w:val="Subtitle"/>
    <w:basedOn w:val="Normal"/>
    <w:next w:val="Normal"/>
    <w:link w:val="SubtitleChar"/>
    <w:uiPriority w:val="11"/>
    <w:qFormat/>
    <w:rsid w:val="00E038E3"/>
    <w:pPr>
      <w:numPr>
        <w:ilvl w:val="1"/>
      </w:numPr>
      <w:spacing w:line="720" w:lineRule="exact"/>
      <w:outlineLvl w:val="1"/>
    </w:pPr>
    <w:rPr>
      <w:rFonts w:ascii="Source Sans Pro SemiBold" w:eastAsiaTheme="minorEastAsia" w:hAnsi="Source Sans Pro SemiBold"/>
      <w:color w:val="5A5A5A" w:themeColor="text1" w:themeTint="A5"/>
      <w:spacing w:val="15"/>
      <w:sz w:val="48"/>
    </w:rPr>
  </w:style>
  <w:style w:type="character" w:customStyle="1" w:styleId="SubtitleChar">
    <w:name w:val="Subtitle Char"/>
    <w:basedOn w:val="DefaultParagraphFont"/>
    <w:link w:val="Subtitle"/>
    <w:uiPriority w:val="11"/>
    <w:rsid w:val="00E038E3"/>
    <w:rPr>
      <w:rFonts w:ascii="Source Sans Pro SemiBold" w:eastAsiaTheme="minorEastAsia" w:hAnsi="Source Sans Pro SemiBold"/>
      <w:color w:val="5A5A5A" w:themeColor="text1" w:themeTint="A5"/>
      <w:spacing w:val="15"/>
      <w:sz w:val="48"/>
    </w:rPr>
  </w:style>
  <w:style w:type="paragraph" w:styleId="TOC1">
    <w:name w:val="toc 1"/>
    <w:basedOn w:val="Normal"/>
    <w:next w:val="Normal"/>
    <w:autoRedefine/>
    <w:uiPriority w:val="39"/>
    <w:unhideWhenUsed/>
    <w:rsid w:val="004900D4"/>
    <w:pPr>
      <w:spacing w:after="100"/>
    </w:pPr>
  </w:style>
  <w:style w:type="paragraph" w:styleId="TOC2">
    <w:name w:val="toc 2"/>
    <w:basedOn w:val="Normal"/>
    <w:next w:val="Normal"/>
    <w:autoRedefine/>
    <w:uiPriority w:val="39"/>
    <w:unhideWhenUsed/>
    <w:rsid w:val="004900D4"/>
    <w:pPr>
      <w:spacing w:after="100"/>
      <w:ind w:left="220"/>
    </w:pPr>
  </w:style>
  <w:style w:type="paragraph" w:styleId="TOC3">
    <w:name w:val="toc 3"/>
    <w:basedOn w:val="Normal"/>
    <w:next w:val="Normal"/>
    <w:autoRedefine/>
    <w:uiPriority w:val="39"/>
    <w:unhideWhenUsed/>
    <w:rsid w:val="004900D4"/>
    <w:pPr>
      <w:spacing w:after="100"/>
      <w:ind w:left="440"/>
    </w:pPr>
  </w:style>
  <w:style w:type="character" w:styleId="Hyperlink">
    <w:name w:val="Hyperlink"/>
    <w:basedOn w:val="DefaultParagraphFont"/>
    <w:uiPriority w:val="99"/>
    <w:unhideWhenUsed/>
    <w:rsid w:val="00E038E3"/>
    <w:rPr>
      <w:rFonts w:ascii="Source Sans Pro SemiBold" w:hAnsi="Source Sans Pro SemiBold"/>
      <w:color w:val="0077C8" w:themeColor="accent1"/>
      <w:u w:val="none"/>
    </w:rPr>
  </w:style>
  <w:style w:type="character" w:customStyle="1" w:styleId="Heading4Char">
    <w:name w:val="Heading 4 Char"/>
    <w:basedOn w:val="DefaultParagraphFont"/>
    <w:link w:val="Heading4"/>
    <w:uiPriority w:val="10"/>
    <w:rsid w:val="003E41B4"/>
    <w:rPr>
      <w:rFonts w:asciiTheme="majorHAnsi" w:eastAsiaTheme="majorEastAsia" w:hAnsiTheme="majorHAnsi" w:cstheme="majorBidi"/>
      <w:b/>
      <w:iCs/>
      <w:color w:val="000000" w:themeColor="text1"/>
      <w:sz w:val="24"/>
      <w:szCs w:val="24"/>
    </w:rPr>
  </w:style>
  <w:style w:type="paragraph" w:styleId="ListParagraph">
    <w:name w:val="List Paragraph"/>
    <w:basedOn w:val="Normal"/>
    <w:uiPriority w:val="34"/>
    <w:qFormat/>
    <w:rsid w:val="004900D4"/>
    <w:pPr>
      <w:ind w:left="720"/>
      <w:contextualSpacing/>
    </w:pPr>
  </w:style>
  <w:style w:type="paragraph" w:styleId="ListBullet">
    <w:name w:val="List Bullet"/>
    <w:basedOn w:val="Normal"/>
    <w:uiPriority w:val="99"/>
    <w:unhideWhenUsed/>
    <w:rsid w:val="004900D4"/>
    <w:pPr>
      <w:numPr>
        <w:numId w:val="1"/>
      </w:numPr>
      <w:contextualSpacing/>
    </w:pPr>
  </w:style>
  <w:style w:type="paragraph" w:styleId="ListBullet2">
    <w:name w:val="List Bullet 2"/>
    <w:basedOn w:val="Normal"/>
    <w:uiPriority w:val="99"/>
    <w:unhideWhenUsed/>
    <w:rsid w:val="004900D4"/>
    <w:pPr>
      <w:numPr>
        <w:ilvl w:val="1"/>
        <w:numId w:val="1"/>
      </w:numPr>
      <w:contextualSpacing/>
    </w:pPr>
  </w:style>
  <w:style w:type="paragraph" w:styleId="ListBullet3">
    <w:name w:val="List Bullet 3"/>
    <w:basedOn w:val="Normal"/>
    <w:uiPriority w:val="99"/>
    <w:unhideWhenUsed/>
    <w:rsid w:val="004900D4"/>
    <w:pPr>
      <w:numPr>
        <w:ilvl w:val="2"/>
        <w:numId w:val="1"/>
      </w:numPr>
      <w:contextualSpacing/>
    </w:pPr>
  </w:style>
  <w:style w:type="table" w:styleId="TableGrid">
    <w:name w:val="Table Grid"/>
    <w:basedOn w:val="TableNormal"/>
    <w:uiPriority w:val="39"/>
    <w:rsid w:val="00494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06B3"/>
    <w:pPr>
      <w:suppressAutoHyphens/>
      <w:spacing w:after="0" w:line="240" w:lineRule="auto"/>
    </w:pPr>
    <w:rPr>
      <w:sz w:val="20"/>
    </w:rPr>
  </w:style>
  <w:style w:type="paragraph" w:styleId="Quote">
    <w:name w:val="Quote"/>
    <w:basedOn w:val="Normal"/>
    <w:next w:val="Normal"/>
    <w:link w:val="QuoteChar"/>
    <w:uiPriority w:val="29"/>
    <w:qFormat/>
    <w:rsid w:val="003D1F94"/>
    <w:pPr>
      <w:spacing w:before="200" w:after="160"/>
      <w:ind w:left="864" w:right="864"/>
    </w:pPr>
    <w:rPr>
      <w:iCs/>
      <w:color w:val="595959" w:themeColor="text1" w:themeTint="A6"/>
    </w:rPr>
  </w:style>
  <w:style w:type="character" w:customStyle="1" w:styleId="QuoteChar">
    <w:name w:val="Quote Char"/>
    <w:basedOn w:val="DefaultParagraphFont"/>
    <w:link w:val="Quote"/>
    <w:uiPriority w:val="29"/>
    <w:rsid w:val="003D1F94"/>
    <w:rPr>
      <w:iCs/>
      <w:color w:val="595959" w:themeColor="text1" w:themeTint="A6"/>
      <w:sz w:val="20"/>
    </w:rPr>
  </w:style>
  <w:style w:type="paragraph" w:styleId="ListNumber">
    <w:name w:val="List Number"/>
    <w:basedOn w:val="Normal"/>
    <w:uiPriority w:val="99"/>
    <w:unhideWhenUsed/>
    <w:rsid w:val="00EF7799"/>
    <w:pPr>
      <w:numPr>
        <w:numId w:val="2"/>
      </w:numPr>
      <w:contextualSpacing/>
    </w:pPr>
  </w:style>
  <w:style w:type="paragraph" w:styleId="ListNumber2">
    <w:name w:val="List Number 2"/>
    <w:basedOn w:val="Normal"/>
    <w:uiPriority w:val="99"/>
    <w:semiHidden/>
    <w:unhideWhenUsed/>
    <w:rsid w:val="00EF7799"/>
    <w:pPr>
      <w:numPr>
        <w:ilvl w:val="1"/>
        <w:numId w:val="2"/>
      </w:numPr>
      <w:contextualSpacing/>
    </w:pPr>
  </w:style>
  <w:style w:type="paragraph" w:styleId="ListNumber3">
    <w:name w:val="List Number 3"/>
    <w:basedOn w:val="Normal"/>
    <w:uiPriority w:val="99"/>
    <w:semiHidden/>
    <w:unhideWhenUsed/>
    <w:rsid w:val="00EF7799"/>
    <w:pPr>
      <w:numPr>
        <w:ilvl w:val="2"/>
        <w:numId w:val="2"/>
      </w:numPr>
      <w:contextualSpacing/>
    </w:pPr>
  </w:style>
  <w:style w:type="paragraph" w:styleId="IntenseQuote">
    <w:name w:val="Intense Quote"/>
    <w:aliases w:val="Callout Box"/>
    <w:basedOn w:val="Normal"/>
    <w:next w:val="Normal"/>
    <w:link w:val="IntenseQuoteChar"/>
    <w:uiPriority w:val="30"/>
    <w:qFormat/>
    <w:rsid w:val="00F45493"/>
    <w:pPr>
      <w:pBdr>
        <w:top w:val="single" w:sz="48" w:space="10" w:color="C1E5FF" w:themeColor="accent1" w:themeTint="33"/>
        <w:left w:val="single" w:sz="48" w:space="4" w:color="C1E5FF" w:themeColor="accent1" w:themeTint="33"/>
        <w:bottom w:val="single" w:sz="48" w:space="10" w:color="C1E5FF" w:themeColor="accent1" w:themeTint="33"/>
        <w:right w:val="single" w:sz="48" w:space="4" w:color="C1E5FF" w:themeColor="accent1" w:themeTint="33"/>
      </w:pBdr>
      <w:shd w:val="clear" w:color="auto" w:fill="C1E5FF" w:themeFill="accent1" w:themeFillTint="33"/>
      <w:spacing w:before="360" w:after="360"/>
      <w:ind w:left="576" w:right="576"/>
    </w:pPr>
    <w:rPr>
      <w:iCs/>
    </w:rPr>
  </w:style>
  <w:style w:type="character" w:customStyle="1" w:styleId="IntenseQuoteChar">
    <w:name w:val="Intense Quote Char"/>
    <w:aliases w:val="Callout Box Char"/>
    <w:basedOn w:val="DefaultParagraphFont"/>
    <w:link w:val="IntenseQuote"/>
    <w:uiPriority w:val="30"/>
    <w:rsid w:val="00F45493"/>
    <w:rPr>
      <w:iCs/>
      <w:sz w:val="20"/>
      <w:shd w:val="clear" w:color="auto" w:fill="C1E5FF" w:themeFill="accent1" w:themeFillTint="33"/>
    </w:rPr>
  </w:style>
  <w:style w:type="character" w:styleId="CommentReference">
    <w:name w:val="annotation reference"/>
    <w:basedOn w:val="DefaultParagraphFont"/>
    <w:uiPriority w:val="99"/>
    <w:semiHidden/>
    <w:unhideWhenUsed/>
    <w:rsid w:val="00CA6DB4"/>
    <w:rPr>
      <w:sz w:val="16"/>
      <w:szCs w:val="16"/>
    </w:rPr>
  </w:style>
  <w:style w:type="paragraph" w:styleId="CommentText">
    <w:name w:val="annotation text"/>
    <w:basedOn w:val="Normal"/>
    <w:link w:val="CommentTextChar"/>
    <w:uiPriority w:val="99"/>
    <w:unhideWhenUsed/>
    <w:rsid w:val="00CA6DB4"/>
    <w:pPr>
      <w:spacing w:line="240" w:lineRule="auto"/>
    </w:pPr>
    <w:rPr>
      <w:szCs w:val="20"/>
    </w:rPr>
  </w:style>
  <w:style w:type="character" w:customStyle="1" w:styleId="CommentTextChar">
    <w:name w:val="Comment Text Char"/>
    <w:basedOn w:val="DefaultParagraphFont"/>
    <w:link w:val="CommentText"/>
    <w:uiPriority w:val="99"/>
    <w:rsid w:val="00CA6DB4"/>
    <w:rPr>
      <w:sz w:val="20"/>
      <w:szCs w:val="20"/>
    </w:rPr>
  </w:style>
  <w:style w:type="paragraph" w:styleId="CommentSubject">
    <w:name w:val="annotation subject"/>
    <w:basedOn w:val="CommentText"/>
    <w:next w:val="CommentText"/>
    <w:link w:val="CommentSubjectChar"/>
    <w:uiPriority w:val="99"/>
    <w:semiHidden/>
    <w:unhideWhenUsed/>
    <w:rsid w:val="00CA6DB4"/>
    <w:rPr>
      <w:b/>
      <w:bCs/>
    </w:rPr>
  </w:style>
  <w:style w:type="character" w:customStyle="1" w:styleId="CommentSubjectChar">
    <w:name w:val="Comment Subject Char"/>
    <w:basedOn w:val="CommentTextChar"/>
    <w:link w:val="CommentSubject"/>
    <w:uiPriority w:val="99"/>
    <w:semiHidden/>
    <w:rsid w:val="00CA6DB4"/>
    <w:rPr>
      <w:b/>
      <w:bCs/>
      <w:sz w:val="20"/>
      <w:szCs w:val="20"/>
    </w:rPr>
  </w:style>
  <w:style w:type="paragraph" w:styleId="BalloonText">
    <w:name w:val="Balloon Text"/>
    <w:basedOn w:val="Normal"/>
    <w:link w:val="BalloonTextChar"/>
    <w:uiPriority w:val="99"/>
    <w:semiHidden/>
    <w:unhideWhenUsed/>
    <w:rsid w:val="00CA6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DB4"/>
    <w:rPr>
      <w:rFonts w:ascii="Segoe UI" w:hAnsi="Segoe UI" w:cs="Segoe UI"/>
      <w:sz w:val="18"/>
      <w:szCs w:val="18"/>
    </w:rPr>
  </w:style>
  <w:style w:type="table" w:styleId="GridTable4-Accent1">
    <w:name w:val="Grid Table 4 Accent 1"/>
    <w:basedOn w:val="TableNormal"/>
    <w:uiPriority w:val="49"/>
    <w:rsid w:val="006743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0077C8" w:themeColor="accent1"/>
          <w:left w:val="single" w:sz="4" w:space="0" w:color="0077C8" w:themeColor="accent1"/>
          <w:bottom w:val="single" w:sz="4" w:space="0" w:color="0077C8" w:themeColor="accent1"/>
          <w:right w:val="single" w:sz="4" w:space="0" w:color="0077C8" w:themeColor="accent1"/>
          <w:insideH w:val="nil"/>
          <w:insideV w:val="nil"/>
        </w:tcBorders>
        <w:shd w:val="clear" w:color="auto" w:fill="0077C8" w:themeFill="accent1"/>
      </w:tcPr>
    </w:tblStylePr>
    <w:tblStylePr w:type="lastRow">
      <w:rPr>
        <w:b/>
        <w:bCs/>
      </w:rPr>
      <w:tblPr/>
      <w:tcPr>
        <w:tcBorders>
          <w:top w:val="double" w:sz="4" w:space="0" w:color="0077C8" w:themeColor="accent1"/>
        </w:tcBorders>
      </w:tcPr>
    </w:tblStylePr>
    <w:tblStylePr w:type="firstCol">
      <w:rPr>
        <w:b/>
        <w:bCs/>
      </w:rPr>
    </w:tblStylePr>
    <w:tblStylePr w:type="lastCol">
      <w:rPr>
        <w:b/>
        <w:bCs/>
      </w:rPr>
    </w:tblStylePr>
    <w:tblStylePr w:type="band1Horz">
      <w:tblPr/>
      <w:tcPr>
        <w:shd w:val="clear" w:color="auto" w:fill="C1E5FF" w:themeFill="accent1" w:themeFillTint="33"/>
      </w:tcPr>
    </w:tblStylePr>
  </w:style>
  <w:style w:type="paragraph" w:customStyle="1" w:styleId="SupportText">
    <w:name w:val="Support Text"/>
    <w:basedOn w:val="Normal"/>
    <w:qFormat/>
    <w:rsid w:val="003E41B4"/>
    <w:rPr>
      <w:rFonts w:ascii="Source Sans Pro Light" w:hAnsi="Source Sans Pro Light"/>
      <w:noProof/>
      <w:color w:val="595959" w:themeColor="text1" w:themeTint="A6"/>
    </w:rPr>
  </w:style>
  <w:style w:type="character" w:styleId="Strong">
    <w:name w:val="Strong"/>
    <w:basedOn w:val="DefaultParagraphFont"/>
    <w:uiPriority w:val="22"/>
    <w:qFormat/>
    <w:rsid w:val="00B84ABD"/>
    <w:rPr>
      <w:b/>
      <w:bCs/>
    </w:rPr>
  </w:style>
  <w:style w:type="character" w:customStyle="1" w:styleId="Semibold">
    <w:name w:val="Semibold"/>
    <w:basedOn w:val="Strong"/>
    <w:uiPriority w:val="1"/>
    <w:qFormat/>
    <w:rsid w:val="0029553E"/>
    <w:rPr>
      <w:rFonts w:ascii="Segoe UI Semibold" w:hAnsi="Segoe UI Semibold"/>
      <w:b w:val="0"/>
      <w:bCs/>
      <w:i w:val="0"/>
      <w:noProof/>
    </w:rPr>
  </w:style>
  <w:style w:type="table" w:styleId="PlainTable1">
    <w:name w:val="Plain Table 1"/>
    <w:basedOn w:val="TableNormal"/>
    <w:uiPriority w:val="41"/>
    <w:rsid w:val="00AD3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C0297"/>
    <w:rPr>
      <w:color w:val="605E5C"/>
      <w:shd w:val="clear" w:color="auto" w:fill="E1DFDD"/>
    </w:rPr>
  </w:style>
  <w:style w:type="character" w:styleId="PlaceholderText">
    <w:name w:val="Placeholder Text"/>
    <w:basedOn w:val="DefaultParagraphFont"/>
    <w:uiPriority w:val="99"/>
    <w:semiHidden/>
    <w:rsid w:val="00D01673"/>
    <w:rPr>
      <w:color w:val="666666"/>
    </w:rPr>
  </w:style>
  <w:style w:type="paragraph" w:styleId="TOCHeading">
    <w:name w:val="TOC Heading"/>
    <w:basedOn w:val="Heading1"/>
    <w:next w:val="Normal"/>
    <w:uiPriority w:val="39"/>
    <w:unhideWhenUsed/>
    <w:qFormat/>
    <w:rsid w:val="00BB3970"/>
    <w:pPr>
      <w:pageBreakBefore w:val="0"/>
      <w:pBdr>
        <w:bottom w:val="none" w:sz="0" w:space="0" w:color="auto"/>
      </w:pBdr>
      <w:suppressAutoHyphens w:val="0"/>
      <w:spacing w:before="240" w:after="0" w:line="259" w:lineRule="auto"/>
      <w:outlineLvl w:val="9"/>
    </w:pPr>
    <w:rPr>
      <w:color w:val="005895" w:themeColor="accent1" w:themeShade="BF"/>
      <w:sz w:val="32"/>
    </w:rPr>
  </w:style>
  <w:style w:type="character" w:styleId="FollowedHyperlink">
    <w:name w:val="FollowedHyperlink"/>
    <w:basedOn w:val="DefaultParagraphFont"/>
    <w:uiPriority w:val="99"/>
    <w:semiHidden/>
    <w:unhideWhenUsed/>
    <w:rsid w:val="00A065EB"/>
    <w:rPr>
      <w:color w:val="151F6D" w:themeColor="followedHyperlink"/>
      <w:u w:val="single"/>
    </w:rPr>
  </w:style>
  <w:style w:type="character" w:customStyle="1" w:styleId="Heading5Char">
    <w:name w:val="Heading 5 Char"/>
    <w:basedOn w:val="DefaultParagraphFont"/>
    <w:link w:val="Heading5"/>
    <w:uiPriority w:val="9"/>
    <w:semiHidden/>
    <w:rsid w:val="00C90769"/>
    <w:rPr>
      <w:rFonts w:asciiTheme="majorHAnsi" w:eastAsiaTheme="majorEastAsia" w:hAnsiTheme="majorHAnsi" w:cstheme="majorBidi"/>
      <w:color w:val="005895" w:themeColor="accent1" w:themeShade="BF"/>
      <w:sz w:val="20"/>
    </w:rPr>
  </w:style>
  <w:style w:type="character" w:customStyle="1" w:styleId="Heading6Char">
    <w:name w:val="Heading 6 Char"/>
    <w:basedOn w:val="DefaultParagraphFont"/>
    <w:link w:val="Heading6"/>
    <w:uiPriority w:val="9"/>
    <w:rsid w:val="00DB7783"/>
    <w:rPr>
      <w:rFonts w:asciiTheme="majorHAnsi" w:eastAsiaTheme="majorEastAsia" w:hAnsiTheme="majorHAnsi" w:cstheme="majorBidi"/>
      <w:color w:val="003A63" w:themeColor="accent1" w:themeShade="7F"/>
      <w:sz w:val="20"/>
    </w:rPr>
  </w:style>
  <w:style w:type="paragraph" w:styleId="Revision">
    <w:name w:val="Revision"/>
    <w:hidden/>
    <w:uiPriority w:val="99"/>
    <w:semiHidden/>
    <w:rsid w:val="00D20E5B"/>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leg.wa.gov/wac/default.aspx?cite=182-70" TargetMode="External"/><Relationship Id="rId13" Type="http://schemas.openxmlformats.org/officeDocument/2006/relationships/hyperlink" Target="https://apps.leg.wa.gov/wac/default.aspx?cite=182-70-250" TargetMode="External"/><Relationship Id="rId18" Type="http://schemas.openxmlformats.org/officeDocument/2006/relationships/hyperlink" Target="https://apps.leg.wa.gov/wac/default.aspx?cite=182-70-66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atech.wa.gov/policies" TargetMode="External"/><Relationship Id="rId17" Type="http://schemas.openxmlformats.org/officeDocument/2006/relationships/hyperlink" Target="https://apps.leg.wa.gov/wac/default.aspx?cite=182-70-600"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apps.leg.wa.gov/wac/default.aspx?cite=182-70-665" TargetMode="External"/><Relationship Id="rId20" Type="http://schemas.openxmlformats.org/officeDocument/2006/relationships/hyperlink" Target="https://apps.leg.wa.gov/wac/default.aspx?cite=182-70-6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s.leg.wa.gov/wac/default.aspx?cite=182-7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pps.leg.wa.gov/wac/default.aspx?cite=182-70-600" TargetMode="External"/><Relationship Id="rId23" Type="http://schemas.openxmlformats.org/officeDocument/2006/relationships/header" Target="header2.xml"/><Relationship Id="rId10" Type="http://schemas.openxmlformats.org/officeDocument/2006/relationships/hyperlink" Target="https://apps.leg.wa.gov/RCW/default.aspx?cite=43.371" TargetMode="External"/><Relationship Id="rId19" Type="http://schemas.openxmlformats.org/officeDocument/2006/relationships/hyperlink" Target="https://apps.leg.wa.gov/wac/default.aspx?cite=182-70-600" TargetMode="External"/><Relationship Id="rId4" Type="http://schemas.openxmlformats.org/officeDocument/2006/relationships/settings" Target="settings.xml"/><Relationship Id="rId9" Type="http://schemas.openxmlformats.org/officeDocument/2006/relationships/hyperlink" Target="https://apps.leg.wa.gov/wac/default.aspx?cite=182-70" TargetMode="External"/><Relationship Id="rId14" Type="http://schemas.openxmlformats.org/officeDocument/2006/relationships/hyperlink" Target="https://apps.leg.wa.gov/RCW/default.aspx?cite=43.371"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red\OneDrive%20-%20Washington%20State%20Executive%20Branch%20Agencies\H-drive\SHARE\WA-APCD-prime-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F68BB3C72434C12AAF23703C20BE139"/>
        <w:category>
          <w:name w:val="General"/>
          <w:gallery w:val="placeholder"/>
        </w:category>
        <w:types>
          <w:type w:val="bbPlcHdr"/>
        </w:types>
        <w:behaviors>
          <w:behavior w:val="content"/>
        </w:behaviors>
        <w:guid w:val="{68EC6C4F-CA3F-4A83-B9B1-C25C74F23FFE}"/>
      </w:docPartPr>
      <w:docPartBody>
        <w:p w:rsidR="00A3346B" w:rsidRDefault="00DF10F8">
          <w:pPr>
            <w:pStyle w:val="9F68BB3C72434C12AAF23703C20BE139"/>
          </w:pPr>
          <w:r w:rsidRPr="00EB4545">
            <w:rPr>
              <w:rStyle w:val="PlaceholderText"/>
            </w:rPr>
            <w:t>Click or tap here to enter text.</w:t>
          </w:r>
        </w:p>
      </w:docPartBody>
    </w:docPart>
    <w:docPart>
      <w:docPartPr>
        <w:name w:val="C956AE9AC893410284476E0EA3519536"/>
        <w:category>
          <w:name w:val="General"/>
          <w:gallery w:val="placeholder"/>
        </w:category>
        <w:types>
          <w:type w:val="bbPlcHdr"/>
        </w:types>
        <w:behaviors>
          <w:behavior w:val="content"/>
        </w:behaviors>
        <w:guid w:val="{3EFA49FC-203D-49CC-87E8-179909380ECC}"/>
      </w:docPartPr>
      <w:docPartBody>
        <w:p w:rsidR="00A3346B" w:rsidRDefault="00DF10F8">
          <w:pPr>
            <w:pStyle w:val="C956AE9AC893410284476E0EA3519536"/>
          </w:pPr>
          <w:r w:rsidRPr="00EB4545">
            <w:rPr>
              <w:rStyle w:val="PlaceholderText"/>
            </w:rPr>
            <w:t>Click or tap to enter a date.</w:t>
          </w:r>
        </w:p>
      </w:docPartBody>
    </w:docPart>
    <w:docPart>
      <w:docPartPr>
        <w:name w:val="C0261D9C5160464C85A468378B30059B"/>
        <w:category>
          <w:name w:val="General"/>
          <w:gallery w:val="placeholder"/>
        </w:category>
        <w:types>
          <w:type w:val="bbPlcHdr"/>
        </w:types>
        <w:behaviors>
          <w:behavior w:val="content"/>
        </w:behaviors>
        <w:guid w:val="{3C68CE3F-9A29-4D3C-8009-BE10F492CD9F}"/>
      </w:docPartPr>
      <w:docPartBody>
        <w:p w:rsidR="00A3346B" w:rsidRDefault="00DF10F8">
          <w:pPr>
            <w:pStyle w:val="C0261D9C5160464C85A468378B30059B"/>
          </w:pPr>
          <w:r w:rsidRPr="00EB4545">
            <w:rPr>
              <w:rStyle w:val="PlaceholderText"/>
            </w:rPr>
            <w:t>Click or tap here to enter text.</w:t>
          </w:r>
        </w:p>
      </w:docPartBody>
    </w:docPart>
    <w:docPart>
      <w:docPartPr>
        <w:name w:val="E8B607261AD147B9998222283316110A"/>
        <w:category>
          <w:name w:val="General"/>
          <w:gallery w:val="placeholder"/>
        </w:category>
        <w:types>
          <w:type w:val="bbPlcHdr"/>
        </w:types>
        <w:behaviors>
          <w:behavior w:val="content"/>
        </w:behaviors>
        <w:guid w:val="{EB0A1973-D328-4375-A25A-9E58DFE62F2B}"/>
      </w:docPartPr>
      <w:docPartBody>
        <w:p w:rsidR="00A3346B" w:rsidRDefault="00DF10F8">
          <w:pPr>
            <w:pStyle w:val="E8B607261AD147B9998222283316110A"/>
          </w:pPr>
          <w:r w:rsidRPr="00EB4545">
            <w:rPr>
              <w:rStyle w:val="PlaceholderText"/>
            </w:rPr>
            <w:t>Click or tap here to enter text.</w:t>
          </w:r>
        </w:p>
      </w:docPartBody>
    </w:docPart>
    <w:docPart>
      <w:docPartPr>
        <w:name w:val="73530482FBB54F94868D1DE271E5F67A"/>
        <w:category>
          <w:name w:val="General"/>
          <w:gallery w:val="placeholder"/>
        </w:category>
        <w:types>
          <w:type w:val="bbPlcHdr"/>
        </w:types>
        <w:behaviors>
          <w:behavior w:val="content"/>
        </w:behaviors>
        <w:guid w:val="{7D47836E-B16A-4B39-8189-9136CDD7AA77}"/>
      </w:docPartPr>
      <w:docPartBody>
        <w:p w:rsidR="00A3346B" w:rsidRDefault="00DF10F8">
          <w:pPr>
            <w:pStyle w:val="73530482FBB54F94868D1DE271E5F67A"/>
          </w:pPr>
          <w:r w:rsidRPr="00EB4545">
            <w:rPr>
              <w:rStyle w:val="PlaceholderText"/>
            </w:rPr>
            <w:t>Click or tap here to enter text.</w:t>
          </w:r>
        </w:p>
      </w:docPartBody>
    </w:docPart>
    <w:docPart>
      <w:docPartPr>
        <w:name w:val="9634501EA0414425B558F520F517BD07"/>
        <w:category>
          <w:name w:val="General"/>
          <w:gallery w:val="placeholder"/>
        </w:category>
        <w:types>
          <w:type w:val="bbPlcHdr"/>
        </w:types>
        <w:behaviors>
          <w:behavior w:val="content"/>
        </w:behaviors>
        <w:guid w:val="{41F7738F-CA43-49B1-9156-16165EB90C77}"/>
      </w:docPartPr>
      <w:docPartBody>
        <w:p w:rsidR="00A3346B" w:rsidRDefault="00DF10F8">
          <w:pPr>
            <w:pStyle w:val="9634501EA0414425B558F520F517BD07"/>
          </w:pPr>
          <w:r w:rsidRPr="00EB4545">
            <w:rPr>
              <w:rStyle w:val="PlaceholderText"/>
            </w:rPr>
            <w:t>Click or tap to enter a date.</w:t>
          </w:r>
        </w:p>
      </w:docPartBody>
    </w:docPart>
    <w:docPart>
      <w:docPartPr>
        <w:name w:val="A9B8C4145F184782AC19F0B4FCC56A3B"/>
        <w:category>
          <w:name w:val="General"/>
          <w:gallery w:val="placeholder"/>
        </w:category>
        <w:types>
          <w:type w:val="bbPlcHdr"/>
        </w:types>
        <w:behaviors>
          <w:behavior w:val="content"/>
        </w:behaviors>
        <w:guid w:val="{B4B748E0-4DC2-4799-97F8-1A23E2AB0C58}"/>
      </w:docPartPr>
      <w:docPartBody>
        <w:p w:rsidR="00A3346B" w:rsidRDefault="007554A9">
          <w:pPr>
            <w:pStyle w:val="A9B8C4145F184782AC19F0B4FCC56A3B"/>
          </w:pPr>
          <w:r w:rsidRPr="00EB4545">
            <w:rPr>
              <w:rStyle w:val="PlaceholderText"/>
            </w:rPr>
            <w:t>Click or tap here to enter text.</w:t>
          </w:r>
        </w:p>
      </w:docPartBody>
    </w:docPart>
    <w:docPart>
      <w:docPartPr>
        <w:name w:val="882C3C36AC71450FA1E74AA2FF2E21D9"/>
        <w:category>
          <w:name w:val="General"/>
          <w:gallery w:val="placeholder"/>
        </w:category>
        <w:types>
          <w:type w:val="bbPlcHdr"/>
        </w:types>
        <w:behaviors>
          <w:behavior w:val="content"/>
        </w:behaviors>
        <w:guid w:val="{8675F9C2-3000-44A4-880B-E4C30C9F590B}"/>
      </w:docPartPr>
      <w:docPartBody>
        <w:p w:rsidR="00A3346B" w:rsidRDefault="007554A9">
          <w:pPr>
            <w:pStyle w:val="882C3C36AC71450FA1E74AA2FF2E21D9"/>
          </w:pPr>
          <w:r w:rsidRPr="00EB4545">
            <w:rPr>
              <w:rStyle w:val="PlaceholderText"/>
            </w:rPr>
            <w:t>Click or tap to enter a date.</w:t>
          </w:r>
        </w:p>
      </w:docPartBody>
    </w:docPart>
    <w:docPart>
      <w:docPartPr>
        <w:name w:val="3769CB9F8E804EB4ABEFC872476EECB5"/>
        <w:category>
          <w:name w:val="General"/>
          <w:gallery w:val="placeholder"/>
        </w:category>
        <w:types>
          <w:type w:val="bbPlcHdr"/>
        </w:types>
        <w:behaviors>
          <w:behavior w:val="content"/>
        </w:behaviors>
        <w:guid w:val="{B27F700E-15CB-4035-BFC5-B3A0FD9304FF}"/>
      </w:docPartPr>
      <w:docPartBody>
        <w:p w:rsidR="00A3346B" w:rsidRDefault="007554A9">
          <w:pPr>
            <w:pStyle w:val="3769CB9F8E804EB4ABEFC872476EECB5"/>
          </w:pPr>
          <w:r w:rsidRPr="00EB4545">
            <w:rPr>
              <w:rStyle w:val="PlaceholderText"/>
            </w:rPr>
            <w:t>Click or tap here to enter text.</w:t>
          </w:r>
        </w:p>
      </w:docPartBody>
    </w:docPart>
    <w:docPart>
      <w:docPartPr>
        <w:name w:val="0E7CB11835ED400FA7046974E2A3EF9F"/>
        <w:category>
          <w:name w:val="General"/>
          <w:gallery w:val="placeholder"/>
        </w:category>
        <w:types>
          <w:type w:val="bbPlcHdr"/>
        </w:types>
        <w:behaviors>
          <w:behavior w:val="content"/>
        </w:behaviors>
        <w:guid w:val="{CD39F0EA-CFBA-4CC6-BAB9-D1B23FEB5D69}"/>
      </w:docPartPr>
      <w:docPartBody>
        <w:p w:rsidR="00A3346B" w:rsidRDefault="007554A9">
          <w:pPr>
            <w:pStyle w:val="0E7CB11835ED400FA7046974E2A3EF9F"/>
          </w:pPr>
          <w:r w:rsidRPr="00EB4545">
            <w:rPr>
              <w:rStyle w:val="PlaceholderText"/>
            </w:rPr>
            <w:t>Click or tap here to enter text.</w:t>
          </w:r>
        </w:p>
      </w:docPartBody>
    </w:docPart>
    <w:docPart>
      <w:docPartPr>
        <w:name w:val="FFD6C609BF2446B88DC838027AC31216"/>
        <w:category>
          <w:name w:val="General"/>
          <w:gallery w:val="placeholder"/>
        </w:category>
        <w:types>
          <w:type w:val="bbPlcHdr"/>
        </w:types>
        <w:behaviors>
          <w:behavior w:val="content"/>
        </w:behaviors>
        <w:guid w:val="{B9FDFC5A-8089-4A6C-9FA0-FD05E80085A8}"/>
      </w:docPartPr>
      <w:docPartBody>
        <w:p w:rsidR="00A3346B" w:rsidRDefault="007554A9">
          <w:pPr>
            <w:pStyle w:val="FFD6C609BF2446B88DC838027AC31216"/>
          </w:pPr>
          <w:r w:rsidRPr="00EB4545">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70880D1B-5C03-4D0A-9F74-0AEF31695C61}"/>
      </w:docPartPr>
      <w:docPartBody>
        <w:p w:rsidR="00FD2AB1" w:rsidRDefault="00253977">
          <w:r w:rsidRPr="00A4465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Source Sans Pro">
    <w:panose1 w:val="020B0503030403020204"/>
    <w:charset w:val="00"/>
    <w:family w:val="swiss"/>
    <w:pitch w:val="variable"/>
    <w:sig w:usb0="600002F7" w:usb1="02000001" w:usb2="00000000" w:usb3="00000000" w:csb0="0000019F" w:csb1="00000000"/>
  </w:font>
  <w:font w:name="Nunito SemiBold">
    <w:panose1 w:val="00000000000000000000"/>
    <w:charset w:val="00"/>
    <w:family w:val="auto"/>
    <w:pitch w:val="variable"/>
    <w:sig w:usb0="A00002FF" w:usb1="5000204B" w:usb2="00000000" w:usb3="00000000" w:csb0="00000197" w:csb1="00000000"/>
  </w:font>
  <w:font w:name="Source Sans Pro Light">
    <w:panose1 w:val="020B0403030403020204"/>
    <w:charset w:val="00"/>
    <w:family w:val="swiss"/>
    <w:pitch w:val="variable"/>
    <w:sig w:usb0="600002F7" w:usb1="02000003" w:usb2="00000000" w:usb3="00000000" w:csb0="0000019F" w:csb1="00000000"/>
  </w:font>
  <w:font w:name="Source Sans Pro SemiBold">
    <w:panose1 w:val="020B0603030403020204"/>
    <w:charset w:val="00"/>
    <w:family w:val="swiss"/>
    <w:pitch w:val="variable"/>
    <w:sig w:usb0="600002F7" w:usb1="02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0F8"/>
    <w:rsid w:val="00057039"/>
    <w:rsid w:val="000A34C7"/>
    <w:rsid w:val="000B36C7"/>
    <w:rsid w:val="00232374"/>
    <w:rsid w:val="002348FF"/>
    <w:rsid w:val="00253977"/>
    <w:rsid w:val="002A795E"/>
    <w:rsid w:val="002D76B0"/>
    <w:rsid w:val="00443B4F"/>
    <w:rsid w:val="004957C4"/>
    <w:rsid w:val="005D25CA"/>
    <w:rsid w:val="00625D5A"/>
    <w:rsid w:val="0066743A"/>
    <w:rsid w:val="00681738"/>
    <w:rsid w:val="006B00B1"/>
    <w:rsid w:val="0073200D"/>
    <w:rsid w:val="007554A9"/>
    <w:rsid w:val="00792219"/>
    <w:rsid w:val="007A4D20"/>
    <w:rsid w:val="00884139"/>
    <w:rsid w:val="00885B27"/>
    <w:rsid w:val="00897F53"/>
    <w:rsid w:val="008A0B8F"/>
    <w:rsid w:val="008A4A02"/>
    <w:rsid w:val="009375C4"/>
    <w:rsid w:val="00976595"/>
    <w:rsid w:val="0098745B"/>
    <w:rsid w:val="009D3C39"/>
    <w:rsid w:val="009D4619"/>
    <w:rsid w:val="00A3346B"/>
    <w:rsid w:val="00A36D57"/>
    <w:rsid w:val="00A40F4B"/>
    <w:rsid w:val="00AE0748"/>
    <w:rsid w:val="00BA66F4"/>
    <w:rsid w:val="00C203C4"/>
    <w:rsid w:val="00C66C2D"/>
    <w:rsid w:val="00C6767C"/>
    <w:rsid w:val="00D54A6D"/>
    <w:rsid w:val="00D806BF"/>
    <w:rsid w:val="00DE315F"/>
    <w:rsid w:val="00DF10F8"/>
    <w:rsid w:val="00EF127A"/>
    <w:rsid w:val="00F47A88"/>
    <w:rsid w:val="00FD2AB1"/>
    <w:rsid w:val="00FD5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3977"/>
    <w:rPr>
      <w:color w:val="666666"/>
    </w:rPr>
  </w:style>
  <w:style w:type="paragraph" w:customStyle="1" w:styleId="9F68BB3C72434C12AAF23703C20BE139">
    <w:name w:val="9F68BB3C72434C12AAF23703C20BE139"/>
  </w:style>
  <w:style w:type="paragraph" w:customStyle="1" w:styleId="C956AE9AC893410284476E0EA3519536">
    <w:name w:val="C956AE9AC893410284476E0EA3519536"/>
  </w:style>
  <w:style w:type="paragraph" w:customStyle="1" w:styleId="C0261D9C5160464C85A468378B30059B">
    <w:name w:val="C0261D9C5160464C85A468378B30059B"/>
  </w:style>
  <w:style w:type="paragraph" w:customStyle="1" w:styleId="E8B607261AD147B9998222283316110A">
    <w:name w:val="E8B607261AD147B9998222283316110A"/>
  </w:style>
  <w:style w:type="paragraph" w:customStyle="1" w:styleId="73530482FBB54F94868D1DE271E5F67A">
    <w:name w:val="73530482FBB54F94868D1DE271E5F67A"/>
  </w:style>
  <w:style w:type="paragraph" w:customStyle="1" w:styleId="9634501EA0414425B558F520F517BD07">
    <w:name w:val="9634501EA0414425B558F520F517BD07"/>
  </w:style>
  <w:style w:type="paragraph" w:customStyle="1" w:styleId="A9B8C4145F184782AC19F0B4FCC56A3B">
    <w:name w:val="A9B8C4145F184782AC19F0B4FCC56A3B"/>
  </w:style>
  <w:style w:type="paragraph" w:customStyle="1" w:styleId="882C3C36AC71450FA1E74AA2FF2E21D9">
    <w:name w:val="882C3C36AC71450FA1E74AA2FF2E21D9"/>
  </w:style>
  <w:style w:type="paragraph" w:customStyle="1" w:styleId="3769CB9F8E804EB4ABEFC872476EECB5">
    <w:name w:val="3769CB9F8E804EB4ABEFC872476EECB5"/>
  </w:style>
  <w:style w:type="paragraph" w:customStyle="1" w:styleId="0E7CB11835ED400FA7046974E2A3EF9F">
    <w:name w:val="0E7CB11835ED400FA7046974E2A3EF9F"/>
  </w:style>
  <w:style w:type="paragraph" w:customStyle="1" w:styleId="FFD6C609BF2446B88DC838027AC31216">
    <w:name w:val="FFD6C609BF2446B88DC838027AC312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CA1">
      <a:dk1>
        <a:sysClr val="windowText" lastClr="000000"/>
      </a:dk1>
      <a:lt1>
        <a:sysClr val="window" lastClr="FFFFFF"/>
      </a:lt1>
      <a:dk2>
        <a:srgbClr val="151F6D"/>
      </a:dk2>
      <a:lt2>
        <a:srgbClr val="F8E08E"/>
      </a:lt2>
      <a:accent1>
        <a:srgbClr val="0077C8"/>
      </a:accent1>
      <a:accent2>
        <a:srgbClr val="97D700"/>
      </a:accent2>
      <a:accent3>
        <a:srgbClr val="925D9C"/>
      </a:accent3>
      <a:accent4>
        <a:srgbClr val="D2262D"/>
      </a:accent4>
      <a:accent5>
        <a:srgbClr val="FF671F"/>
      </a:accent5>
      <a:accent6>
        <a:srgbClr val="F2A900"/>
      </a:accent6>
      <a:hlink>
        <a:srgbClr val="0077C8"/>
      </a:hlink>
      <a:folHlink>
        <a:srgbClr val="151F6D"/>
      </a:folHlink>
    </a:clrScheme>
    <a:fontScheme name="HCA Regular">
      <a:majorFont>
        <a:latin typeface="Nunit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FC3A4-3143-48DB-9E07-E12725B90B65}">
  <ds:schemaRefs>
    <ds:schemaRef ds:uri="http://schemas.openxmlformats.org/officeDocument/2006/bibliography"/>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WA-APCD-prime-template</Template>
  <TotalTime>1853</TotalTime>
  <Pages>12</Pages>
  <Words>3947</Words>
  <Characters>22500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WA State Health Care Authority</Company>
  <LinksUpToDate>false</LinksUpToDate>
  <CharactersWithSpaces>26395</CharactersWithSpaces>
  <SharedDoc>false</SharedDoc>
  <HLinks>
    <vt:vector size="234" baseType="variant">
      <vt:variant>
        <vt:i4>2097267</vt:i4>
      </vt:variant>
      <vt:variant>
        <vt:i4>144</vt:i4>
      </vt:variant>
      <vt:variant>
        <vt:i4>0</vt:i4>
      </vt:variant>
      <vt:variant>
        <vt:i4>5</vt:i4>
      </vt:variant>
      <vt:variant>
        <vt:lpwstr>https://ocio.wa.gov/policy/securing-information-technology-assets-standards</vt:lpwstr>
      </vt:variant>
      <vt:variant>
        <vt:lpwstr/>
      </vt:variant>
      <vt:variant>
        <vt:i4>1900641</vt:i4>
      </vt:variant>
      <vt:variant>
        <vt:i4>141</vt:i4>
      </vt:variant>
      <vt:variant>
        <vt:i4>0</vt:i4>
      </vt:variant>
      <vt:variant>
        <vt:i4>5</vt:i4>
      </vt:variant>
      <vt:variant>
        <vt:lpwstr>mailto:apcd@hca.wa.gov</vt:lpwstr>
      </vt:variant>
      <vt:variant>
        <vt:lpwstr/>
      </vt:variant>
      <vt:variant>
        <vt:i4>1900641</vt:i4>
      </vt:variant>
      <vt:variant>
        <vt:i4>138</vt:i4>
      </vt:variant>
      <vt:variant>
        <vt:i4>0</vt:i4>
      </vt:variant>
      <vt:variant>
        <vt:i4>5</vt:i4>
      </vt:variant>
      <vt:variant>
        <vt:lpwstr>mailto:apcd@hca.wa.gov</vt:lpwstr>
      </vt:variant>
      <vt:variant>
        <vt:lpwstr/>
      </vt:variant>
      <vt:variant>
        <vt:i4>1900641</vt:i4>
      </vt:variant>
      <vt:variant>
        <vt:i4>135</vt:i4>
      </vt:variant>
      <vt:variant>
        <vt:i4>0</vt:i4>
      </vt:variant>
      <vt:variant>
        <vt:i4>5</vt:i4>
      </vt:variant>
      <vt:variant>
        <vt:lpwstr>mailto:apcd@hca.wa.gov</vt:lpwstr>
      </vt:variant>
      <vt:variant>
        <vt:lpwstr/>
      </vt:variant>
      <vt:variant>
        <vt:i4>5505085</vt:i4>
      </vt:variant>
      <vt:variant>
        <vt:i4>132</vt:i4>
      </vt:variant>
      <vt:variant>
        <vt:i4>0</vt:i4>
      </vt:variant>
      <vt:variant>
        <vt:i4>5</vt:i4>
      </vt:variant>
      <vt:variant>
        <vt:lpwstr>mailto:hcaadminaccountspayable@hca.wa.gov</vt:lpwstr>
      </vt:variant>
      <vt:variant>
        <vt:lpwstr/>
      </vt:variant>
      <vt:variant>
        <vt:i4>917599</vt:i4>
      </vt:variant>
      <vt:variant>
        <vt:i4>129</vt:i4>
      </vt:variant>
      <vt:variant>
        <vt:i4>0</vt:i4>
      </vt:variant>
      <vt:variant>
        <vt:i4>5</vt:i4>
      </vt:variant>
      <vt:variant>
        <vt:lpwstr>https://apps.leg.wa.gov/WAC/default.aspx?cite=182-70-270</vt:lpwstr>
      </vt:variant>
      <vt:variant>
        <vt:lpwstr/>
      </vt:variant>
      <vt:variant>
        <vt:i4>983134</vt:i4>
      </vt:variant>
      <vt:variant>
        <vt:i4>126</vt:i4>
      </vt:variant>
      <vt:variant>
        <vt:i4>0</vt:i4>
      </vt:variant>
      <vt:variant>
        <vt:i4>5</vt:i4>
      </vt:variant>
      <vt:variant>
        <vt:lpwstr>https://apps.leg.wa.gov/wac/default.aspx?cite=182-70-665</vt:lpwstr>
      </vt:variant>
      <vt:variant>
        <vt:lpwstr/>
      </vt:variant>
      <vt:variant>
        <vt:i4>655448</vt:i4>
      </vt:variant>
      <vt:variant>
        <vt:i4>123</vt:i4>
      </vt:variant>
      <vt:variant>
        <vt:i4>0</vt:i4>
      </vt:variant>
      <vt:variant>
        <vt:i4>5</vt:i4>
      </vt:variant>
      <vt:variant>
        <vt:lpwstr>https://apps.leg.wa.gov/wac/default.aspx?cite=182-70-600</vt:lpwstr>
      </vt:variant>
      <vt:variant>
        <vt:lpwstr/>
      </vt:variant>
      <vt:variant>
        <vt:i4>6553705</vt:i4>
      </vt:variant>
      <vt:variant>
        <vt:i4>120</vt:i4>
      </vt:variant>
      <vt:variant>
        <vt:i4>0</vt:i4>
      </vt:variant>
      <vt:variant>
        <vt:i4>5</vt:i4>
      </vt:variant>
      <vt:variant>
        <vt:lpwstr>https://app.leg.wa.gov/RCW/default.aspx?cite=43.371.070</vt:lpwstr>
      </vt:variant>
      <vt:variant>
        <vt:lpwstr/>
      </vt:variant>
      <vt:variant>
        <vt:i4>917599</vt:i4>
      </vt:variant>
      <vt:variant>
        <vt:i4>117</vt:i4>
      </vt:variant>
      <vt:variant>
        <vt:i4>0</vt:i4>
      </vt:variant>
      <vt:variant>
        <vt:i4>5</vt:i4>
      </vt:variant>
      <vt:variant>
        <vt:lpwstr>https://apps.leg.wa.gov/wac/default.aspx?cite=182-70-270</vt:lpwstr>
      </vt:variant>
      <vt:variant>
        <vt:lpwstr/>
      </vt:variant>
      <vt:variant>
        <vt:i4>917597</vt:i4>
      </vt:variant>
      <vt:variant>
        <vt:i4>114</vt:i4>
      </vt:variant>
      <vt:variant>
        <vt:i4>0</vt:i4>
      </vt:variant>
      <vt:variant>
        <vt:i4>5</vt:i4>
      </vt:variant>
      <vt:variant>
        <vt:lpwstr>https://apps.leg.wa.gov/wac/default.aspx?cite=182-70-250</vt:lpwstr>
      </vt:variant>
      <vt:variant>
        <vt:lpwstr/>
      </vt:variant>
      <vt:variant>
        <vt:i4>589914</vt:i4>
      </vt:variant>
      <vt:variant>
        <vt:i4>111</vt:i4>
      </vt:variant>
      <vt:variant>
        <vt:i4>0</vt:i4>
      </vt:variant>
      <vt:variant>
        <vt:i4>5</vt:i4>
      </vt:variant>
      <vt:variant>
        <vt:lpwstr>https://apps.leg.wa.gov/wac/default.aspx?cite=182-70-520</vt:lpwstr>
      </vt:variant>
      <vt:variant>
        <vt:lpwstr/>
      </vt:variant>
      <vt:variant>
        <vt:i4>589912</vt:i4>
      </vt:variant>
      <vt:variant>
        <vt:i4>108</vt:i4>
      </vt:variant>
      <vt:variant>
        <vt:i4>0</vt:i4>
      </vt:variant>
      <vt:variant>
        <vt:i4>5</vt:i4>
      </vt:variant>
      <vt:variant>
        <vt:lpwstr>https://apps.leg.wa.gov/wac/default.aspx?cite=182-70-500</vt:lpwstr>
      </vt:variant>
      <vt:variant>
        <vt:lpwstr/>
      </vt:variant>
      <vt:variant>
        <vt:i4>2097267</vt:i4>
      </vt:variant>
      <vt:variant>
        <vt:i4>105</vt:i4>
      </vt:variant>
      <vt:variant>
        <vt:i4>0</vt:i4>
      </vt:variant>
      <vt:variant>
        <vt:i4>5</vt:i4>
      </vt:variant>
      <vt:variant>
        <vt:lpwstr>https://ocio.wa.gov/policy/securing-information-technology-assets-standards</vt:lpwstr>
      </vt:variant>
      <vt:variant>
        <vt:lpwstr/>
      </vt:variant>
      <vt:variant>
        <vt:i4>786501</vt:i4>
      </vt:variant>
      <vt:variant>
        <vt:i4>102</vt:i4>
      </vt:variant>
      <vt:variant>
        <vt:i4>0</vt:i4>
      </vt:variant>
      <vt:variant>
        <vt:i4>5</vt:i4>
      </vt:variant>
      <vt:variant>
        <vt:lpwstr>https://apps.leg.wa.gov/wac/default.aspx?cite=182-70</vt:lpwstr>
      </vt:variant>
      <vt:variant>
        <vt:lpwstr/>
      </vt:variant>
      <vt:variant>
        <vt:i4>1704013</vt:i4>
      </vt:variant>
      <vt:variant>
        <vt:i4>99</vt:i4>
      </vt:variant>
      <vt:variant>
        <vt:i4>0</vt:i4>
      </vt:variant>
      <vt:variant>
        <vt:i4>5</vt:i4>
      </vt:variant>
      <vt:variant>
        <vt:lpwstr>https://apps.leg.wa.gov/RCW/default.aspx?cite=43.371</vt:lpwstr>
      </vt:variant>
      <vt:variant>
        <vt:lpwstr/>
      </vt:variant>
      <vt:variant>
        <vt:i4>1704013</vt:i4>
      </vt:variant>
      <vt:variant>
        <vt:i4>96</vt:i4>
      </vt:variant>
      <vt:variant>
        <vt:i4>0</vt:i4>
      </vt:variant>
      <vt:variant>
        <vt:i4>5</vt:i4>
      </vt:variant>
      <vt:variant>
        <vt:lpwstr>https://apps.leg.wa.gov/RCW/default.aspx?cite=43.371</vt:lpwstr>
      </vt:variant>
      <vt:variant>
        <vt:lpwstr/>
      </vt:variant>
      <vt:variant>
        <vt:i4>786501</vt:i4>
      </vt:variant>
      <vt:variant>
        <vt:i4>93</vt:i4>
      </vt:variant>
      <vt:variant>
        <vt:i4>0</vt:i4>
      </vt:variant>
      <vt:variant>
        <vt:i4>5</vt:i4>
      </vt:variant>
      <vt:variant>
        <vt:lpwstr>https://apps.leg.wa.gov/wac/default.aspx?cite=182-70</vt:lpwstr>
      </vt:variant>
      <vt:variant>
        <vt:lpwstr/>
      </vt:variant>
      <vt:variant>
        <vt:i4>983134</vt:i4>
      </vt:variant>
      <vt:variant>
        <vt:i4>90</vt:i4>
      </vt:variant>
      <vt:variant>
        <vt:i4>0</vt:i4>
      </vt:variant>
      <vt:variant>
        <vt:i4>5</vt:i4>
      </vt:variant>
      <vt:variant>
        <vt:lpwstr>https://apps.leg.wa.gov/wac/default.aspx?cite=182-70-665</vt:lpwstr>
      </vt:variant>
      <vt:variant>
        <vt:lpwstr/>
      </vt:variant>
      <vt:variant>
        <vt:i4>655448</vt:i4>
      </vt:variant>
      <vt:variant>
        <vt:i4>87</vt:i4>
      </vt:variant>
      <vt:variant>
        <vt:i4>0</vt:i4>
      </vt:variant>
      <vt:variant>
        <vt:i4>5</vt:i4>
      </vt:variant>
      <vt:variant>
        <vt:lpwstr>https://apps.leg.wa.gov/wac/default.aspx?cite=182-70-600</vt:lpwstr>
      </vt:variant>
      <vt:variant>
        <vt:lpwstr/>
      </vt:variant>
      <vt:variant>
        <vt:i4>983134</vt:i4>
      </vt:variant>
      <vt:variant>
        <vt:i4>84</vt:i4>
      </vt:variant>
      <vt:variant>
        <vt:i4>0</vt:i4>
      </vt:variant>
      <vt:variant>
        <vt:i4>5</vt:i4>
      </vt:variant>
      <vt:variant>
        <vt:lpwstr>https://apps.leg.wa.gov/wac/default.aspx?cite=182-70-665</vt:lpwstr>
      </vt:variant>
      <vt:variant>
        <vt:lpwstr/>
      </vt:variant>
      <vt:variant>
        <vt:i4>655448</vt:i4>
      </vt:variant>
      <vt:variant>
        <vt:i4>81</vt:i4>
      </vt:variant>
      <vt:variant>
        <vt:i4>0</vt:i4>
      </vt:variant>
      <vt:variant>
        <vt:i4>5</vt:i4>
      </vt:variant>
      <vt:variant>
        <vt:lpwstr>https://apps.leg.wa.gov/wac/default.aspx?cite=182-70-600</vt:lpwstr>
      </vt:variant>
      <vt:variant>
        <vt:lpwstr/>
      </vt:variant>
      <vt:variant>
        <vt:i4>1704013</vt:i4>
      </vt:variant>
      <vt:variant>
        <vt:i4>78</vt:i4>
      </vt:variant>
      <vt:variant>
        <vt:i4>0</vt:i4>
      </vt:variant>
      <vt:variant>
        <vt:i4>5</vt:i4>
      </vt:variant>
      <vt:variant>
        <vt:lpwstr>https://apps.leg.wa.gov/RCW/default.aspx?cite=43.371</vt:lpwstr>
      </vt:variant>
      <vt:variant>
        <vt:lpwstr/>
      </vt:variant>
      <vt:variant>
        <vt:i4>1704013</vt:i4>
      </vt:variant>
      <vt:variant>
        <vt:i4>75</vt:i4>
      </vt:variant>
      <vt:variant>
        <vt:i4>0</vt:i4>
      </vt:variant>
      <vt:variant>
        <vt:i4>5</vt:i4>
      </vt:variant>
      <vt:variant>
        <vt:lpwstr>https://apps.leg.wa.gov/RCW/default.aspx?cite=43.371</vt:lpwstr>
      </vt:variant>
      <vt:variant>
        <vt:lpwstr/>
      </vt:variant>
      <vt:variant>
        <vt:i4>917597</vt:i4>
      </vt:variant>
      <vt:variant>
        <vt:i4>72</vt:i4>
      </vt:variant>
      <vt:variant>
        <vt:i4>0</vt:i4>
      </vt:variant>
      <vt:variant>
        <vt:i4>5</vt:i4>
      </vt:variant>
      <vt:variant>
        <vt:lpwstr>https://apps.leg.wa.gov/wac/default.aspx?cite=182-70-250</vt:lpwstr>
      </vt:variant>
      <vt:variant>
        <vt:lpwstr/>
      </vt:variant>
      <vt:variant>
        <vt:i4>2097267</vt:i4>
      </vt:variant>
      <vt:variant>
        <vt:i4>69</vt:i4>
      </vt:variant>
      <vt:variant>
        <vt:i4>0</vt:i4>
      </vt:variant>
      <vt:variant>
        <vt:i4>5</vt:i4>
      </vt:variant>
      <vt:variant>
        <vt:lpwstr>https://ocio.wa.gov/policy/securing-information-technology-assets-standards</vt:lpwstr>
      </vt:variant>
      <vt:variant>
        <vt:lpwstr/>
      </vt:variant>
      <vt:variant>
        <vt:i4>786501</vt:i4>
      </vt:variant>
      <vt:variant>
        <vt:i4>66</vt:i4>
      </vt:variant>
      <vt:variant>
        <vt:i4>0</vt:i4>
      </vt:variant>
      <vt:variant>
        <vt:i4>5</vt:i4>
      </vt:variant>
      <vt:variant>
        <vt:lpwstr>https://apps.leg.wa.gov/wac/default.aspx?cite=182-70</vt:lpwstr>
      </vt:variant>
      <vt:variant>
        <vt:lpwstr/>
      </vt:variant>
      <vt:variant>
        <vt:i4>1704013</vt:i4>
      </vt:variant>
      <vt:variant>
        <vt:i4>63</vt:i4>
      </vt:variant>
      <vt:variant>
        <vt:i4>0</vt:i4>
      </vt:variant>
      <vt:variant>
        <vt:i4>5</vt:i4>
      </vt:variant>
      <vt:variant>
        <vt:lpwstr>https://apps.leg.wa.gov/RCW/default.aspx?cite=43.371</vt:lpwstr>
      </vt:variant>
      <vt:variant>
        <vt:lpwstr/>
      </vt:variant>
      <vt:variant>
        <vt:i4>589914</vt:i4>
      </vt:variant>
      <vt:variant>
        <vt:i4>60</vt:i4>
      </vt:variant>
      <vt:variant>
        <vt:i4>0</vt:i4>
      </vt:variant>
      <vt:variant>
        <vt:i4>5</vt:i4>
      </vt:variant>
      <vt:variant>
        <vt:lpwstr>https://apps.leg.wa.gov/wac/default.aspx?cite=182-70-520</vt:lpwstr>
      </vt:variant>
      <vt:variant>
        <vt:lpwstr/>
      </vt:variant>
      <vt:variant>
        <vt:i4>786501</vt:i4>
      </vt:variant>
      <vt:variant>
        <vt:i4>57</vt:i4>
      </vt:variant>
      <vt:variant>
        <vt:i4>0</vt:i4>
      </vt:variant>
      <vt:variant>
        <vt:i4>5</vt:i4>
      </vt:variant>
      <vt:variant>
        <vt:lpwstr>https://apps.leg.wa.gov/wac/default.aspx?cite=182-70</vt:lpwstr>
      </vt:variant>
      <vt:variant>
        <vt:lpwstr/>
      </vt:variant>
      <vt:variant>
        <vt:i4>1703986</vt:i4>
      </vt:variant>
      <vt:variant>
        <vt:i4>50</vt:i4>
      </vt:variant>
      <vt:variant>
        <vt:i4>0</vt:i4>
      </vt:variant>
      <vt:variant>
        <vt:i4>5</vt:i4>
      </vt:variant>
      <vt:variant>
        <vt:lpwstr/>
      </vt:variant>
      <vt:variant>
        <vt:lpwstr>_Toc227930466</vt:lpwstr>
      </vt:variant>
      <vt:variant>
        <vt:i4>1703986</vt:i4>
      </vt:variant>
      <vt:variant>
        <vt:i4>44</vt:i4>
      </vt:variant>
      <vt:variant>
        <vt:i4>0</vt:i4>
      </vt:variant>
      <vt:variant>
        <vt:i4>5</vt:i4>
      </vt:variant>
      <vt:variant>
        <vt:lpwstr/>
      </vt:variant>
      <vt:variant>
        <vt:lpwstr>_Toc227930465</vt:lpwstr>
      </vt:variant>
      <vt:variant>
        <vt:i4>1703986</vt:i4>
      </vt:variant>
      <vt:variant>
        <vt:i4>38</vt:i4>
      </vt:variant>
      <vt:variant>
        <vt:i4>0</vt:i4>
      </vt:variant>
      <vt:variant>
        <vt:i4>5</vt:i4>
      </vt:variant>
      <vt:variant>
        <vt:lpwstr/>
      </vt:variant>
      <vt:variant>
        <vt:lpwstr>_Toc227930464</vt:lpwstr>
      </vt:variant>
      <vt:variant>
        <vt:i4>1703986</vt:i4>
      </vt:variant>
      <vt:variant>
        <vt:i4>32</vt:i4>
      </vt:variant>
      <vt:variant>
        <vt:i4>0</vt:i4>
      </vt:variant>
      <vt:variant>
        <vt:i4>5</vt:i4>
      </vt:variant>
      <vt:variant>
        <vt:lpwstr/>
      </vt:variant>
      <vt:variant>
        <vt:lpwstr>_Toc227930463</vt:lpwstr>
      </vt:variant>
      <vt:variant>
        <vt:i4>1703986</vt:i4>
      </vt:variant>
      <vt:variant>
        <vt:i4>26</vt:i4>
      </vt:variant>
      <vt:variant>
        <vt:i4>0</vt:i4>
      </vt:variant>
      <vt:variant>
        <vt:i4>5</vt:i4>
      </vt:variant>
      <vt:variant>
        <vt:lpwstr/>
      </vt:variant>
      <vt:variant>
        <vt:lpwstr>_Toc227930462</vt:lpwstr>
      </vt:variant>
      <vt:variant>
        <vt:i4>1703986</vt:i4>
      </vt:variant>
      <vt:variant>
        <vt:i4>20</vt:i4>
      </vt:variant>
      <vt:variant>
        <vt:i4>0</vt:i4>
      </vt:variant>
      <vt:variant>
        <vt:i4>5</vt:i4>
      </vt:variant>
      <vt:variant>
        <vt:lpwstr/>
      </vt:variant>
      <vt:variant>
        <vt:lpwstr>_Toc227930461</vt:lpwstr>
      </vt:variant>
      <vt:variant>
        <vt:i4>1703986</vt:i4>
      </vt:variant>
      <vt:variant>
        <vt:i4>14</vt:i4>
      </vt:variant>
      <vt:variant>
        <vt:i4>0</vt:i4>
      </vt:variant>
      <vt:variant>
        <vt:i4>5</vt:i4>
      </vt:variant>
      <vt:variant>
        <vt:lpwstr/>
      </vt:variant>
      <vt:variant>
        <vt:lpwstr>_Toc227930460</vt:lpwstr>
      </vt:variant>
      <vt:variant>
        <vt:i4>1638450</vt:i4>
      </vt:variant>
      <vt:variant>
        <vt:i4>8</vt:i4>
      </vt:variant>
      <vt:variant>
        <vt:i4>0</vt:i4>
      </vt:variant>
      <vt:variant>
        <vt:i4>5</vt:i4>
      </vt:variant>
      <vt:variant>
        <vt:lpwstr/>
      </vt:variant>
      <vt:variant>
        <vt:lpwstr>_Toc227930459</vt:lpwstr>
      </vt:variant>
      <vt:variant>
        <vt:i4>1638450</vt:i4>
      </vt:variant>
      <vt:variant>
        <vt:i4>2</vt:i4>
      </vt:variant>
      <vt:variant>
        <vt:i4>0</vt:i4>
      </vt:variant>
      <vt:variant>
        <vt:i4>5</vt:i4>
      </vt:variant>
      <vt:variant>
        <vt:lpwstr/>
      </vt:variant>
      <vt:variant>
        <vt:lpwstr>_Toc227930458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Worrell, Dennis (HCA)</dc:creator>
  <cp:keywords/>
  <dc:description/>
  <cp:lastModifiedBy>Worrell, Dennis (HCA)</cp:lastModifiedBy>
  <cp:revision>498</cp:revision>
  <dcterms:created xsi:type="dcterms:W3CDTF">2026-04-23T16:20:00Z</dcterms:created>
  <dcterms:modified xsi:type="dcterms:W3CDTF">2026-06-15T21:15:00Z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520fa42-cf58-4c22-8b93-58cf1d3bd1cb_Enabled">
    <vt:lpwstr>true</vt:lpwstr>
  </property>
  <property fmtid="{D5CDD505-2E9C-101B-9397-08002B2CF9AE}" pid="3" name="MSIP_Label_1520fa42-cf58-4c22-8b93-58cf1d3bd1cb_SetDate">
    <vt:lpwstr>2022-02-25T16:56:53Z</vt:lpwstr>
  </property>
  <property fmtid="{D5CDD505-2E9C-101B-9397-08002B2CF9AE}" pid="4" name="MSIP_Label_1520fa42-cf58-4c22-8b93-58cf1d3bd1cb_Method">
    <vt:lpwstr>Standard</vt:lpwstr>
  </property>
  <property fmtid="{D5CDD505-2E9C-101B-9397-08002B2CF9AE}" pid="5" name="MSIP_Label_1520fa42-cf58-4c22-8b93-58cf1d3bd1cb_Name">
    <vt:lpwstr>Public Information</vt:lpwstr>
  </property>
  <property fmtid="{D5CDD505-2E9C-101B-9397-08002B2CF9AE}" pid="6" name="MSIP_Label_1520fa42-cf58-4c22-8b93-58cf1d3bd1cb_SiteId">
    <vt:lpwstr>11d0e217-264e-400a-8ba0-57dcc127d72d</vt:lpwstr>
  </property>
  <property fmtid="{D5CDD505-2E9C-101B-9397-08002B2CF9AE}" pid="7" name="MSIP_Label_1520fa42-cf58-4c22-8b93-58cf1d3bd1cb_ActionId">
    <vt:lpwstr>263ea6c3-12ca-4f7c-a484-ed4ded0b7db3</vt:lpwstr>
  </property>
  <property fmtid="{D5CDD505-2E9C-101B-9397-08002B2CF9AE}" pid="8" name="MSIP_Label_1520fa42-cf58-4c22-8b93-58cf1d3bd1cb_ContentBits">
    <vt:lpwstr>0</vt:lpwstr>
  </property>
</Properties>
</file>