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0D55B" w14:textId="254DD474" w:rsidR="00460252" w:rsidRDefault="00F85E85" w:rsidP="00CE2327">
      <w:pPr>
        <w:pStyle w:val="Title"/>
      </w:pPr>
      <w:bookmarkStart w:id="0" w:name="_Toc227828564"/>
      <w:bookmarkStart w:id="1" w:name="_Toc232432428"/>
      <w:r>
        <w:t>W</w:t>
      </w:r>
      <w:r w:rsidR="006858CD">
        <w:t xml:space="preserve">ashington All Payer Claims Database </w:t>
      </w:r>
      <w:bookmarkEnd w:id="0"/>
      <w:r w:rsidR="0074082F">
        <w:t>Data Use Agreement</w:t>
      </w:r>
      <w:r w:rsidR="007A33DE">
        <w:t xml:space="preserve"> Amendment(s)</w:t>
      </w:r>
      <w:bookmarkEnd w:id="1"/>
    </w:p>
    <w:sdt>
      <w:sdtPr>
        <w:rPr>
          <w:rFonts w:asciiTheme="minorHAnsi" w:eastAsiaTheme="minorHAnsi" w:hAnsiTheme="minorHAnsi" w:cstheme="minorBidi"/>
          <w:color w:val="auto"/>
          <w:sz w:val="20"/>
          <w:szCs w:val="22"/>
        </w:rPr>
        <w:id w:val="-1531187473"/>
        <w:docPartObj>
          <w:docPartGallery w:val="Table of Contents"/>
          <w:docPartUnique/>
        </w:docPartObj>
      </w:sdtPr>
      <w:sdtEndPr>
        <w:rPr>
          <w:b/>
          <w:bCs/>
          <w:noProof/>
        </w:rPr>
      </w:sdtEndPr>
      <w:sdtContent>
        <w:p w14:paraId="623AEF67" w14:textId="4E3B41F3" w:rsidR="00BB3970" w:rsidRDefault="00BB3970">
          <w:pPr>
            <w:pStyle w:val="TOCHeading"/>
          </w:pPr>
          <w:r>
            <w:t>Contents</w:t>
          </w:r>
        </w:p>
        <w:p w14:paraId="58A63824" w14:textId="57917465" w:rsidR="009B03FB" w:rsidRDefault="00BB3970">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32432428" w:history="1">
            <w:r w:rsidR="009B03FB" w:rsidRPr="00E557FC">
              <w:rPr>
                <w:rStyle w:val="Hyperlink"/>
                <w:noProof/>
              </w:rPr>
              <w:t>Washington All Payer Claims Database Data Use Agreement Amendment(s)</w:t>
            </w:r>
            <w:r w:rsidR="009B03FB">
              <w:rPr>
                <w:noProof/>
                <w:webHidden/>
              </w:rPr>
              <w:tab/>
            </w:r>
            <w:r w:rsidR="009B03FB">
              <w:rPr>
                <w:noProof/>
                <w:webHidden/>
              </w:rPr>
              <w:fldChar w:fldCharType="begin"/>
            </w:r>
            <w:r w:rsidR="009B03FB">
              <w:rPr>
                <w:noProof/>
                <w:webHidden/>
              </w:rPr>
              <w:instrText xml:space="preserve"> PAGEREF _Toc232432428 \h </w:instrText>
            </w:r>
            <w:r w:rsidR="009B03FB">
              <w:rPr>
                <w:noProof/>
                <w:webHidden/>
              </w:rPr>
            </w:r>
            <w:r w:rsidR="009B03FB">
              <w:rPr>
                <w:noProof/>
                <w:webHidden/>
              </w:rPr>
              <w:fldChar w:fldCharType="separate"/>
            </w:r>
            <w:r w:rsidR="009B03FB">
              <w:rPr>
                <w:noProof/>
                <w:webHidden/>
              </w:rPr>
              <w:t>1</w:t>
            </w:r>
            <w:r w:rsidR="009B03FB">
              <w:rPr>
                <w:noProof/>
                <w:webHidden/>
              </w:rPr>
              <w:fldChar w:fldCharType="end"/>
            </w:r>
          </w:hyperlink>
        </w:p>
        <w:p w14:paraId="7BC4987D" w14:textId="4D7D282B" w:rsidR="009B03FB" w:rsidRDefault="009B03FB">
          <w:pPr>
            <w:pStyle w:val="TOC2"/>
            <w:tabs>
              <w:tab w:val="right" w:leader="dot" w:pos="9350"/>
            </w:tabs>
            <w:rPr>
              <w:rFonts w:eastAsiaTheme="minorEastAsia"/>
              <w:noProof/>
              <w:kern w:val="2"/>
              <w:sz w:val="24"/>
              <w:szCs w:val="24"/>
              <w14:ligatures w14:val="standardContextual"/>
            </w:rPr>
          </w:pPr>
          <w:hyperlink w:anchor="_Toc232432429" w:history="1">
            <w:r w:rsidRPr="00E557FC">
              <w:rPr>
                <w:rStyle w:val="Hyperlink"/>
                <w:noProof/>
              </w:rPr>
              <w:t>Attachment 1. Data use agreement amendment(s)</w:t>
            </w:r>
            <w:r>
              <w:rPr>
                <w:noProof/>
                <w:webHidden/>
              </w:rPr>
              <w:tab/>
            </w:r>
            <w:r>
              <w:rPr>
                <w:noProof/>
                <w:webHidden/>
              </w:rPr>
              <w:fldChar w:fldCharType="begin"/>
            </w:r>
            <w:r>
              <w:rPr>
                <w:noProof/>
                <w:webHidden/>
              </w:rPr>
              <w:instrText xml:space="preserve"> PAGEREF _Toc232432429 \h </w:instrText>
            </w:r>
            <w:r>
              <w:rPr>
                <w:noProof/>
                <w:webHidden/>
              </w:rPr>
            </w:r>
            <w:r>
              <w:rPr>
                <w:noProof/>
                <w:webHidden/>
              </w:rPr>
              <w:fldChar w:fldCharType="separate"/>
            </w:r>
            <w:r>
              <w:rPr>
                <w:noProof/>
                <w:webHidden/>
              </w:rPr>
              <w:t>2</w:t>
            </w:r>
            <w:r>
              <w:rPr>
                <w:noProof/>
                <w:webHidden/>
              </w:rPr>
              <w:fldChar w:fldCharType="end"/>
            </w:r>
          </w:hyperlink>
        </w:p>
        <w:p w14:paraId="401AE454" w14:textId="652EB19C" w:rsidR="009B03FB" w:rsidRDefault="009B03FB">
          <w:pPr>
            <w:pStyle w:val="TOC3"/>
            <w:tabs>
              <w:tab w:val="right" w:leader="dot" w:pos="9350"/>
            </w:tabs>
            <w:rPr>
              <w:rFonts w:eastAsiaTheme="minorEastAsia"/>
              <w:noProof/>
              <w:kern w:val="2"/>
              <w:sz w:val="24"/>
              <w:szCs w:val="24"/>
              <w14:ligatures w14:val="standardContextual"/>
            </w:rPr>
          </w:pPr>
          <w:hyperlink w:anchor="_Toc232432430" w:history="1">
            <w:r w:rsidRPr="00E557FC">
              <w:rPr>
                <w:rStyle w:val="Hyperlink"/>
                <w:noProof/>
                <w:lang w:bidi="en-US"/>
              </w:rPr>
              <w:t>Amendment summary</w:t>
            </w:r>
            <w:r>
              <w:rPr>
                <w:noProof/>
                <w:webHidden/>
              </w:rPr>
              <w:tab/>
            </w:r>
            <w:r>
              <w:rPr>
                <w:noProof/>
                <w:webHidden/>
              </w:rPr>
              <w:fldChar w:fldCharType="begin"/>
            </w:r>
            <w:r>
              <w:rPr>
                <w:noProof/>
                <w:webHidden/>
              </w:rPr>
              <w:instrText xml:space="preserve"> PAGEREF _Toc232432430 \h </w:instrText>
            </w:r>
            <w:r>
              <w:rPr>
                <w:noProof/>
                <w:webHidden/>
              </w:rPr>
            </w:r>
            <w:r>
              <w:rPr>
                <w:noProof/>
                <w:webHidden/>
              </w:rPr>
              <w:fldChar w:fldCharType="separate"/>
            </w:r>
            <w:r>
              <w:rPr>
                <w:noProof/>
                <w:webHidden/>
              </w:rPr>
              <w:t>2</w:t>
            </w:r>
            <w:r>
              <w:rPr>
                <w:noProof/>
                <w:webHidden/>
              </w:rPr>
              <w:fldChar w:fldCharType="end"/>
            </w:r>
          </w:hyperlink>
        </w:p>
        <w:p w14:paraId="62B63A2A" w14:textId="5149DD9D" w:rsidR="009B03FB" w:rsidRDefault="009B03FB">
          <w:pPr>
            <w:pStyle w:val="TOC3"/>
            <w:tabs>
              <w:tab w:val="right" w:leader="dot" w:pos="9350"/>
            </w:tabs>
            <w:rPr>
              <w:rFonts w:eastAsiaTheme="minorEastAsia"/>
              <w:noProof/>
              <w:kern w:val="2"/>
              <w:sz w:val="24"/>
              <w:szCs w:val="24"/>
              <w14:ligatures w14:val="standardContextual"/>
            </w:rPr>
          </w:pPr>
          <w:hyperlink w:anchor="_Toc232432431" w:history="1">
            <w:r w:rsidRPr="00E557FC">
              <w:rPr>
                <w:rStyle w:val="Hyperlink"/>
                <w:noProof/>
                <w:lang w:bidi="en-US"/>
              </w:rPr>
              <w:t>Covered Project(s)</w:t>
            </w:r>
            <w:r>
              <w:rPr>
                <w:noProof/>
                <w:webHidden/>
              </w:rPr>
              <w:tab/>
            </w:r>
            <w:r>
              <w:rPr>
                <w:noProof/>
                <w:webHidden/>
              </w:rPr>
              <w:fldChar w:fldCharType="begin"/>
            </w:r>
            <w:r>
              <w:rPr>
                <w:noProof/>
                <w:webHidden/>
              </w:rPr>
              <w:instrText xml:space="preserve"> PAGEREF _Toc232432431 \h </w:instrText>
            </w:r>
            <w:r>
              <w:rPr>
                <w:noProof/>
                <w:webHidden/>
              </w:rPr>
            </w:r>
            <w:r>
              <w:rPr>
                <w:noProof/>
                <w:webHidden/>
              </w:rPr>
              <w:fldChar w:fldCharType="separate"/>
            </w:r>
            <w:r>
              <w:rPr>
                <w:noProof/>
                <w:webHidden/>
              </w:rPr>
              <w:t>2</w:t>
            </w:r>
            <w:r>
              <w:rPr>
                <w:noProof/>
                <w:webHidden/>
              </w:rPr>
              <w:fldChar w:fldCharType="end"/>
            </w:r>
          </w:hyperlink>
        </w:p>
        <w:p w14:paraId="03E23A53" w14:textId="1E64CA2D" w:rsidR="009B03FB" w:rsidRDefault="009B03FB">
          <w:pPr>
            <w:pStyle w:val="TOC2"/>
            <w:tabs>
              <w:tab w:val="right" w:leader="dot" w:pos="9350"/>
            </w:tabs>
            <w:rPr>
              <w:rFonts w:eastAsiaTheme="minorEastAsia"/>
              <w:noProof/>
              <w:kern w:val="2"/>
              <w:sz w:val="24"/>
              <w:szCs w:val="24"/>
              <w14:ligatures w14:val="standardContextual"/>
            </w:rPr>
          </w:pPr>
          <w:hyperlink w:anchor="_Toc232432432" w:history="1">
            <w:r w:rsidRPr="00E557FC">
              <w:rPr>
                <w:rStyle w:val="Hyperlink"/>
                <w:noProof/>
                <w:lang w:bidi="en-US"/>
              </w:rPr>
              <w:t>Section 1. Attachments and exhibits</w:t>
            </w:r>
            <w:r>
              <w:rPr>
                <w:noProof/>
                <w:webHidden/>
              </w:rPr>
              <w:tab/>
            </w:r>
            <w:r>
              <w:rPr>
                <w:noProof/>
                <w:webHidden/>
              </w:rPr>
              <w:fldChar w:fldCharType="begin"/>
            </w:r>
            <w:r>
              <w:rPr>
                <w:noProof/>
                <w:webHidden/>
              </w:rPr>
              <w:instrText xml:space="preserve"> PAGEREF _Toc232432432 \h </w:instrText>
            </w:r>
            <w:r>
              <w:rPr>
                <w:noProof/>
                <w:webHidden/>
              </w:rPr>
            </w:r>
            <w:r>
              <w:rPr>
                <w:noProof/>
                <w:webHidden/>
              </w:rPr>
              <w:fldChar w:fldCharType="separate"/>
            </w:r>
            <w:r>
              <w:rPr>
                <w:noProof/>
                <w:webHidden/>
              </w:rPr>
              <w:t>3</w:t>
            </w:r>
            <w:r>
              <w:rPr>
                <w:noProof/>
                <w:webHidden/>
              </w:rPr>
              <w:fldChar w:fldCharType="end"/>
            </w:r>
          </w:hyperlink>
        </w:p>
        <w:p w14:paraId="18E42632" w14:textId="5146EBD0" w:rsidR="009B03FB" w:rsidRDefault="009B03FB">
          <w:pPr>
            <w:pStyle w:val="TOC2"/>
            <w:tabs>
              <w:tab w:val="right" w:leader="dot" w:pos="9350"/>
            </w:tabs>
            <w:rPr>
              <w:rFonts w:eastAsiaTheme="minorEastAsia"/>
              <w:noProof/>
              <w:kern w:val="2"/>
              <w:sz w:val="24"/>
              <w:szCs w:val="24"/>
              <w14:ligatures w14:val="standardContextual"/>
            </w:rPr>
          </w:pPr>
          <w:hyperlink w:anchor="_Toc232432433" w:history="1">
            <w:r w:rsidRPr="00E557FC">
              <w:rPr>
                <w:rStyle w:val="Hyperlink"/>
                <w:noProof/>
              </w:rPr>
              <w:t>Section 7. Authority</w:t>
            </w:r>
            <w:r>
              <w:rPr>
                <w:noProof/>
                <w:webHidden/>
              </w:rPr>
              <w:tab/>
            </w:r>
            <w:r>
              <w:rPr>
                <w:noProof/>
                <w:webHidden/>
              </w:rPr>
              <w:fldChar w:fldCharType="begin"/>
            </w:r>
            <w:r>
              <w:rPr>
                <w:noProof/>
                <w:webHidden/>
              </w:rPr>
              <w:instrText xml:space="preserve"> PAGEREF _Toc232432433 \h </w:instrText>
            </w:r>
            <w:r>
              <w:rPr>
                <w:noProof/>
                <w:webHidden/>
              </w:rPr>
            </w:r>
            <w:r>
              <w:rPr>
                <w:noProof/>
                <w:webHidden/>
              </w:rPr>
              <w:fldChar w:fldCharType="separate"/>
            </w:r>
            <w:r>
              <w:rPr>
                <w:noProof/>
                <w:webHidden/>
              </w:rPr>
              <w:t>4</w:t>
            </w:r>
            <w:r>
              <w:rPr>
                <w:noProof/>
                <w:webHidden/>
              </w:rPr>
              <w:fldChar w:fldCharType="end"/>
            </w:r>
          </w:hyperlink>
        </w:p>
        <w:p w14:paraId="09FF3609" w14:textId="039A0DCE" w:rsidR="00BB3970" w:rsidRDefault="00BB3970">
          <w:r>
            <w:rPr>
              <w:b/>
              <w:bCs/>
              <w:noProof/>
            </w:rPr>
            <w:fldChar w:fldCharType="end"/>
          </w:r>
        </w:p>
      </w:sdtContent>
    </w:sdt>
    <w:p w14:paraId="27527364" w14:textId="77777777"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lang w:bidi="en-US"/>
        </w:rPr>
      </w:pPr>
      <w:r>
        <w:rPr>
          <w:noProof/>
          <w:lang w:bidi="en-US"/>
        </w:rPr>
        <w:br w:type="page"/>
      </w:r>
    </w:p>
    <w:p w14:paraId="79C378F1" w14:textId="77777777" w:rsidR="00145D4F" w:rsidRDefault="00145D4F" w:rsidP="00145D4F">
      <w:pPr>
        <w:pStyle w:val="Heading2"/>
        <w:rPr>
          <w:noProof/>
        </w:rPr>
      </w:pPr>
      <w:bookmarkStart w:id="2" w:name="_Toc232176574"/>
      <w:bookmarkStart w:id="3" w:name="_Toc232432429"/>
      <w:r>
        <w:rPr>
          <w:noProof/>
        </w:rPr>
        <w:lastRenderedPageBreak/>
        <w:t>Attachment 1. Data use agreement amendment(s)</w:t>
      </w:r>
      <w:bookmarkEnd w:id="2"/>
      <w:bookmarkEnd w:id="3"/>
    </w:p>
    <w:p w14:paraId="1FA90934" w14:textId="77777777" w:rsidR="009B03FB" w:rsidRPr="007A33DE" w:rsidRDefault="00145D4F" w:rsidP="009B03FB">
      <w:pPr>
        <w:rPr>
          <w:noProof/>
          <w:lang w:bidi="en-US"/>
        </w:rPr>
      </w:pPr>
      <w:r w:rsidRPr="007A4DF6">
        <w:rPr>
          <w:noProof/>
          <w:lang w:bidi="en-US"/>
        </w:rPr>
        <w:t>This “Data Use Agreement" ("DUA")</w:t>
      </w:r>
      <w:r>
        <w:rPr>
          <w:noProof/>
          <w:lang w:bidi="en-US"/>
        </w:rPr>
        <w:t xml:space="preserve"> amendment</w:t>
      </w:r>
      <w:r w:rsidRPr="007A4DF6">
        <w:rPr>
          <w:noProof/>
          <w:lang w:bidi="en-US"/>
        </w:rPr>
        <w:t>, is effective as of the last date of signature of all entities  (“Effective Date”)</w:t>
      </w:r>
      <w:r>
        <w:rPr>
          <w:noProof/>
          <w:lang w:bidi="en-US"/>
        </w:rPr>
        <w:t>.</w:t>
      </w:r>
      <w:r w:rsidR="009B03FB">
        <w:rPr>
          <w:noProof/>
          <w:lang w:bidi="en-US"/>
        </w:rPr>
        <w:t xml:space="preserve"> </w:t>
      </w:r>
      <w:r w:rsidR="009B03FB">
        <w:rPr>
          <w:noProof/>
          <w:lang w:bidi="en-US"/>
        </w:rPr>
        <w:t xml:space="preserve">All other provisions of DUA </w:t>
      </w:r>
      <w:sdt>
        <w:sdtPr>
          <w:rPr>
            <w:noProof/>
            <w:lang w:bidi="en-US"/>
          </w:rPr>
          <w:id w:val="256797863"/>
          <w:placeholder>
            <w:docPart w:val="E4DEE051B7DD4CC2AB3337DDB995AD16"/>
          </w:placeholder>
          <w:showingPlcHdr/>
        </w:sdtPr>
        <w:sdtContent>
          <w:r w:rsidR="009B03FB" w:rsidRPr="00145D4F">
            <w:rPr>
              <w:rStyle w:val="PlaceholderText"/>
              <w:highlight w:val="yellow"/>
            </w:rPr>
            <w:t>Click or tap here to enter text.</w:t>
          </w:r>
        </w:sdtContent>
      </w:sdt>
      <w:r w:rsidR="009B03FB">
        <w:rPr>
          <w:noProof/>
          <w:lang w:bidi="en-US"/>
        </w:rPr>
        <w:t xml:space="preserve"> not expressly modified by this Amendment remain in full force and effect. </w:t>
      </w:r>
    </w:p>
    <w:p w14:paraId="48C2F979" w14:textId="76E6358D" w:rsidR="00145D4F" w:rsidRDefault="00145D4F" w:rsidP="007A33DE">
      <w:pPr>
        <w:pStyle w:val="Heading3"/>
        <w:rPr>
          <w:noProof/>
          <w:lang w:bidi="en-US"/>
        </w:rPr>
      </w:pPr>
      <w:bookmarkStart w:id="4" w:name="_Toc232432430"/>
      <w:r>
        <w:rPr>
          <w:noProof/>
          <w:lang w:bidi="en-US"/>
        </w:rPr>
        <w:t>Amendment summary</w:t>
      </w:r>
      <w:bookmarkEnd w:id="4"/>
      <w:r>
        <w:rPr>
          <w:noProof/>
          <w:lang w:bidi="en-US"/>
        </w:rPr>
        <w:t xml:space="preserve"> </w:t>
      </w:r>
    </w:p>
    <w:sdt>
      <w:sdtPr>
        <w:rPr>
          <w:noProof/>
          <w:lang w:bidi="en-US"/>
        </w:rPr>
        <w:id w:val="-888347852"/>
        <w:placeholder>
          <w:docPart w:val="DefaultPlaceholder_-1854013440"/>
        </w:placeholder>
        <w:showingPlcHdr/>
      </w:sdtPr>
      <w:sdtEndPr/>
      <w:sdtContent>
        <w:p w14:paraId="26C44B15" w14:textId="4F964861" w:rsidR="00145D4F" w:rsidRDefault="00145D4F" w:rsidP="00145D4F">
          <w:pPr>
            <w:rPr>
              <w:noProof/>
              <w:lang w:bidi="en-US"/>
            </w:rPr>
          </w:pPr>
          <w:r w:rsidRPr="00145D4F">
            <w:rPr>
              <w:rStyle w:val="PlaceholderText"/>
              <w:highlight w:val="yellow"/>
            </w:rPr>
            <w:t>Click or tap here to enter text.</w:t>
          </w:r>
        </w:p>
      </w:sdtContent>
    </w:sdt>
    <w:p w14:paraId="547307B5" w14:textId="77D4961A" w:rsidR="007A33DE" w:rsidRDefault="007A33DE" w:rsidP="007A33DE">
      <w:pPr>
        <w:pStyle w:val="Heading3"/>
        <w:rPr>
          <w:noProof/>
          <w:lang w:bidi="en-US"/>
        </w:rPr>
      </w:pPr>
      <w:bookmarkStart w:id="5" w:name="_Toc232432431"/>
      <w:r w:rsidRPr="00FA3A08">
        <w:rPr>
          <w:noProof/>
          <w:lang w:bidi="en-US"/>
        </w:rPr>
        <w:t>Covered Project(s)</w:t>
      </w:r>
      <w:bookmarkEnd w:id="5"/>
    </w:p>
    <w:p w14:paraId="3F1F71AC" w14:textId="424C7ABF" w:rsidR="007A33DE" w:rsidRDefault="007A33DE" w:rsidP="007A33DE">
      <w:pPr>
        <w:rPr>
          <w:b/>
          <w:noProof/>
          <w:lang w:bidi="en-US"/>
        </w:rPr>
      </w:pPr>
      <w:r w:rsidRPr="00FA3A08">
        <w:rPr>
          <w:noProof/>
          <w:lang w:bidi="en-US"/>
        </w:rPr>
        <w:t xml:space="preserve">This DUA </w:t>
      </w:r>
      <w:r>
        <w:rPr>
          <w:noProof/>
          <w:lang w:bidi="en-US"/>
        </w:rPr>
        <w:t xml:space="preserve">amendment </w:t>
      </w:r>
      <w:r w:rsidRPr="00FA3A08">
        <w:rPr>
          <w:noProof/>
          <w:lang w:bidi="en-US"/>
        </w:rPr>
        <w:t>governs data release for the following project(s) entitled:</w:t>
      </w:r>
    </w:p>
    <w:sdt>
      <w:sdtPr>
        <w:rPr>
          <w:b/>
          <w:noProof/>
          <w:lang w:bidi="en-US"/>
        </w:rPr>
        <w:id w:val="1183405254"/>
        <w:placeholder>
          <w:docPart w:val="3FADBDE024914125820FC111F44AF9AF"/>
        </w:placeholder>
        <w:showingPlcHdr/>
      </w:sdtPr>
      <w:sdtEndPr/>
      <w:sdtContent>
        <w:p w14:paraId="3458ADB3" w14:textId="77777777" w:rsidR="007A33DE" w:rsidRPr="00FA3A08" w:rsidRDefault="007A33DE" w:rsidP="007A33DE">
          <w:pPr>
            <w:rPr>
              <w:b/>
              <w:noProof/>
              <w:lang w:bidi="en-US"/>
            </w:rPr>
          </w:pPr>
          <w:r w:rsidRPr="00CE2327">
            <w:rPr>
              <w:rStyle w:val="PlaceholderText"/>
              <w:highlight w:val="yellow"/>
            </w:rPr>
            <w:t>Click or tap here to enter text.</w:t>
          </w:r>
        </w:p>
      </w:sdtContent>
    </w:sdt>
    <w:p w14:paraId="52EDE821" w14:textId="77777777" w:rsidR="007A33DE" w:rsidRDefault="007A33DE">
      <w:pPr>
        <w:suppressAutoHyphens w:val="0"/>
        <w:spacing w:after="160" w:line="259" w:lineRule="auto"/>
        <w:rPr>
          <w:rFonts w:asciiTheme="majorHAnsi" w:eastAsiaTheme="majorEastAsia" w:hAnsiTheme="majorHAnsi" w:cstheme="majorBidi"/>
          <w:noProof/>
          <w:color w:val="000000" w:themeColor="text1"/>
          <w:sz w:val="32"/>
          <w:szCs w:val="26"/>
          <w:lang w:bidi="en-US"/>
        </w:rPr>
      </w:pPr>
      <w:r>
        <w:rPr>
          <w:noProof/>
          <w:lang w:bidi="en-US"/>
        </w:rPr>
        <w:br w:type="page"/>
      </w:r>
    </w:p>
    <w:p w14:paraId="3B438408" w14:textId="485A8004" w:rsidR="006241BD" w:rsidRDefault="00C806E0" w:rsidP="00850DD6">
      <w:pPr>
        <w:pStyle w:val="Heading2"/>
        <w:rPr>
          <w:noProof/>
          <w:lang w:bidi="en-US"/>
        </w:rPr>
      </w:pPr>
      <w:bookmarkStart w:id="6" w:name="_Toc232432432"/>
      <w:r>
        <w:rPr>
          <w:noProof/>
          <w:lang w:bidi="en-US"/>
        </w:rPr>
        <w:lastRenderedPageBreak/>
        <w:t>Section 1</w:t>
      </w:r>
      <w:r w:rsidR="009F4BA9">
        <w:rPr>
          <w:noProof/>
          <w:lang w:bidi="en-US"/>
        </w:rPr>
        <w:t>.</w:t>
      </w:r>
      <w:r>
        <w:rPr>
          <w:noProof/>
          <w:lang w:bidi="en-US"/>
        </w:rPr>
        <w:t xml:space="preserve"> Attachments and exhibits</w:t>
      </w:r>
      <w:bookmarkEnd w:id="6"/>
    </w:p>
    <w:p w14:paraId="1866A4E3" w14:textId="77777777" w:rsidR="00F02D68" w:rsidRPr="00F02D68" w:rsidRDefault="00F02D68" w:rsidP="00F02D68">
      <w:pPr>
        <w:rPr>
          <w:lang w:bidi="en-US"/>
        </w:rPr>
      </w:pPr>
      <w:r w:rsidRPr="00F02D68">
        <w:rPr>
          <w:lang w:bidi="en-US"/>
        </w:rPr>
        <w:t>The parties mutually agree that the following specified Attachments and Exhibits are part of this DUA:</w:t>
      </w:r>
    </w:p>
    <w:p w14:paraId="34D065CB" w14:textId="2847CAF7" w:rsidR="00F02D68" w:rsidRPr="00F02D68" w:rsidRDefault="007E7619" w:rsidP="00F02D68">
      <w:pPr>
        <w:rPr>
          <w:lang w:bidi="en-US"/>
        </w:rPr>
      </w:pPr>
      <w:sdt>
        <w:sdtPr>
          <w:rPr>
            <w:lang w:bidi="en-US"/>
          </w:rPr>
          <w:id w:val="1132992207"/>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Attachment 1: Data </w:t>
      </w:r>
      <w:r w:rsidR="00F02D68">
        <w:rPr>
          <w:lang w:bidi="en-US"/>
        </w:rPr>
        <w:t>u</w:t>
      </w:r>
      <w:r w:rsidR="00F02D68" w:rsidRPr="00F02D68">
        <w:rPr>
          <w:lang w:bidi="en-US"/>
        </w:rPr>
        <w:t xml:space="preserve">se </w:t>
      </w:r>
      <w:r w:rsidR="00F02D68">
        <w:rPr>
          <w:lang w:bidi="en-US"/>
        </w:rPr>
        <w:t>a</w:t>
      </w:r>
      <w:r w:rsidR="00F02D68" w:rsidRPr="00F02D68">
        <w:rPr>
          <w:lang w:bidi="en-US"/>
        </w:rPr>
        <w:t xml:space="preserve">greement </w:t>
      </w:r>
      <w:r w:rsidR="00F02D68">
        <w:rPr>
          <w:lang w:bidi="en-US"/>
        </w:rPr>
        <w:t>a</w:t>
      </w:r>
      <w:r w:rsidR="00F02D68" w:rsidRPr="00F02D68">
        <w:rPr>
          <w:lang w:bidi="en-US"/>
        </w:rPr>
        <w:t>mendment(s) (if Applicable)</w:t>
      </w:r>
    </w:p>
    <w:p w14:paraId="39DDE19B" w14:textId="61884813" w:rsidR="00F02D68" w:rsidRPr="00F02D68" w:rsidRDefault="007E7619" w:rsidP="00F02D68">
      <w:pPr>
        <w:rPr>
          <w:lang w:bidi="en-US"/>
        </w:rPr>
      </w:pPr>
      <w:sdt>
        <w:sdtPr>
          <w:rPr>
            <w:lang w:bidi="en-US"/>
          </w:rPr>
          <w:id w:val="-1976442564"/>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31427F" w:rsidRPr="00F02D68">
        <w:rPr>
          <w:lang w:bidi="en-US"/>
        </w:rPr>
        <w:t xml:space="preserve">Attachment 2: List of </w:t>
      </w:r>
      <w:r w:rsidR="0031427F">
        <w:rPr>
          <w:lang w:bidi="en-US"/>
        </w:rPr>
        <w:t>a</w:t>
      </w:r>
      <w:r w:rsidR="0031427F" w:rsidRPr="00F02D68">
        <w:rPr>
          <w:lang w:bidi="en-US"/>
        </w:rPr>
        <w:t xml:space="preserve">pproved </w:t>
      </w:r>
      <w:r w:rsidR="0031427F">
        <w:rPr>
          <w:lang w:bidi="en-US"/>
        </w:rPr>
        <w:t>d</w:t>
      </w:r>
      <w:r w:rsidR="0031427F" w:rsidRPr="00F02D68">
        <w:rPr>
          <w:lang w:bidi="en-US"/>
        </w:rPr>
        <w:t xml:space="preserve">ata </w:t>
      </w:r>
      <w:r w:rsidR="0031427F">
        <w:rPr>
          <w:lang w:bidi="en-US"/>
        </w:rPr>
        <w:t>e</w:t>
      </w:r>
      <w:r w:rsidR="0031427F" w:rsidRPr="00F02D68">
        <w:rPr>
          <w:lang w:bidi="en-US"/>
        </w:rPr>
        <w:t>lements</w:t>
      </w:r>
      <w:r w:rsidR="009A638D">
        <w:rPr>
          <w:lang w:bidi="en-US"/>
        </w:rPr>
        <w:t xml:space="preserve"> (required)</w:t>
      </w:r>
    </w:p>
    <w:p w14:paraId="1024CE61" w14:textId="47CC1D5A" w:rsidR="00F02D68" w:rsidRPr="00F02D68" w:rsidRDefault="007E7619" w:rsidP="00F02D68">
      <w:pPr>
        <w:rPr>
          <w:lang w:bidi="en-US"/>
        </w:rPr>
      </w:pPr>
      <w:sdt>
        <w:sdtPr>
          <w:rPr>
            <w:lang w:bidi="en-US"/>
          </w:rPr>
          <w:id w:val="2147390785"/>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Attachment 3: List of </w:t>
      </w:r>
      <w:r w:rsidR="00F02D68">
        <w:rPr>
          <w:lang w:bidi="en-US"/>
        </w:rPr>
        <w:t>a</w:t>
      </w:r>
      <w:r w:rsidR="00F02D68" w:rsidRPr="00F02D68">
        <w:rPr>
          <w:lang w:bidi="en-US"/>
        </w:rPr>
        <w:t xml:space="preserve">uthorized </w:t>
      </w:r>
      <w:r w:rsidR="00F02D68">
        <w:rPr>
          <w:lang w:bidi="en-US"/>
        </w:rPr>
        <w:t>d</w:t>
      </w:r>
      <w:r w:rsidR="00F02D68" w:rsidRPr="00F02D68">
        <w:rPr>
          <w:lang w:bidi="en-US"/>
        </w:rPr>
        <w:t xml:space="preserve">ata </w:t>
      </w:r>
      <w:r w:rsidR="00F02D68">
        <w:rPr>
          <w:lang w:bidi="en-US"/>
        </w:rPr>
        <w:t>u</w:t>
      </w:r>
      <w:r w:rsidR="00F02D68" w:rsidRPr="00F02D68">
        <w:rPr>
          <w:lang w:bidi="en-US"/>
        </w:rPr>
        <w:t>sers</w:t>
      </w:r>
      <w:r w:rsidR="009A638D">
        <w:rPr>
          <w:lang w:bidi="en-US"/>
        </w:rPr>
        <w:t xml:space="preserve"> (required)</w:t>
      </w:r>
    </w:p>
    <w:p w14:paraId="6F0E1542" w14:textId="3EEBC055" w:rsidR="00F02D68" w:rsidRPr="00F02D68" w:rsidRDefault="007E7619" w:rsidP="00F02D68">
      <w:pPr>
        <w:rPr>
          <w:lang w:bidi="en-US"/>
        </w:rPr>
      </w:pPr>
      <w:sdt>
        <w:sdtPr>
          <w:rPr>
            <w:lang w:bidi="en-US"/>
          </w:rPr>
          <w:id w:val="678005495"/>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A: Approved WA-APCD </w:t>
      </w:r>
      <w:r w:rsidR="00F02D68">
        <w:rPr>
          <w:lang w:bidi="en-US"/>
        </w:rPr>
        <w:t>d</w:t>
      </w:r>
      <w:r w:rsidR="00F02D68" w:rsidRPr="00F02D68">
        <w:rPr>
          <w:lang w:bidi="en-US"/>
        </w:rPr>
        <w:t xml:space="preserve">ata </w:t>
      </w:r>
      <w:r w:rsidR="00F02D68">
        <w:rPr>
          <w:lang w:bidi="en-US"/>
        </w:rPr>
        <w:t>a</w:t>
      </w:r>
      <w:r w:rsidR="00F02D68" w:rsidRPr="00F02D68">
        <w:rPr>
          <w:lang w:bidi="en-US"/>
        </w:rPr>
        <w:t>pplication(s)</w:t>
      </w:r>
      <w:r w:rsidR="009A638D">
        <w:rPr>
          <w:lang w:bidi="en-US"/>
        </w:rPr>
        <w:t xml:space="preserve"> (required)</w:t>
      </w:r>
    </w:p>
    <w:p w14:paraId="0A5283C2" w14:textId="18035B2B" w:rsidR="00F02D68" w:rsidRPr="00F02D68" w:rsidRDefault="007E7619" w:rsidP="00F02D68">
      <w:pPr>
        <w:rPr>
          <w:lang w:bidi="en-US"/>
        </w:rPr>
      </w:pPr>
      <w:sdt>
        <w:sdtPr>
          <w:rPr>
            <w:lang w:bidi="en-US"/>
          </w:rPr>
          <w:id w:val="-434911329"/>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B: Approved </w:t>
      </w:r>
      <w:r w:rsidR="00F02D68">
        <w:rPr>
          <w:lang w:bidi="en-US"/>
        </w:rPr>
        <w:t>d</w:t>
      </w:r>
      <w:r w:rsidR="00F02D68" w:rsidRPr="00F02D68">
        <w:rPr>
          <w:lang w:bidi="en-US"/>
        </w:rPr>
        <w:t xml:space="preserve">ata </w:t>
      </w:r>
      <w:r w:rsidR="00F02D68">
        <w:rPr>
          <w:lang w:bidi="en-US"/>
        </w:rPr>
        <w:t>m</w:t>
      </w:r>
      <w:r w:rsidR="00F02D68" w:rsidRPr="00F02D68">
        <w:rPr>
          <w:lang w:bidi="en-US"/>
        </w:rPr>
        <w:t xml:space="preserve">anagement </w:t>
      </w:r>
      <w:r w:rsidR="00F02D68">
        <w:rPr>
          <w:lang w:bidi="en-US"/>
        </w:rPr>
        <w:t>p</w:t>
      </w:r>
      <w:r w:rsidR="00F02D68" w:rsidRPr="00F02D68">
        <w:rPr>
          <w:lang w:bidi="en-US"/>
        </w:rPr>
        <w:t>lan</w:t>
      </w:r>
      <w:r w:rsidR="00F02D68">
        <w:rPr>
          <w:lang w:bidi="en-US"/>
        </w:rPr>
        <w:t xml:space="preserve"> (DMP)</w:t>
      </w:r>
      <w:r w:rsidR="00F02D68" w:rsidRPr="00F02D68">
        <w:rPr>
          <w:lang w:bidi="en-US"/>
        </w:rPr>
        <w:t xml:space="preserve"> (</w:t>
      </w:r>
      <w:r w:rsidR="009A638D">
        <w:rPr>
          <w:lang w:bidi="en-US"/>
        </w:rPr>
        <w:t>required</w:t>
      </w:r>
      <w:r w:rsidR="00F02D68" w:rsidRPr="00F02D68">
        <w:rPr>
          <w:lang w:bidi="en-US"/>
        </w:rPr>
        <w:t>)</w:t>
      </w:r>
    </w:p>
    <w:p w14:paraId="1A9569D8" w14:textId="276918B1" w:rsidR="00F02D68" w:rsidRPr="00F02D68" w:rsidRDefault="007E7619" w:rsidP="00F02D68">
      <w:pPr>
        <w:rPr>
          <w:lang w:bidi="en-US"/>
        </w:rPr>
      </w:pPr>
      <w:sdt>
        <w:sdtPr>
          <w:rPr>
            <w:lang w:bidi="en-US"/>
          </w:rPr>
          <w:id w:val="1697420516"/>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C: Recipient </w:t>
      </w:r>
      <w:r w:rsidR="00F02D68">
        <w:rPr>
          <w:lang w:bidi="en-US"/>
        </w:rPr>
        <w:t>a</w:t>
      </w:r>
      <w:r w:rsidR="00F02D68" w:rsidRPr="00F02D68">
        <w:rPr>
          <w:lang w:bidi="en-US"/>
        </w:rPr>
        <w:t xml:space="preserve">ttestation of WA-APCD </w:t>
      </w:r>
      <w:r w:rsidR="00F02D68">
        <w:rPr>
          <w:lang w:bidi="en-US"/>
        </w:rPr>
        <w:t>r</w:t>
      </w:r>
      <w:r w:rsidR="00F02D68" w:rsidRPr="00F02D68">
        <w:rPr>
          <w:lang w:bidi="en-US"/>
        </w:rPr>
        <w:t xml:space="preserve">ules and </w:t>
      </w:r>
      <w:r w:rsidR="00F02D68">
        <w:rPr>
          <w:lang w:bidi="en-US"/>
        </w:rPr>
        <w:t>p</w:t>
      </w:r>
      <w:r w:rsidR="00F02D68" w:rsidRPr="00F02D68">
        <w:rPr>
          <w:lang w:bidi="en-US"/>
        </w:rPr>
        <w:t>olicies</w:t>
      </w:r>
      <w:r w:rsidR="009A638D">
        <w:rPr>
          <w:lang w:bidi="en-US"/>
        </w:rPr>
        <w:t xml:space="preserve"> (required)</w:t>
      </w:r>
    </w:p>
    <w:p w14:paraId="710A3811" w14:textId="18BB6163" w:rsidR="00F02D68" w:rsidRPr="00F02D68" w:rsidRDefault="007E7619" w:rsidP="00F02D68">
      <w:pPr>
        <w:rPr>
          <w:lang w:bidi="en-US"/>
        </w:rPr>
      </w:pPr>
      <w:sdt>
        <w:sdtPr>
          <w:rPr>
            <w:lang w:bidi="en-US"/>
          </w:rPr>
          <w:id w:val="1351689379"/>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D: Recipient </w:t>
      </w:r>
      <w:r w:rsidR="00F02D68">
        <w:rPr>
          <w:lang w:bidi="en-US"/>
        </w:rPr>
        <w:t>c</w:t>
      </w:r>
      <w:r w:rsidR="00F02D68" w:rsidRPr="00F02D68">
        <w:rPr>
          <w:lang w:bidi="en-US"/>
        </w:rPr>
        <w:t xml:space="preserve">onfidentiality </w:t>
      </w:r>
      <w:r w:rsidR="00F02D68">
        <w:rPr>
          <w:lang w:bidi="en-US"/>
        </w:rPr>
        <w:t>a</w:t>
      </w:r>
      <w:r w:rsidR="00F02D68" w:rsidRPr="00F02D68">
        <w:rPr>
          <w:lang w:bidi="en-US"/>
        </w:rPr>
        <w:t>greement(s)</w:t>
      </w:r>
      <w:r w:rsidR="002D108C">
        <w:rPr>
          <w:lang w:bidi="en-US"/>
        </w:rPr>
        <w:t xml:space="preserve"> (required)</w:t>
      </w:r>
    </w:p>
    <w:p w14:paraId="3015D1A6" w14:textId="43CDB94F" w:rsidR="00F02D68" w:rsidRPr="00F02D68" w:rsidRDefault="007E7619" w:rsidP="00F02D68">
      <w:pPr>
        <w:rPr>
          <w:lang w:bidi="en-US"/>
        </w:rPr>
      </w:pPr>
      <w:sdt>
        <w:sdtPr>
          <w:rPr>
            <w:lang w:bidi="en-US"/>
          </w:rPr>
          <w:id w:val="-502120301"/>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E: Certificate of </w:t>
      </w:r>
      <w:r w:rsidR="00F02D68">
        <w:rPr>
          <w:lang w:bidi="en-US"/>
        </w:rPr>
        <w:t>p</w:t>
      </w:r>
      <w:r w:rsidR="00F02D68" w:rsidRPr="00F02D68">
        <w:rPr>
          <w:lang w:bidi="en-US"/>
        </w:rPr>
        <w:t xml:space="preserve">roject </w:t>
      </w:r>
      <w:r w:rsidR="00F02D68">
        <w:rPr>
          <w:lang w:bidi="en-US"/>
        </w:rPr>
        <w:t>c</w:t>
      </w:r>
      <w:r w:rsidR="00F02D68" w:rsidRPr="00F02D68">
        <w:rPr>
          <w:lang w:bidi="en-US"/>
        </w:rPr>
        <w:t xml:space="preserve">ompletion and </w:t>
      </w:r>
      <w:r w:rsidR="00F02D68">
        <w:rPr>
          <w:lang w:bidi="en-US"/>
        </w:rPr>
        <w:t>d</w:t>
      </w:r>
      <w:r w:rsidR="00F02D68" w:rsidRPr="00F02D68">
        <w:rPr>
          <w:lang w:bidi="en-US"/>
        </w:rPr>
        <w:t xml:space="preserve">ata </w:t>
      </w:r>
      <w:r w:rsidR="00F02D68">
        <w:rPr>
          <w:lang w:bidi="en-US"/>
        </w:rPr>
        <w:t>d</w:t>
      </w:r>
      <w:r w:rsidR="00F02D68" w:rsidRPr="00F02D68">
        <w:rPr>
          <w:lang w:bidi="en-US"/>
        </w:rPr>
        <w:t>estruction</w:t>
      </w:r>
      <w:r w:rsidR="002D108C">
        <w:rPr>
          <w:lang w:bidi="en-US"/>
        </w:rPr>
        <w:t xml:space="preserve"> (required </w:t>
      </w:r>
      <w:r w:rsidR="00472F13">
        <w:rPr>
          <w:lang w:bidi="en-US"/>
        </w:rPr>
        <w:t>within 10 business days after DUA term ends</w:t>
      </w:r>
      <w:r w:rsidR="002D108C">
        <w:rPr>
          <w:lang w:bidi="en-US"/>
        </w:rPr>
        <w:t>)</w:t>
      </w:r>
    </w:p>
    <w:p w14:paraId="50188F51" w14:textId="4CBDAA5A" w:rsidR="00F02D68" w:rsidRPr="00F02D68" w:rsidRDefault="007E7619" w:rsidP="00F02D68">
      <w:pPr>
        <w:rPr>
          <w:lang w:bidi="en-US"/>
        </w:rPr>
      </w:pPr>
      <w:sdt>
        <w:sdtPr>
          <w:rPr>
            <w:lang w:bidi="en-US"/>
          </w:rPr>
          <w:id w:val="1957832155"/>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F: Certificate of </w:t>
      </w:r>
      <w:r w:rsidR="00F02D68">
        <w:rPr>
          <w:lang w:bidi="en-US"/>
        </w:rPr>
        <w:t>c</w:t>
      </w:r>
      <w:r w:rsidR="00F02D68" w:rsidRPr="00F02D68">
        <w:rPr>
          <w:lang w:bidi="en-US"/>
        </w:rPr>
        <w:t xml:space="preserve">ontinued </w:t>
      </w:r>
      <w:r w:rsidR="00F02D68">
        <w:rPr>
          <w:lang w:bidi="en-US"/>
        </w:rPr>
        <w:t>n</w:t>
      </w:r>
      <w:r w:rsidR="00F02D68" w:rsidRPr="00F02D68">
        <w:rPr>
          <w:lang w:bidi="en-US"/>
        </w:rPr>
        <w:t xml:space="preserve">eed and </w:t>
      </w:r>
      <w:r w:rsidR="00F02D68">
        <w:rPr>
          <w:lang w:bidi="en-US"/>
        </w:rPr>
        <w:t>c</w:t>
      </w:r>
      <w:r w:rsidR="00F02D68" w:rsidRPr="00F02D68">
        <w:rPr>
          <w:lang w:bidi="en-US"/>
        </w:rPr>
        <w:t>ompliance</w:t>
      </w:r>
      <w:r w:rsidR="002D108C">
        <w:rPr>
          <w:lang w:bidi="en-US"/>
        </w:rPr>
        <w:t xml:space="preserve"> (if Applicable)</w:t>
      </w:r>
    </w:p>
    <w:p w14:paraId="593EF13D" w14:textId="461EBFC4" w:rsidR="00F02D68" w:rsidRPr="00F02D68" w:rsidRDefault="007E7619" w:rsidP="00F02D68">
      <w:pPr>
        <w:rPr>
          <w:lang w:bidi="en-US"/>
        </w:rPr>
      </w:pPr>
      <w:sdt>
        <w:sdtPr>
          <w:rPr>
            <w:lang w:bidi="en-US"/>
          </w:rPr>
          <w:id w:val="-1609895658"/>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G: WA-APCD </w:t>
      </w:r>
      <w:r w:rsidR="00F02D68">
        <w:rPr>
          <w:lang w:bidi="en-US"/>
        </w:rPr>
        <w:t>d</w:t>
      </w:r>
      <w:r w:rsidR="00F02D68" w:rsidRPr="00F02D68">
        <w:rPr>
          <w:lang w:bidi="en-US"/>
        </w:rPr>
        <w:t xml:space="preserve">ata </w:t>
      </w:r>
      <w:r w:rsidR="00F02D68">
        <w:rPr>
          <w:lang w:bidi="en-US"/>
        </w:rPr>
        <w:t>a</w:t>
      </w:r>
      <w:r w:rsidR="00F02D68" w:rsidRPr="00F02D68">
        <w:rPr>
          <w:lang w:bidi="en-US"/>
        </w:rPr>
        <w:t xml:space="preserve">ccess </w:t>
      </w:r>
      <w:r w:rsidR="00F02D68">
        <w:rPr>
          <w:lang w:bidi="en-US"/>
        </w:rPr>
        <w:t>f</w:t>
      </w:r>
      <w:r w:rsidR="00F02D68" w:rsidRPr="00F02D68">
        <w:rPr>
          <w:lang w:bidi="en-US"/>
        </w:rPr>
        <w:t xml:space="preserve">ee </w:t>
      </w:r>
      <w:r w:rsidR="002D108C">
        <w:rPr>
          <w:lang w:bidi="en-US"/>
        </w:rPr>
        <w:t>(required)</w:t>
      </w:r>
    </w:p>
    <w:p w14:paraId="5EB990B1" w14:textId="53BC0D11" w:rsidR="00F02D68" w:rsidRPr="00F02D68" w:rsidRDefault="007E7619" w:rsidP="00F02D68">
      <w:pPr>
        <w:rPr>
          <w:lang w:bidi="en-US"/>
        </w:rPr>
      </w:pPr>
      <w:sdt>
        <w:sdtPr>
          <w:rPr>
            <w:lang w:bidi="en-US"/>
          </w:rPr>
          <w:id w:val="-1048067719"/>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H: Recipient </w:t>
      </w:r>
      <w:r w:rsidR="00F02D68">
        <w:rPr>
          <w:lang w:bidi="en-US"/>
        </w:rPr>
        <w:t>d</w:t>
      </w:r>
      <w:r w:rsidR="00F02D68" w:rsidRPr="00F02D68">
        <w:rPr>
          <w:lang w:bidi="en-US"/>
        </w:rPr>
        <w:t xml:space="preserve">ata </w:t>
      </w:r>
      <w:r w:rsidR="00F02D68">
        <w:rPr>
          <w:lang w:bidi="en-US"/>
        </w:rPr>
        <w:t>o</w:t>
      </w:r>
      <w:r w:rsidR="00F02D68" w:rsidRPr="00F02D68">
        <w:rPr>
          <w:lang w:bidi="en-US"/>
        </w:rPr>
        <w:t>utput</w:t>
      </w:r>
      <w:r w:rsidR="002D108C">
        <w:rPr>
          <w:lang w:bidi="en-US"/>
        </w:rPr>
        <w:t xml:space="preserve"> (required)</w:t>
      </w:r>
    </w:p>
    <w:p w14:paraId="0FF0C6D9" w14:textId="25386E4E" w:rsidR="00F02D68" w:rsidRPr="00F02D68" w:rsidRDefault="007E7619" w:rsidP="00F02D68">
      <w:pPr>
        <w:rPr>
          <w:lang w:bidi="en-US"/>
        </w:rPr>
      </w:pPr>
      <w:sdt>
        <w:sdtPr>
          <w:rPr>
            <w:lang w:bidi="en-US"/>
          </w:rPr>
          <w:id w:val="610867855"/>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I: Analytic Enclave </w:t>
      </w:r>
      <w:r w:rsidR="00F02D68">
        <w:rPr>
          <w:lang w:bidi="en-US"/>
        </w:rPr>
        <w:t>u</w:t>
      </w:r>
      <w:r w:rsidR="00F02D68" w:rsidRPr="00F02D68">
        <w:rPr>
          <w:lang w:bidi="en-US"/>
        </w:rPr>
        <w:t xml:space="preserve">ser </w:t>
      </w:r>
      <w:r w:rsidR="00F02D68">
        <w:rPr>
          <w:lang w:bidi="en-US"/>
        </w:rPr>
        <w:t>a</w:t>
      </w:r>
      <w:r w:rsidR="00F02D68" w:rsidRPr="00F02D68">
        <w:rPr>
          <w:lang w:bidi="en-US"/>
        </w:rPr>
        <w:t xml:space="preserve">uthentication </w:t>
      </w:r>
      <w:r w:rsidR="00F02D68">
        <w:rPr>
          <w:lang w:bidi="en-US"/>
        </w:rPr>
        <w:t>a</w:t>
      </w:r>
      <w:r w:rsidR="00F02D68" w:rsidRPr="00F02D68">
        <w:rPr>
          <w:lang w:bidi="en-US"/>
        </w:rPr>
        <w:t>greement</w:t>
      </w:r>
      <w:r w:rsidR="002D108C">
        <w:rPr>
          <w:lang w:bidi="en-US"/>
        </w:rPr>
        <w:t xml:space="preserve"> (if Applicable)</w:t>
      </w:r>
    </w:p>
    <w:p w14:paraId="23091F91" w14:textId="50EF5451" w:rsidR="00F02D68" w:rsidRPr="00F02D68" w:rsidRDefault="007E7619" w:rsidP="00F02D68">
      <w:pPr>
        <w:rPr>
          <w:lang w:bidi="en-US"/>
        </w:rPr>
      </w:pPr>
      <w:sdt>
        <w:sdtPr>
          <w:rPr>
            <w:lang w:bidi="en-US"/>
          </w:rPr>
          <w:id w:val="-1532025203"/>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J: Analytic Enclave </w:t>
      </w:r>
      <w:r w:rsidR="00F02D68">
        <w:rPr>
          <w:lang w:bidi="en-US"/>
        </w:rPr>
        <w:t>d</w:t>
      </w:r>
      <w:r w:rsidR="00F02D68" w:rsidRPr="00F02D68">
        <w:rPr>
          <w:lang w:bidi="en-US"/>
        </w:rPr>
        <w:t xml:space="preserve">ata </w:t>
      </w:r>
      <w:r w:rsidR="00F02D68">
        <w:rPr>
          <w:lang w:bidi="en-US"/>
        </w:rPr>
        <w:t>d</w:t>
      </w:r>
      <w:r w:rsidR="00F02D68" w:rsidRPr="00F02D68">
        <w:rPr>
          <w:lang w:bidi="en-US"/>
        </w:rPr>
        <w:t>ownloads</w:t>
      </w:r>
      <w:r w:rsidR="002D108C">
        <w:rPr>
          <w:lang w:bidi="en-US"/>
        </w:rPr>
        <w:t xml:space="preserve"> (if Applicable)</w:t>
      </w:r>
    </w:p>
    <w:p w14:paraId="300CC203" w14:textId="0BAFD740" w:rsidR="00F02D68" w:rsidRPr="00F02D68" w:rsidRDefault="007E7619" w:rsidP="00F02D68">
      <w:pPr>
        <w:rPr>
          <w:lang w:bidi="en-US"/>
        </w:rPr>
      </w:pPr>
      <w:sdt>
        <w:sdtPr>
          <w:rPr>
            <w:lang w:bidi="en-US"/>
          </w:rPr>
          <w:id w:val="355005213"/>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Other: </w:t>
      </w:r>
      <w:sdt>
        <w:sdtPr>
          <w:rPr>
            <w:lang w:bidi="en-US"/>
          </w:rPr>
          <w:id w:val="-901601204"/>
          <w:placeholder>
            <w:docPart w:val="C0261D9C5160464C85A468378B30059B"/>
          </w:placeholder>
          <w:showingPlcHdr/>
        </w:sdtPr>
        <w:sdtEndPr/>
        <w:sdtContent>
          <w:r w:rsidR="00F02D68" w:rsidRPr="00CE2327">
            <w:rPr>
              <w:rStyle w:val="PlaceholderText"/>
              <w:highlight w:val="yellow"/>
            </w:rPr>
            <w:t>Click or tap here to enter text.</w:t>
          </w:r>
        </w:sdtContent>
      </w:sdt>
    </w:p>
    <w:p w14:paraId="03198AA9" w14:textId="09C43CBB" w:rsidR="00460252" w:rsidRDefault="00460252" w:rsidP="00460252">
      <w:pPr>
        <w:rPr>
          <w:rFonts w:asciiTheme="majorHAnsi" w:eastAsiaTheme="majorEastAsia" w:hAnsiTheme="majorHAnsi" w:cstheme="majorBidi"/>
          <w:noProof/>
          <w:color w:val="000000" w:themeColor="text1"/>
          <w:sz w:val="32"/>
          <w:szCs w:val="26"/>
        </w:rPr>
      </w:pPr>
    </w:p>
    <w:p w14:paraId="20EDB3ED" w14:textId="77777777"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48F7F617" w14:textId="67EFE67A" w:rsidR="00A135EB" w:rsidRDefault="0030647E" w:rsidP="00850DD6">
      <w:pPr>
        <w:pStyle w:val="Heading2"/>
        <w:rPr>
          <w:noProof/>
        </w:rPr>
      </w:pPr>
      <w:bookmarkStart w:id="7" w:name="_Toc232432433"/>
      <w:r>
        <w:rPr>
          <w:noProof/>
        </w:rPr>
        <w:lastRenderedPageBreak/>
        <w:t>Section 7</w:t>
      </w:r>
      <w:r w:rsidR="009F4BA9">
        <w:rPr>
          <w:noProof/>
        </w:rPr>
        <w:t>.</w:t>
      </w:r>
      <w:r>
        <w:rPr>
          <w:noProof/>
        </w:rPr>
        <w:t xml:space="preserve"> Authority</w:t>
      </w:r>
      <w:bookmarkEnd w:id="7"/>
    </w:p>
    <w:p w14:paraId="450A9411" w14:textId="77777777" w:rsidR="007B3304" w:rsidRPr="007B3304" w:rsidRDefault="007B3304" w:rsidP="007B3304">
      <w:pPr>
        <w:rPr>
          <w:lang w:bidi="en-US"/>
        </w:rPr>
      </w:pPr>
      <w:r w:rsidRPr="007B3304">
        <w:rPr>
          <w:lang w:bidi="en-US"/>
        </w:rPr>
        <w:t>A person with authority to bind the requesting organization must sign the DUA; or in the case of an individual with no organizational affiliation the individual requesting Data must sign the DUA. Each signatory agrees by signing below that it has authority to sign this DUA on behalf of the party the signatory represents. Each entity agrees to be bound by the terms and conditions of this DUA. The Recipient is responsible for the observance of all conditions of use and for establishment and maintenance of security arrangements as specified in this DUA to prevent unauthorized use.</w:t>
      </w:r>
    </w:p>
    <w:p w14:paraId="41DF33D5" w14:textId="77777777" w:rsidR="007B3304" w:rsidRDefault="007B3304" w:rsidP="007B3304">
      <w:pPr>
        <w:rPr>
          <w:lang w:bidi="en-US"/>
        </w:rPr>
      </w:pPr>
      <w:r w:rsidRPr="007B3304">
        <w:rPr>
          <w:lang w:bidi="en-US"/>
        </w:rPr>
        <w:t>IN WITNESS WHEREOF, the parties by their duly authorized representatives have executed this DUA as of the Effective Date.</w:t>
      </w:r>
    </w:p>
    <w:p w14:paraId="16EE0A68" w14:textId="21D79196" w:rsidR="00CF49C9" w:rsidRPr="00CF49C9" w:rsidRDefault="00CF49C9" w:rsidP="007B3304">
      <w:pPr>
        <w:rPr>
          <w:rStyle w:val="Strong"/>
        </w:rPr>
      </w:pPr>
      <w:r w:rsidRPr="00CF49C9">
        <w:rPr>
          <w:rStyle w:val="Strong"/>
        </w:rPr>
        <w:t>The Lead Organization (LO): Washington State Health Care Authority.</w:t>
      </w:r>
    </w:p>
    <w:tbl>
      <w:tblPr>
        <w:tblStyle w:val="TableGrid"/>
        <w:tblW w:w="0" w:type="auto"/>
        <w:tblLook w:val="04A0" w:firstRow="1" w:lastRow="0" w:firstColumn="1" w:lastColumn="0" w:noHBand="0" w:noVBand="1"/>
      </w:tblPr>
      <w:tblGrid>
        <w:gridCol w:w="3116"/>
        <w:gridCol w:w="3117"/>
        <w:gridCol w:w="3117"/>
      </w:tblGrid>
      <w:tr w:rsidR="000A470B" w14:paraId="1C45C6A0" w14:textId="77777777">
        <w:tc>
          <w:tcPr>
            <w:tcW w:w="3116" w:type="dxa"/>
          </w:tcPr>
          <w:p w14:paraId="0ECF2AB0" w14:textId="639A3A59" w:rsidR="000A470B" w:rsidRDefault="000A470B" w:rsidP="007B3304">
            <w:pPr>
              <w:rPr>
                <w:lang w:bidi="en-US"/>
              </w:rPr>
            </w:pPr>
            <w:r>
              <w:rPr>
                <w:lang w:bidi="en-US"/>
              </w:rPr>
              <w:t>Print name of LO representative</w:t>
            </w:r>
          </w:p>
        </w:tc>
        <w:sdt>
          <w:sdtPr>
            <w:rPr>
              <w:lang w:bidi="en-US"/>
            </w:rPr>
            <w:id w:val="63311811"/>
            <w:placeholder>
              <w:docPart w:val="73530482FBB54F94868D1DE271E5F67A"/>
            </w:placeholder>
          </w:sdtPr>
          <w:sdtEndPr/>
          <w:sdtContent>
            <w:tc>
              <w:tcPr>
                <w:tcW w:w="6234" w:type="dxa"/>
                <w:gridSpan w:val="2"/>
              </w:tcPr>
              <w:p w14:paraId="2FB05F53" w14:textId="66E21068" w:rsidR="000A470B" w:rsidRDefault="000A470B" w:rsidP="007B3304">
                <w:pPr>
                  <w:rPr>
                    <w:lang w:bidi="en-US"/>
                  </w:rPr>
                </w:pPr>
                <w:r>
                  <w:rPr>
                    <w:lang w:bidi="en-US"/>
                  </w:rPr>
                  <w:t>Annette Schuffenhauer</w:t>
                </w:r>
              </w:p>
            </w:tc>
          </w:sdtContent>
        </w:sdt>
      </w:tr>
      <w:tr w:rsidR="000A470B" w14:paraId="062359B4" w14:textId="77777777">
        <w:tc>
          <w:tcPr>
            <w:tcW w:w="3116" w:type="dxa"/>
          </w:tcPr>
          <w:p w14:paraId="3BE1A8F0" w14:textId="02FE1D5E" w:rsidR="000A470B" w:rsidRDefault="000A470B" w:rsidP="007B3304">
            <w:pPr>
              <w:rPr>
                <w:lang w:bidi="en-US"/>
              </w:rPr>
            </w:pPr>
            <w:r>
              <w:rPr>
                <w:lang w:bidi="en-US"/>
              </w:rPr>
              <w:t>Title of LO representative</w:t>
            </w:r>
          </w:p>
        </w:tc>
        <w:sdt>
          <w:sdtPr>
            <w:rPr>
              <w:lang w:bidi="en-US"/>
            </w:rPr>
            <w:id w:val="611715222"/>
            <w:placeholder>
              <w:docPart w:val="73530482FBB54F94868D1DE271E5F67A"/>
            </w:placeholder>
          </w:sdtPr>
          <w:sdtEndPr/>
          <w:sdtContent>
            <w:tc>
              <w:tcPr>
                <w:tcW w:w="6234" w:type="dxa"/>
                <w:gridSpan w:val="2"/>
              </w:tcPr>
              <w:p w14:paraId="30B40B54" w14:textId="57A9B8DD" w:rsidR="000A470B" w:rsidRDefault="00CD0995" w:rsidP="007B3304">
                <w:pPr>
                  <w:rPr>
                    <w:lang w:bidi="en-US"/>
                  </w:rPr>
                </w:pPr>
                <w:r>
                  <w:rPr>
                    <w:lang w:bidi="en-US"/>
                  </w:rPr>
                  <w:t>Chief Legal Officer</w:t>
                </w:r>
              </w:p>
            </w:tc>
          </w:sdtContent>
        </w:sdt>
      </w:tr>
      <w:tr w:rsidR="000A470B" w14:paraId="0A5CB35B" w14:textId="77777777">
        <w:tc>
          <w:tcPr>
            <w:tcW w:w="3116" w:type="dxa"/>
          </w:tcPr>
          <w:p w14:paraId="15350D1C" w14:textId="7C3BC618" w:rsidR="000A470B" w:rsidRDefault="000A470B" w:rsidP="007B3304">
            <w:pPr>
              <w:rPr>
                <w:lang w:bidi="en-US"/>
              </w:rPr>
            </w:pPr>
            <w:r>
              <w:rPr>
                <w:lang w:bidi="en-US"/>
              </w:rPr>
              <w:t>Organization name</w:t>
            </w:r>
          </w:p>
        </w:tc>
        <w:sdt>
          <w:sdtPr>
            <w:rPr>
              <w:lang w:bidi="en-US"/>
            </w:rPr>
            <w:id w:val="-709950129"/>
            <w:placeholder>
              <w:docPart w:val="73530482FBB54F94868D1DE271E5F67A"/>
            </w:placeholder>
          </w:sdtPr>
          <w:sdtEndPr/>
          <w:sdtContent>
            <w:tc>
              <w:tcPr>
                <w:tcW w:w="6234" w:type="dxa"/>
                <w:gridSpan w:val="2"/>
              </w:tcPr>
              <w:p w14:paraId="76B7F5C6" w14:textId="35FEAA26" w:rsidR="000A470B" w:rsidRDefault="00CD0995" w:rsidP="007B3304">
                <w:pPr>
                  <w:rPr>
                    <w:lang w:bidi="en-US"/>
                  </w:rPr>
                </w:pPr>
                <w:r>
                  <w:rPr>
                    <w:lang w:bidi="en-US"/>
                  </w:rPr>
                  <w:t>Washington State Health Care Authority</w:t>
                </w:r>
              </w:p>
            </w:tc>
          </w:sdtContent>
        </w:sdt>
      </w:tr>
      <w:tr w:rsidR="00EC28C4" w14:paraId="71A4C98F" w14:textId="77777777">
        <w:tc>
          <w:tcPr>
            <w:tcW w:w="3116" w:type="dxa"/>
          </w:tcPr>
          <w:p w14:paraId="21595871" w14:textId="0003EC39" w:rsidR="00EC28C4" w:rsidRDefault="00EC28C4" w:rsidP="007B3304">
            <w:pPr>
              <w:rPr>
                <w:lang w:bidi="en-US"/>
              </w:rPr>
            </w:pPr>
            <w:r>
              <w:rPr>
                <w:lang w:bidi="en-US"/>
              </w:rPr>
              <w:t>Street address</w:t>
            </w:r>
          </w:p>
        </w:tc>
        <w:sdt>
          <w:sdtPr>
            <w:rPr>
              <w:lang w:bidi="en-US"/>
            </w:rPr>
            <w:id w:val="-815568480"/>
            <w:placeholder>
              <w:docPart w:val="73530482FBB54F94868D1DE271E5F67A"/>
            </w:placeholder>
          </w:sdtPr>
          <w:sdtEndPr/>
          <w:sdtContent>
            <w:tc>
              <w:tcPr>
                <w:tcW w:w="6234" w:type="dxa"/>
                <w:gridSpan w:val="2"/>
              </w:tcPr>
              <w:p w14:paraId="2A9001E0" w14:textId="4684F82F" w:rsidR="00EC28C4" w:rsidRDefault="00EC28C4" w:rsidP="007B3304">
                <w:pPr>
                  <w:rPr>
                    <w:lang w:bidi="en-US"/>
                  </w:rPr>
                </w:pPr>
                <w:r>
                  <w:rPr>
                    <w:lang w:bidi="en-US"/>
                  </w:rPr>
                  <w:t>626 8</w:t>
                </w:r>
                <w:r w:rsidRPr="00EC28C4">
                  <w:rPr>
                    <w:vertAlign w:val="superscript"/>
                    <w:lang w:bidi="en-US"/>
                  </w:rPr>
                  <w:t>th</w:t>
                </w:r>
                <w:r>
                  <w:rPr>
                    <w:lang w:bidi="en-US"/>
                  </w:rPr>
                  <w:t xml:space="preserve"> Ave Se</w:t>
                </w:r>
              </w:p>
            </w:tc>
          </w:sdtContent>
        </w:sdt>
      </w:tr>
      <w:tr w:rsidR="00EE19A6" w14:paraId="76190964" w14:textId="77777777" w:rsidTr="00EE19A6">
        <w:tc>
          <w:tcPr>
            <w:tcW w:w="3116" w:type="dxa"/>
          </w:tcPr>
          <w:p w14:paraId="59D57553" w14:textId="5AFB0620" w:rsidR="00EE19A6" w:rsidRDefault="00CC38EC" w:rsidP="007B3304">
            <w:pPr>
              <w:rPr>
                <w:lang w:bidi="en-US"/>
              </w:rPr>
            </w:pPr>
            <w:r>
              <w:rPr>
                <w:lang w:bidi="en-US"/>
              </w:rPr>
              <w:t>City</w:t>
            </w:r>
            <w:r w:rsidR="00C35B58">
              <w:rPr>
                <w:lang w:bidi="en-US"/>
              </w:rPr>
              <w:t>:</w:t>
            </w:r>
            <w:r>
              <w:rPr>
                <w:lang w:bidi="en-US"/>
              </w:rPr>
              <w:t xml:space="preserve"> </w:t>
            </w:r>
            <w:sdt>
              <w:sdtPr>
                <w:rPr>
                  <w:lang w:bidi="en-US"/>
                </w:rPr>
                <w:id w:val="-949631154"/>
                <w:placeholder>
                  <w:docPart w:val="73530482FBB54F94868D1DE271E5F67A"/>
                </w:placeholder>
              </w:sdtPr>
              <w:sdtEndPr/>
              <w:sdtContent>
                <w:r>
                  <w:rPr>
                    <w:lang w:bidi="en-US"/>
                  </w:rPr>
                  <w:t>Olympia</w:t>
                </w:r>
              </w:sdtContent>
            </w:sdt>
          </w:p>
        </w:tc>
        <w:tc>
          <w:tcPr>
            <w:tcW w:w="3117" w:type="dxa"/>
          </w:tcPr>
          <w:p w14:paraId="6D02CD16" w14:textId="6B26DE40" w:rsidR="00EE19A6" w:rsidRDefault="00CC38EC" w:rsidP="007B3304">
            <w:pPr>
              <w:rPr>
                <w:lang w:bidi="en-US"/>
              </w:rPr>
            </w:pPr>
            <w:r>
              <w:rPr>
                <w:lang w:bidi="en-US"/>
              </w:rPr>
              <w:t>State</w:t>
            </w:r>
            <w:r w:rsidR="00C35B58">
              <w:rPr>
                <w:lang w:bidi="en-US"/>
              </w:rPr>
              <w:t>:</w:t>
            </w:r>
            <w:r>
              <w:rPr>
                <w:lang w:bidi="en-US"/>
              </w:rPr>
              <w:t xml:space="preserve"> </w:t>
            </w:r>
            <w:sdt>
              <w:sdtPr>
                <w:rPr>
                  <w:lang w:bidi="en-US"/>
                </w:rPr>
                <w:id w:val="1470790024"/>
                <w:placeholder>
                  <w:docPart w:val="73530482FBB54F94868D1DE271E5F67A"/>
                </w:placeholder>
              </w:sdtPr>
              <w:sdtEndPr/>
              <w:sdtContent>
                <w:r>
                  <w:rPr>
                    <w:lang w:bidi="en-US"/>
                  </w:rPr>
                  <w:t>WA</w:t>
                </w:r>
              </w:sdtContent>
            </w:sdt>
          </w:p>
        </w:tc>
        <w:tc>
          <w:tcPr>
            <w:tcW w:w="3117" w:type="dxa"/>
          </w:tcPr>
          <w:p w14:paraId="1F82C054" w14:textId="4D293B47" w:rsidR="00EE19A6" w:rsidRDefault="00CC38EC" w:rsidP="007B3304">
            <w:pPr>
              <w:rPr>
                <w:lang w:bidi="en-US"/>
              </w:rPr>
            </w:pPr>
            <w:r>
              <w:rPr>
                <w:lang w:bidi="en-US"/>
              </w:rPr>
              <w:t>ZIP code</w:t>
            </w:r>
            <w:r w:rsidR="00C35B58">
              <w:rPr>
                <w:lang w:bidi="en-US"/>
              </w:rPr>
              <w:t>:</w:t>
            </w:r>
            <w:r w:rsidR="005E5CED">
              <w:rPr>
                <w:lang w:bidi="en-US"/>
              </w:rPr>
              <w:t xml:space="preserve"> </w:t>
            </w:r>
            <w:sdt>
              <w:sdtPr>
                <w:rPr>
                  <w:lang w:bidi="en-US"/>
                </w:rPr>
                <w:id w:val="-1476443973"/>
                <w:placeholder>
                  <w:docPart w:val="73530482FBB54F94868D1DE271E5F67A"/>
                </w:placeholder>
              </w:sdtPr>
              <w:sdtEndPr/>
              <w:sdtContent>
                <w:r w:rsidR="007F42E3">
                  <w:rPr>
                    <w:lang w:bidi="en-US"/>
                  </w:rPr>
                  <w:t>98504-5502</w:t>
                </w:r>
              </w:sdtContent>
            </w:sdt>
          </w:p>
        </w:tc>
      </w:tr>
      <w:tr w:rsidR="005E5CED" w14:paraId="732361A4" w14:textId="77777777">
        <w:tc>
          <w:tcPr>
            <w:tcW w:w="3116" w:type="dxa"/>
          </w:tcPr>
          <w:p w14:paraId="02FD2BAF" w14:textId="2A98826B" w:rsidR="005E5CED" w:rsidRDefault="005E5CED" w:rsidP="007B3304">
            <w:pPr>
              <w:rPr>
                <w:lang w:bidi="en-US"/>
              </w:rPr>
            </w:pPr>
            <w:r>
              <w:rPr>
                <w:lang w:bidi="en-US"/>
              </w:rPr>
              <w:t>Office telephone (include area code)</w:t>
            </w:r>
          </w:p>
        </w:tc>
        <w:sdt>
          <w:sdtPr>
            <w:rPr>
              <w:lang w:bidi="en-US"/>
            </w:rPr>
            <w:id w:val="-1720889812"/>
            <w:placeholder>
              <w:docPart w:val="73530482FBB54F94868D1DE271E5F67A"/>
            </w:placeholder>
          </w:sdtPr>
          <w:sdtEndPr/>
          <w:sdtContent>
            <w:tc>
              <w:tcPr>
                <w:tcW w:w="6234" w:type="dxa"/>
                <w:gridSpan w:val="2"/>
              </w:tcPr>
              <w:p w14:paraId="153A2829" w14:textId="183E7D01" w:rsidR="005E5CED" w:rsidRDefault="00C35B58" w:rsidP="007B3304">
                <w:pPr>
                  <w:rPr>
                    <w:lang w:bidi="en-US"/>
                  </w:rPr>
                </w:pPr>
                <w:r>
                  <w:rPr>
                    <w:lang w:bidi="en-US"/>
                  </w:rPr>
                  <w:t>360-725-1254</w:t>
                </w:r>
              </w:p>
            </w:tc>
          </w:sdtContent>
        </w:sdt>
      </w:tr>
      <w:tr w:rsidR="007F42E3" w14:paraId="5410C1E5" w14:textId="77777777">
        <w:tc>
          <w:tcPr>
            <w:tcW w:w="3116" w:type="dxa"/>
          </w:tcPr>
          <w:p w14:paraId="398A27FB" w14:textId="2DEC7F25" w:rsidR="007F42E3" w:rsidRDefault="007F42E3" w:rsidP="007B3304">
            <w:pPr>
              <w:rPr>
                <w:lang w:bidi="en-US"/>
              </w:rPr>
            </w:pPr>
            <w:r>
              <w:rPr>
                <w:lang w:bidi="en-US"/>
              </w:rPr>
              <w:t>Signature of LO representative</w:t>
            </w:r>
          </w:p>
        </w:tc>
        <w:tc>
          <w:tcPr>
            <w:tcW w:w="6234" w:type="dxa"/>
            <w:gridSpan w:val="2"/>
          </w:tcPr>
          <w:p w14:paraId="3E761BAE" w14:textId="77777777" w:rsidR="007F42E3" w:rsidRDefault="007F42E3" w:rsidP="007B3304">
            <w:pPr>
              <w:rPr>
                <w:lang w:bidi="en-US"/>
              </w:rPr>
            </w:pPr>
          </w:p>
        </w:tc>
      </w:tr>
      <w:tr w:rsidR="007F42E3" w14:paraId="2410A84F" w14:textId="77777777">
        <w:tc>
          <w:tcPr>
            <w:tcW w:w="3116" w:type="dxa"/>
          </w:tcPr>
          <w:p w14:paraId="60A7F076" w14:textId="63BC0816" w:rsidR="007F42E3" w:rsidRDefault="007F42E3" w:rsidP="007B3304">
            <w:pPr>
              <w:rPr>
                <w:lang w:bidi="en-US"/>
              </w:rPr>
            </w:pPr>
            <w:r>
              <w:rPr>
                <w:lang w:bidi="en-US"/>
              </w:rPr>
              <w:t>Signature date</w:t>
            </w:r>
          </w:p>
        </w:tc>
        <w:sdt>
          <w:sdtPr>
            <w:rPr>
              <w:lang w:bidi="en-US"/>
            </w:rPr>
            <w:id w:val="-790427423"/>
            <w:placeholder>
              <w:docPart w:val="9634501EA0414425B558F520F517BD07"/>
            </w:placeholder>
            <w:showingPlcHdr/>
            <w:date>
              <w:dateFormat w:val="M/d/yyyy"/>
              <w:lid w:val="en-US"/>
              <w:storeMappedDataAs w:val="dateTime"/>
              <w:calendar w:val="gregorian"/>
            </w:date>
          </w:sdtPr>
          <w:sdtEndPr/>
          <w:sdtContent>
            <w:tc>
              <w:tcPr>
                <w:tcW w:w="6234" w:type="dxa"/>
                <w:gridSpan w:val="2"/>
              </w:tcPr>
              <w:p w14:paraId="6F803225" w14:textId="6D08BAA9" w:rsidR="007F42E3" w:rsidRDefault="007F42E3" w:rsidP="007B3304">
                <w:pPr>
                  <w:rPr>
                    <w:lang w:bidi="en-US"/>
                  </w:rPr>
                </w:pPr>
                <w:r w:rsidRPr="00CE2327">
                  <w:rPr>
                    <w:rStyle w:val="PlaceholderText"/>
                  </w:rPr>
                  <w:t>Click or tap to enter a date.</w:t>
                </w:r>
              </w:p>
            </w:tc>
          </w:sdtContent>
        </w:sdt>
      </w:tr>
    </w:tbl>
    <w:p w14:paraId="22859393" w14:textId="1C3C4BAD" w:rsidR="00112E3F" w:rsidRPr="00C35B58" w:rsidRDefault="00112E3F" w:rsidP="009F1BAC">
      <w:pPr>
        <w:rPr>
          <w:rStyle w:val="Strong"/>
        </w:rPr>
      </w:pPr>
      <w:r w:rsidRPr="00C35B58">
        <w:rPr>
          <w:rStyle w:val="Strong"/>
        </w:rPr>
        <w:t>Washington State Health Care Authority (NOTE: Only Signed for Data Requests from Federal, State and Local Government Agencies)</w:t>
      </w:r>
      <w:r w:rsidR="009F1BAC" w:rsidRPr="00C35B58">
        <w:rPr>
          <w:rStyle w:val="Strong"/>
        </w:rPr>
        <w:t>.</w:t>
      </w:r>
    </w:p>
    <w:tbl>
      <w:tblPr>
        <w:tblStyle w:val="TableGrid"/>
        <w:tblW w:w="0" w:type="auto"/>
        <w:tblLook w:val="04A0" w:firstRow="1" w:lastRow="0" w:firstColumn="1" w:lastColumn="0" w:noHBand="0" w:noVBand="1"/>
      </w:tblPr>
      <w:tblGrid>
        <w:gridCol w:w="3116"/>
        <w:gridCol w:w="3117"/>
        <w:gridCol w:w="3117"/>
      </w:tblGrid>
      <w:tr w:rsidR="00CF49C9" w14:paraId="7837DAAC" w14:textId="77777777">
        <w:tc>
          <w:tcPr>
            <w:tcW w:w="3116" w:type="dxa"/>
          </w:tcPr>
          <w:p w14:paraId="654153F3" w14:textId="6C9ACCC4" w:rsidR="00CF49C9" w:rsidRDefault="00CF49C9">
            <w:pPr>
              <w:rPr>
                <w:lang w:bidi="en-US"/>
              </w:rPr>
            </w:pPr>
            <w:r>
              <w:rPr>
                <w:lang w:bidi="en-US"/>
              </w:rPr>
              <w:t>Print name of HCA representative</w:t>
            </w:r>
          </w:p>
        </w:tc>
        <w:sdt>
          <w:sdtPr>
            <w:rPr>
              <w:lang w:bidi="en-US"/>
            </w:rPr>
            <w:id w:val="329486190"/>
            <w:placeholder>
              <w:docPart w:val="A9B8C4145F184782AC19F0B4FCC56A3B"/>
            </w:placeholder>
          </w:sdtPr>
          <w:sdtEndPr/>
          <w:sdtContent>
            <w:tc>
              <w:tcPr>
                <w:tcW w:w="6234" w:type="dxa"/>
                <w:gridSpan w:val="2"/>
              </w:tcPr>
              <w:p w14:paraId="163E89C4" w14:textId="2F603494" w:rsidR="00CF49C9" w:rsidRDefault="003D099B">
                <w:pPr>
                  <w:rPr>
                    <w:lang w:bidi="en-US"/>
                  </w:rPr>
                </w:pPr>
                <w:r>
                  <w:rPr>
                    <w:lang w:bidi="en-US"/>
                  </w:rPr>
                  <w:t>Alyson Beck</w:t>
                </w:r>
              </w:p>
            </w:tc>
          </w:sdtContent>
        </w:sdt>
      </w:tr>
      <w:tr w:rsidR="00CF49C9" w14:paraId="4020A9DA" w14:textId="77777777">
        <w:tc>
          <w:tcPr>
            <w:tcW w:w="3116" w:type="dxa"/>
          </w:tcPr>
          <w:p w14:paraId="11CCFAB7" w14:textId="77777777" w:rsidR="00CF49C9" w:rsidRDefault="00CF49C9">
            <w:pPr>
              <w:rPr>
                <w:lang w:bidi="en-US"/>
              </w:rPr>
            </w:pPr>
            <w:r>
              <w:rPr>
                <w:lang w:bidi="en-US"/>
              </w:rPr>
              <w:t>Title of LO representative</w:t>
            </w:r>
          </w:p>
        </w:tc>
        <w:sdt>
          <w:sdtPr>
            <w:rPr>
              <w:lang w:bidi="en-US"/>
            </w:rPr>
            <w:id w:val="-563567506"/>
            <w:placeholder>
              <w:docPart w:val="A9B8C4145F184782AC19F0B4FCC56A3B"/>
            </w:placeholder>
          </w:sdtPr>
          <w:sdtEndPr/>
          <w:sdtContent>
            <w:tc>
              <w:tcPr>
                <w:tcW w:w="6234" w:type="dxa"/>
                <w:gridSpan w:val="2"/>
              </w:tcPr>
              <w:p w14:paraId="7FBAE644" w14:textId="70F44662" w:rsidR="00CF49C9" w:rsidRDefault="00CF49C9">
                <w:pPr>
                  <w:rPr>
                    <w:lang w:bidi="en-US"/>
                  </w:rPr>
                </w:pPr>
                <w:r>
                  <w:rPr>
                    <w:lang w:bidi="en-US"/>
                  </w:rPr>
                  <w:t>Contracts Administrator</w:t>
                </w:r>
              </w:p>
            </w:tc>
          </w:sdtContent>
        </w:sdt>
      </w:tr>
      <w:tr w:rsidR="00CF49C9" w14:paraId="22F700F0" w14:textId="77777777">
        <w:tc>
          <w:tcPr>
            <w:tcW w:w="3116" w:type="dxa"/>
          </w:tcPr>
          <w:p w14:paraId="4020E072" w14:textId="77777777" w:rsidR="00CF49C9" w:rsidRDefault="00CF49C9">
            <w:pPr>
              <w:rPr>
                <w:lang w:bidi="en-US"/>
              </w:rPr>
            </w:pPr>
            <w:r>
              <w:rPr>
                <w:lang w:bidi="en-US"/>
              </w:rPr>
              <w:t>Organization name</w:t>
            </w:r>
          </w:p>
        </w:tc>
        <w:sdt>
          <w:sdtPr>
            <w:rPr>
              <w:lang w:bidi="en-US"/>
            </w:rPr>
            <w:id w:val="-2096084474"/>
            <w:placeholder>
              <w:docPart w:val="A9B8C4145F184782AC19F0B4FCC56A3B"/>
            </w:placeholder>
          </w:sdtPr>
          <w:sdtEndPr/>
          <w:sdtContent>
            <w:tc>
              <w:tcPr>
                <w:tcW w:w="6234" w:type="dxa"/>
                <w:gridSpan w:val="2"/>
              </w:tcPr>
              <w:p w14:paraId="484F3D7F" w14:textId="77777777" w:rsidR="00CF49C9" w:rsidRDefault="00CF49C9">
                <w:pPr>
                  <w:rPr>
                    <w:lang w:bidi="en-US"/>
                  </w:rPr>
                </w:pPr>
                <w:r>
                  <w:rPr>
                    <w:lang w:bidi="en-US"/>
                  </w:rPr>
                  <w:t>Washington State Health Care Authority</w:t>
                </w:r>
              </w:p>
            </w:tc>
          </w:sdtContent>
        </w:sdt>
      </w:tr>
      <w:tr w:rsidR="00CF49C9" w14:paraId="0FAFC764" w14:textId="77777777">
        <w:tc>
          <w:tcPr>
            <w:tcW w:w="3116" w:type="dxa"/>
          </w:tcPr>
          <w:p w14:paraId="78EBBBD2" w14:textId="77777777" w:rsidR="00CF49C9" w:rsidRDefault="00CF49C9">
            <w:pPr>
              <w:rPr>
                <w:lang w:bidi="en-US"/>
              </w:rPr>
            </w:pPr>
            <w:r>
              <w:rPr>
                <w:lang w:bidi="en-US"/>
              </w:rPr>
              <w:t>Street address</w:t>
            </w:r>
          </w:p>
        </w:tc>
        <w:sdt>
          <w:sdtPr>
            <w:rPr>
              <w:lang w:bidi="en-US"/>
            </w:rPr>
            <w:id w:val="320708075"/>
            <w:placeholder>
              <w:docPart w:val="A9B8C4145F184782AC19F0B4FCC56A3B"/>
            </w:placeholder>
          </w:sdtPr>
          <w:sdtEndPr/>
          <w:sdtContent>
            <w:tc>
              <w:tcPr>
                <w:tcW w:w="6234" w:type="dxa"/>
                <w:gridSpan w:val="2"/>
              </w:tcPr>
              <w:p w14:paraId="06914FD1" w14:textId="77777777" w:rsidR="00CF49C9" w:rsidRDefault="00CF49C9">
                <w:pPr>
                  <w:rPr>
                    <w:lang w:bidi="en-US"/>
                  </w:rPr>
                </w:pPr>
                <w:r>
                  <w:rPr>
                    <w:lang w:bidi="en-US"/>
                  </w:rPr>
                  <w:t>626 8</w:t>
                </w:r>
                <w:r w:rsidRPr="00EC28C4">
                  <w:rPr>
                    <w:vertAlign w:val="superscript"/>
                    <w:lang w:bidi="en-US"/>
                  </w:rPr>
                  <w:t>th</w:t>
                </w:r>
                <w:r>
                  <w:rPr>
                    <w:lang w:bidi="en-US"/>
                  </w:rPr>
                  <w:t xml:space="preserve"> Ave Se</w:t>
                </w:r>
              </w:p>
            </w:tc>
          </w:sdtContent>
        </w:sdt>
      </w:tr>
      <w:tr w:rsidR="00CF49C9" w14:paraId="38038D96" w14:textId="77777777">
        <w:tc>
          <w:tcPr>
            <w:tcW w:w="3116" w:type="dxa"/>
          </w:tcPr>
          <w:p w14:paraId="6580FF39" w14:textId="41D400B7" w:rsidR="00CF49C9" w:rsidRDefault="00CF49C9">
            <w:pPr>
              <w:rPr>
                <w:lang w:bidi="en-US"/>
              </w:rPr>
            </w:pPr>
            <w:r>
              <w:rPr>
                <w:lang w:bidi="en-US"/>
              </w:rPr>
              <w:t>City</w:t>
            </w:r>
            <w:r w:rsidR="00C35B58">
              <w:rPr>
                <w:lang w:bidi="en-US"/>
              </w:rPr>
              <w:t>:</w:t>
            </w:r>
            <w:r>
              <w:rPr>
                <w:lang w:bidi="en-US"/>
              </w:rPr>
              <w:t xml:space="preserve"> </w:t>
            </w:r>
            <w:sdt>
              <w:sdtPr>
                <w:rPr>
                  <w:lang w:bidi="en-US"/>
                </w:rPr>
                <w:id w:val="-1869445305"/>
                <w:placeholder>
                  <w:docPart w:val="A9B8C4145F184782AC19F0B4FCC56A3B"/>
                </w:placeholder>
              </w:sdtPr>
              <w:sdtEndPr/>
              <w:sdtContent>
                <w:r>
                  <w:rPr>
                    <w:lang w:bidi="en-US"/>
                  </w:rPr>
                  <w:t>Olympia</w:t>
                </w:r>
              </w:sdtContent>
            </w:sdt>
          </w:p>
        </w:tc>
        <w:tc>
          <w:tcPr>
            <w:tcW w:w="3117" w:type="dxa"/>
          </w:tcPr>
          <w:p w14:paraId="20CC1AE1" w14:textId="7D2C31DC" w:rsidR="00CF49C9" w:rsidRDefault="00CF49C9">
            <w:pPr>
              <w:rPr>
                <w:lang w:bidi="en-US"/>
              </w:rPr>
            </w:pPr>
            <w:r>
              <w:rPr>
                <w:lang w:bidi="en-US"/>
              </w:rPr>
              <w:t>State</w:t>
            </w:r>
            <w:r w:rsidR="00C35B58">
              <w:rPr>
                <w:lang w:bidi="en-US"/>
              </w:rPr>
              <w:t>:</w:t>
            </w:r>
            <w:r>
              <w:rPr>
                <w:lang w:bidi="en-US"/>
              </w:rPr>
              <w:t xml:space="preserve"> </w:t>
            </w:r>
            <w:sdt>
              <w:sdtPr>
                <w:rPr>
                  <w:lang w:bidi="en-US"/>
                </w:rPr>
                <w:id w:val="127754516"/>
                <w:placeholder>
                  <w:docPart w:val="A9B8C4145F184782AC19F0B4FCC56A3B"/>
                </w:placeholder>
              </w:sdtPr>
              <w:sdtEndPr/>
              <w:sdtContent>
                <w:r>
                  <w:rPr>
                    <w:lang w:bidi="en-US"/>
                  </w:rPr>
                  <w:t>WA</w:t>
                </w:r>
              </w:sdtContent>
            </w:sdt>
          </w:p>
        </w:tc>
        <w:tc>
          <w:tcPr>
            <w:tcW w:w="3117" w:type="dxa"/>
          </w:tcPr>
          <w:p w14:paraId="512FF62A" w14:textId="2381CCC5" w:rsidR="00CF49C9" w:rsidRDefault="00CF49C9">
            <w:pPr>
              <w:rPr>
                <w:lang w:bidi="en-US"/>
              </w:rPr>
            </w:pPr>
            <w:r>
              <w:rPr>
                <w:lang w:bidi="en-US"/>
              </w:rPr>
              <w:t>ZIP code</w:t>
            </w:r>
            <w:r w:rsidR="00C35B58">
              <w:rPr>
                <w:lang w:bidi="en-US"/>
              </w:rPr>
              <w:t xml:space="preserve">: </w:t>
            </w:r>
            <w:sdt>
              <w:sdtPr>
                <w:rPr>
                  <w:lang w:bidi="en-US"/>
                </w:rPr>
                <w:id w:val="-2081973938"/>
                <w:placeholder>
                  <w:docPart w:val="A9B8C4145F184782AC19F0B4FCC56A3B"/>
                </w:placeholder>
              </w:sdtPr>
              <w:sdtEndPr/>
              <w:sdtContent>
                <w:r>
                  <w:rPr>
                    <w:lang w:bidi="en-US"/>
                  </w:rPr>
                  <w:t>98504-5502</w:t>
                </w:r>
              </w:sdtContent>
            </w:sdt>
          </w:p>
        </w:tc>
      </w:tr>
      <w:tr w:rsidR="00A90FCE" w14:paraId="55461D5C" w14:textId="77777777">
        <w:tc>
          <w:tcPr>
            <w:tcW w:w="3116" w:type="dxa"/>
          </w:tcPr>
          <w:p w14:paraId="656C5969" w14:textId="468508CF" w:rsidR="00A90FCE" w:rsidRDefault="00A90FCE">
            <w:pPr>
              <w:rPr>
                <w:lang w:bidi="en-US"/>
              </w:rPr>
            </w:pPr>
            <w:r>
              <w:rPr>
                <w:lang w:bidi="en-US"/>
              </w:rPr>
              <w:t>Office telephone (include area code)</w:t>
            </w:r>
          </w:p>
        </w:tc>
        <w:sdt>
          <w:sdtPr>
            <w:rPr>
              <w:lang w:bidi="en-US"/>
            </w:rPr>
            <w:id w:val="1961066216"/>
            <w:placeholder>
              <w:docPart w:val="73530482FBB54F94868D1DE271E5F67A"/>
            </w:placeholder>
          </w:sdtPr>
          <w:sdtEndPr/>
          <w:sdtContent>
            <w:tc>
              <w:tcPr>
                <w:tcW w:w="6234" w:type="dxa"/>
                <w:gridSpan w:val="2"/>
              </w:tcPr>
              <w:p w14:paraId="3AA489C5" w14:textId="32FF54E7" w:rsidR="00A90FCE" w:rsidRDefault="00A90FCE">
                <w:pPr>
                  <w:rPr>
                    <w:lang w:bidi="en-US"/>
                  </w:rPr>
                </w:pPr>
                <w:r>
                  <w:rPr>
                    <w:lang w:bidi="en-US"/>
                  </w:rPr>
                  <w:t>360-725-1698</w:t>
                </w:r>
              </w:p>
            </w:tc>
          </w:sdtContent>
        </w:sdt>
      </w:tr>
      <w:tr w:rsidR="00CF49C9" w14:paraId="34012F8D" w14:textId="77777777">
        <w:tc>
          <w:tcPr>
            <w:tcW w:w="3116" w:type="dxa"/>
          </w:tcPr>
          <w:p w14:paraId="7B5B95A5" w14:textId="68AAB5B8" w:rsidR="00CF49C9" w:rsidRDefault="00CF49C9">
            <w:pPr>
              <w:rPr>
                <w:lang w:bidi="en-US"/>
              </w:rPr>
            </w:pPr>
            <w:r>
              <w:rPr>
                <w:lang w:bidi="en-US"/>
              </w:rPr>
              <w:t xml:space="preserve">Signature of </w:t>
            </w:r>
            <w:r w:rsidR="00A90FCE">
              <w:rPr>
                <w:lang w:bidi="en-US"/>
              </w:rPr>
              <w:t>HCA</w:t>
            </w:r>
            <w:r>
              <w:rPr>
                <w:lang w:bidi="en-US"/>
              </w:rPr>
              <w:t xml:space="preserve"> representative</w:t>
            </w:r>
          </w:p>
        </w:tc>
        <w:tc>
          <w:tcPr>
            <w:tcW w:w="6234" w:type="dxa"/>
            <w:gridSpan w:val="2"/>
          </w:tcPr>
          <w:p w14:paraId="0388D933" w14:textId="77777777" w:rsidR="00CF49C9" w:rsidRDefault="00CF49C9">
            <w:pPr>
              <w:rPr>
                <w:lang w:bidi="en-US"/>
              </w:rPr>
            </w:pPr>
          </w:p>
        </w:tc>
      </w:tr>
      <w:tr w:rsidR="00CF49C9" w14:paraId="59518B83" w14:textId="77777777">
        <w:tc>
          <w:tcPr>
            <w:tcW w:w="3116" w:type="dxa"/>
          </w:tcPr>
          <w:p w14:paraId="2C8A0CA4" w14:textId="77777777" w:rsidR="00CF49C9" w:rsidRDefault="00CF49C9">
            <w:pPr>
              <w:rPr>
                <w:lang w:bidi="en-US"/>
              </w:rPr>
            </w:pPr>
            <w:r>
              <w:rPr>
                <w:lang w:bidi="en-US"/>
              </w:rPr>
              <w:t>Signature date</w:t>
            </w:r>
          </w:p>
        </w:tc>
        <w:sdt>
          <w:sdtPr>
            <w:rPr>
              <w:lang w:bidi="en-US"/>
            </w:rPr>
            <w:id w:val="-1805533640"/>
            <w:placeholder>
              <w:docPart w:val="882C3C36AC71450FA1E74AA2FF2E21D9"/>
            </w:placeholder>
            <w:showingPlcHdr/>
            <w:date>
              <w:dateFormat w:val="M/d/yyyy"/>
              <w:lid w:val="en-US"/>
              <w:storeMappedDataAs w:val="dateTime"/>
              <w:calendar w:val="gregorian"/>
            </w:date>
          </w:sdtPr>
          <w:sdtEndPr/>
          <w:sdtContent>
            <w:tc>
              <w:tcPr>
                <w:tcW w:w="6234" w:type="dxa"/>
                <w:gridSpan w:val="2"/>
              </w:tcPr>
              <w:p w14:paraId="4713AFF1" w14:textId="77777777" w:rsidR="00CF49C9" w:rsidRDefault="00CF49C9">
                <w:pPr>
                  <w:rPr>
                    <w:lang w:bidi="en-US"/>
                  </w:rPr>
                </w:pPr>
                <w:r w:rsidRPr="00EB4545">
                  <w:rPr>
                    <w:rStyle w:val="PlaceholderText"/>
                  </w:rPr>
                  <w:t>Click or tap to enter a date.</w:t>
                </w:r>
              </w:p>
            </w:tc>
          </w:sdtContent>
        </w:sdt>
      </w:tr>
    </w:tbl>
    <w:p w14:paraId="3A0D1258" w14:textId="502FFFFE" w:rsidR="00112E3F" w:rsidRPr="00A90FCE" w:rsidRDefault="009F1BAC" w:rsidP="009F1BAC">
      <w:pPr>
        <w:rPr>
          <w:rStyle w:val="Strong"/>
        </w:rPr>
      </w:pPr>
      <w:r w:rsidRPr="00A90FCE">
        <w:rPr>
          <w:rStyle w:val="Strong"/>
        </w:rPr>
        <w:t>RECIPIENT.</w:t>
      </w:r>
    </w:p>
    <w:tbl>
      <w:tblPr>
        <w:tblStyle w:val="TableGrid"/>
        <w:tblW w:w="0" w:type="auto"/>
        <w:tblLook w:val="04A0" w:firstRow="1" w:lastRow="0" w:firstColumn="1" w:lastColumn="0" w:noHBand="0" w:noVBand="1"/>
      </w:tblPr>
      <w:tblGrid>
        <w:gridCol w:w="3116"/>
        <w:gridCol w:w="3117"/>
        <w:gridCol w:w="3117"/>
      </w:tblGrid>
      <w:tr w:rsidR="00A90FCE" w14:paraId="6F993F02" w14:textId="77777777">
        <w:tc>
          <w:tcPr>
            <w:tcW w:w="3116" w:type="dxa"/>
          </w:tcPr>
          <w:p w14:paraId="6DDD2C1F" w14:textId="09BF50BD" w:rsidR="00A90FCE" w:rsidRDefault="00A90FCE">
            <w:pPr>
              <w:rPr>
                <w:lang w:bidi="en-US"/>
              </w:rPr>
            </w:pPr>
            <w:r>
              <w:rPr>
                <w:lang w:bidi="en-US"/>
              </w:rPr>
              <w:t>Print name of authorized signatory</w:t>
            </w:r>
          </w:p>
        </w:tc>
        <w:sdt>
          <w:sdtPr>
            <w:rPr>
              <w:lang w:bidi="en-US"/>
            </w:rPr>
            <w:id w:val="-1663929494"/>
            <w:placeholder>
              <w:docPart w:val="3769CB9F8E804EB4ABEFC872476EECB5"/>
            </w:placeholder>
            <w:showingPlcHdr/>
          </w:sdtPr>
          <w:sdtEndPr/>
          <w:sdtContent>
            <w:tc>
              <w:tcPr>
                <w:tcW w:w="6234" w:type="dxa"/>
                <w:gridSpan w:val="2"/>
              </w:tcPr>
              <w:p w14:paraId="58F2A463" w14:textId="0F545298" w:rsidR="00A90FCE" w:rsidRDefault="00A90FCE">
                <w:pPr>
                  <w:rPr>
                    <w:lang w:bidi="en-US"/>
                  </w:rPr>
                </w:pPr>
                <w:r w:rsidRPr="00914D36">
                  <w:rPr>
                    <w:rStyle w:val="PlaceholderText"/>
                    <w:highlight w:val="yellow"/>
                  </w:rPr>
                  <w:t>Click or tap here to enter text.</w:t>
                </w:r>
              </w:p>
            </w:tc>
          </w:sdtContent>
        </w:sdt>
      </w:tr>
      <w:tr w:rsidR="00A90FCE" w14:paraId="78E03162" w14:textId="77777777">
        <w:tc>
          <w:tcPr>
            <w:tcW w:w="3116" w:type="dxa"/>
          </w:tcPr>
          <w:p w14:paraId="65130FC8" w14:textId="4EE57321" w:rsidR="00A90FCE" w:rsidRDefault="00A90FCE">
            <w:pPr>
              <w:rPr>
                <w:lang w:bidi="en-US"/>
              </w:rPr>
            </w:pPr>
            <w:r>
              <w:rPr>
                <w:lang w:bidi="en-US"/>
              </w:rPr>
              <w:t>Title of representative</w:t>
            </w:r>
          </w:p>
        </w:tc>
        <w:sdt>
          <w:sdtPr>
            <w:rPr>
              <w:lang w:bidi="en-US"/>
            </w:rPr>
            <w:id w:val="246611404"/>
            <w:placeholder>
              <w:docPart w:val="3769CB9F8E804EB4ABEFC872476EECB5"/>
            </w:placeholder>
            <w:showingPlcHdr/>
          </w:sdtPr>
          <w:sdtEndPr/>
          <w:sdtContent>
            <w:tc>
              <w:tcPr>
                <w:tcW w:w="6234" w:type="dxa"/>
                <w:gridSpan w:val="2"/>
              </w:tcPr>
              <w:p w14:paraId="275166C4" w14:textId="21F18D61" w:rsidR="00A90FCE" w:rsidRDefault="0042214D">
                <w:pPr>
                  <w:rPr>
                    <w:lang w:bidi="en-US"/>
                  </w:rPr>
                </w:pPr>
                <w:r w:rsidRPr="00914D36">
                  <w:rPr>
                    <w:rStyle w:val="PlaceholderText"/>
                    <w:highlight w:val="yellow"/>
                  </w:rPr>
                  <w:t>Click or tap here to enter text.</w:t>
                </w:r>
              </w:p>
            </w:tc>
          </w:sdtContent>
        </w:sdt>
      </w:tr>
      <w:tr w:rsidR="00A90FCE" w14:paraId="42FC8C16" w14:textId="77777777">
        <w:tc>
          <w:tcPr>
            <w:tcW w:w="3116" w:type="dxa"/>
          </w:tcPr>
          <w:p w14:paraId="4BD3880B" w14:textId="77777777" w:rsidR="00A90FCE" w:rsidRDefault="00A90FCE">
            <w:pPr>
              <w:rPr>
                <w:lang w:bidi="en-US"/>
              </w:rPr>
            </w:pPr>
            <w:r>
              <w:rPr>
                <w:lang w:bidi="en-US"/>
              </w:rPr>
              <w:t>Organization name</w:t>
            </w:r>
          </w:p>
        </w:tc>
        <w:sdt>
          <w:sdtPr>
            <w:rPr>
              <w:lang w:bidi="en-US"/>
            </w:rPr>
            <w:id w:val="-130179016"/>
            <w:placeholder>
              <w:docPart w:val="3769CB9F8E804EB4ABEFC872476EECB5"/>
            </w:placeholder>
            <w:showingPlcHdr/>
          </w:sdtPr>
          <w:sdtEndPr/>
          <w:sdtContent>
            <w:tc>
              <w:tcPr>
                <w:tcW w:w="6234" w:type="dxa"/>
                <w:gridSpan w:val="2"/>
              </w:tcPr>
              <w:p w14:paraId="0D16E930" w14:textId="35330628" w:rsidR="00A90FCE" w:rsidRDefault="0042214D">
                <w:pPr>
                  <w:rPr>
                    <w:lang w:bidi="en-US"/>
                  </w:rPr>
                </w:pPr>
                <w:r w:rsidRPr="00914D36">
                  <w:rPr>
                    <w:rStyle w:val="PlaceholderText"/>
                    <w:highlight w:val="yellow"/>
                  </w:rPr>
                  <w:t>Click or tap here to enter text.</w:t>
                </w:r>
              </w:p>
            </w:tc>
          </w:sdtContent>
        </w:sdt>
      </w:tr>
      <w:tr w:rsidR="00A90FCE" w14:paraId="745DD333" w14:textId="77777777">
        <w:tc>
          <w:tcPr>
            <w:tcW w:w="3116" w:type="dxa"/>
          </w:tcPr>
          <w:p w14:paraId="6D9703ED" w14:textId="77777777" w:rsidR="00A90FCE" w:rsidRDefault="00A90FCE">
            <w:pPr>
              <w:rPr>
                <w:lang w:bidi="en-US"/>
              </w:rPr>
            </w:pPr>
            <w:r>
              <w:rPr>
                <w:lang w:bidi="en-US"/>
              </w:rPr>
              <w:lastRenderedPageBreak/>
              <w:t>Street address</w:t>
            </w:r>
          </w:p>
        </w:tc>
        <w:sdt>
          <w:sdtPr>
            <w:rPr>
              <w:lang w:bidi="en-US"/>
            </w:rPr>
            <w:id w:val="-596872594"/>
            <w:placeholder>
              <w:docPart w:val="3769CB9F8E804EB4ABEFC872476EECB5"/>
            </w:placeholder>
            <w:showingPlcHdr/>
          </w:sdtPr>
          <w:sdtEndPr/>
          <w:sdtContent>
            <w:tc>
              <w:tcPr>
                <w:tcW w:w="6234" w:type="dxa"/>
                <w:gridSpan w:val="2"/>
              </w:tcPr>
              <w:p w14:paraId="557E966E" w14:textId="32874EA0" w:rsidR="00A90FCE" w:rsidRDefault="0042214D">
                <w:pPr>
                  <w:rPr>
                    <w:lang w:bidi="en-US"/>
                  </w:rPr>
                </w:pPr>
                <w:r w:rsidRPr="00914D36">
                  <w:rPr>
                    <w:rStyle w:val="PlaceholderText"/>
                    <w:highlight w:val="yellow"/>
                  </w:rPr>
                  <w:t>Click or tap here to enter text.</w:t>
                </w:r>
              </w:p>
            </w:tc>
          </w:sdtContent>
        </w:sdt>
      </w:tr>
      <w:tr w:rsidR="00A90FCE" w14:paraId="20CBCCE5" w14:textId="77777777">
        <w:tc>
          <w:tcPr>
            <w:tcW w:w="3116" w:type="dxa"/>
          </w:tcPr>
          <w:p w14:paraId="4E7C322E" w14:textId="7B9C4C36" w:rsidR="00A90FCE" w:rsidRDefault="00A90FCE">
            <w:pPr>
              <w:rPr>
                <w:lang w:bidi="en-US"/>
              </w:rPr>
            </w:pPr>
            <w:r>
              <w:rPr>
                <w:lang w:bidi="en-US"/>
              </w:rPr>
              <w:t xml:space="preserve">City: </w:t>
            </w:r>
            <w:sdt>
              <w:sdtPr>
                <w:rPr>
                  <w:lang w:bidi="en-US"/>
                </w:rPr>
                <w:id w:val="811604340"/>
                <w:placeholder>
                  <w:docPart w:val="3769CB9F8E804EB4ABEFC872476EECB5"/>
                </w:placeholder>
                <w:showingPlcHdr/>
              </w:sdtPr>
              <w:sdtEndPr/>
              <w:sdtContent>
                <w:r w:rsidR="0042214D" w:rsidRPr="00914D36">
                  <w:rPr>
                    <w:rStyle w:val="PlaceholderText"/>
                    <w:highlight w:val="yellow"/>
                  </w:rPr>
                  <w:t>Click or tap here to enter text.</w:t>
                </w:r>
              </w:sdtContent>
            </w:sdt>
          </w:p>
        </w:tc>
        <w:tc>
          <w:tcPr>
            <w:tcW w:w="3117" w:type="dxa"/>
          </w:tcPr>
          <w:p w14:paraId="0D9DE2DC" w14:textId="188EA573" w:rsidR="00A90FCE" w:rsidRDefault="00A90FCE">
            <w:pPr>
              <w:rPr>
                <w:lang w:bidi="en-US"/>
              </w:rPr>
            </w:pPr>
            <w:r>
              <w:rPr>
                <w:lang w:bidi="en-US"/>
              </w:rPr>
              <w:t xml:space="preserve">State: </w:t>
            </w:r>
            <w:sdt>
              <w:sdtPr>
                <w:rPr>
                  <w:lang w:bidi="en-US"/>
                </w:rPr>
                <w:id w:val="-1189752388"/>
                <w:placeholder>
                  <w:docPart w:val="3769CB9F8E804EB4ABEFC872476EECB5"/>
                </w:placeholder>
                <w:showingPlcHdr/>
              </w:sdtPr>
              <w:sdtEndPr/>
              <w:sdtContent>
                <w:r w:rsidR="0042214D" w:rsidRPr="00914D36">
                  <w:rPr>
                    <w:rStyle w:val="PlaceholderText"/>
                    <w:highlight w:val="yellow"/>
                  </w:rPr>
                  <w:t>Click or tap here to enter text.</w:t>
                </w:r>
              </w:sdtContent>
            </w:sdt>
          </w:p>
        </w:tc>
        <w:tc>
          <w:tcPr>
            <w:tcW w:w="3117" w:type="dxa"/>
          </w:tcPr>
          <w:p w14:paraId="7D14C4B8" w14:textId="24432176" w:rsidR="00A90FCE" w:rsidRDefault="00A90FCE">
            <w:pPr>
              <w:rPr>
                <w:lang w:bidi="en-US"/>
              </w:rPr>
            </w:pPr>
            <w:r>
              <w:rPr>
                <w:lang w:bidi="en-US"/>
              </w:rPr>
              <w:t xml:space="preserve">ZIP code: </w:t>
            </w:r>
            <w:sdt>
              <w:sdtPr>
                <w:rPr>
                  <w:lang w:bidi="en-US"/>
                </w:rPr>
                <w:id w:val="-2120288440"/>
                <w:placeholder>
                  <w:docPart w:val="3769CB9F8E804EB4ABEFC872476EECB5"/>
                </w:placeholder>
                <w:showingPlcHdr/>
              </w:sdtPr>
              <w:sdtEndPr/>
              <w:sdtContent>
                <w:r w:rsidR="0042214D" w:rsidRPr="00914D36">
                  <w:rPr>
                    <w:rStyle w:val="PlaceholderText"/>
                    <w:highlight w:val="yellow"/>
                  </w:rPr>
                  <w:t>Click or tap here to enter text.</w:t>
                </w:r>
              </w:sdtContent>
            </w:sdt>
          </w:p>
        </w:tc>
      </w:tr>
      <w:tr w:rsidR="00A90FCE" w14:paraId="3C14588B" w14:textId="77777777">
        <w:tc>
          <w:tcPr>
            <w:tcW w:w="3116" w:type="dxa"/>
          </w:tcPr>
          <w:p w14:paraId="45801F05" w14:textId="77777777" w:rsidR="00A90FCE" w:rsidRDefault="00A90FCE">
            <w:pPr>
              <w:rPr>
                <w:lang w:bidi="en-US"/>
              </w:rPr>
            </w:pPr>
            <w:r>
              <w:rPr>
                <w:lang w:bidi="en-US"/>
              </w:rPr>
              <w:t>Office telephone (include area code)</w:t>
            </w:r>
          </w:p>
        </w:tc>
        <w:sdt>
          <w:sdtPr>
            <w:rPr>
              <w:lang w:bidi="en-US"/>
            </w:rPr>
            <w:id w:val="-274784146"/>
            <w:placeholder>
              <w:docPart w:val="0E7CB11835ED400FA7046974E2A3EF9F"/>
            </w:placeholder>
            <w:showingPlcHdr/>
          </w:sdtPr>
          <w:sdtEndPr/>
          <w:sdtContent>
            <w:tc>
              <w:tcPr>
                <w:tcW w:w="6234" w:type="dxa"/>
                <w:gridSpan w:val="2"/>
              </w:tcPr>
              <w:p w14:paraId="5F32D4A3" w14:textId="3CAFBF17" w:rsidR="00A90FCE" w:rsidRDefault="008B1E17">
                <w:pPr>
                  <w:rPr>
                    <w:lang w:bidi="en-US"/>
                  </w:rPr>
                </w:pPr>
                <w:r w:rsidRPr="00914D36">
                  <w:rPr>
                    <w:rStyle w:val="PlaceholderText"/>
                    <w:highlight w:val="yellow"/>
                  </w:rPr>
                  <w:t>Click or tap here to enter text.</w:t>
                </w:r>
              </w:p>
            </w:tc>
          </w:sdtContent>
        </w:sdt>
      </w:tr>
      <w:tr w:rsidR="008B1E17" w14:paraId="1CE31AAF" w14:textId="77777777">
        <w:tc>
          <w:tcPr>
            <w:tcW w:w="3116" w:type="dxa"/>
          </w:tcPr>
          <w:p w14:paraId="0093F046" w14:textId="20B3B026" w:rsidR="008B1E17" w:rsidRDefault="008B1E17">
            <w:pPr>
              <w:rPr>
                <w:lang w:bidi="en-US"/>
              </w:rPr>
            </w:pPr>
            <w:r>
              <w:rPr>
                <w:lang w:bidi="en-US"/>
              </w:rPr>
              <w:t>Email address (if applicable)</w:t>
            </w:r>
          </w:p>
        </w:tc>
        <w:sdt>
          <w:sdtPr>
            <w:rPr>
              <w:lang w:bidi="en-US"/>
            </w:rPr>
            <w:id w:val="341750773"/>
            <w:placeholder>
              <w:docPart w:val="73530482FBB54F94868D1DE271E5F67A"/>
            </w:placeholder>
            <w:showingPlcHdr/>
          </w:sdtPr>
          <w:sdtEndPr/>
          <w:sdtContent>
            <w:tc>
              <w:tcPr>
                <w:tcW w:w="6234" w:type="dxa"/>
                <w:gridSpan w:val="2"/>
              </w:tcPr>
              <w:p w14:paraId="46754BA0" w14:textId="1846F76D" w:rsidR="008B1E17" w:rsidRDefault="008B1E17">
                <w:pPr>
                  <w:rPr>
                    <w:lang w:bidi="en-US"/>
                  </w:rPr>
                </w:pPr>
                <w:r w:rsidRPr="00914D36">
                  <w:rPr>
                    <w:rStyle w:val="PlaceholderText"/>
                    <w:highlight w:val="yellow"/>
                  </w:rPr>
                  <w:t>Click or tap here to enter text.</w:t>
                </w:r>
              </w:p>
            </w:tc>
          </w:sdtContent>
        </w:sdt>
      </w:tr>
      <w:tr w:rsidR="00A90FCE" w14:paraId="33680773" w14:textId="77777777">
        <w:tc>
          <w:tcPr>
            <w:tcW w:w="3116" w:type="dxa"/>
          </w:tcPr>
          <w:p w14:paraId="7395927A" w14:textId="32C22326" w:rsidR="00A90FCE" w:rsidRDefault="00A90FCE">
            <w:pPr>
              <w:rPr>
                <w:lang w:bidi="en-US"/>
              </w:rPr>
            </w:pPr>
            <w:r>
              <w:rPr>
                <w:lang w:bidi="en-US"/>
              </w:rPr>
              <w:t>Signature of representative</w:t>
            </w:r>
          </w:p>
        </w:tc>
        <w:sdt>
          <w:sdtPr>
            <w:rPr>
              <w:lang w:bidi="en-US"/>
            </w:rPr>
            <w:id w:val="-1026563906"/>
            <w:placeholder>
              <w:docPart w:val="DefaultPlaceholder_-1854013440"/>
            </w:placeholder>
            <w:showingPlcHdr/>
          </w:sdtPr>
          <w:sdtEndPr/>
          <w:sdtContent>
            <w:tc>
              <w:tcPr>
                <w:tcW w:w="6234" w:type="dxa"/>
                <w:gridSpan w:val="2"/>
              </w:tcPr>
              <w:p w14:paraId="4C21452F" w14:textId="48A953B9" w:rsidR="00A90FCE" w:rsidRDefault="00914D36">
                <w:pPr>
                  <w:rPr>
                    <w:lang w:bidi="en-US"/>
                  </w:rPr>
                </w:pPr>
                <w:r w:rsidRPr="00914D36">
                  <w:rPr>
                    <w:rStyle w:val="PlaceholderText"/>
                    <w:highlight w:val="yellow"/>
                  </w:rPr>
                  <w:t>Click or tap here to enter text.</w:t>
                </w:r>
              </w:p>
            </w:tc>
          </w:sdtContent>
        </w:sdt>
      </w:tr>
      <w:tr w:rsidR="00A90FCE" w14:paraId="3AF3289E" w14:textId="77777777">
        <w:tc>
          <w:tcPr>
            <w:tcW w:w="3116" w:type="dxa"/>
          </w:tcPr>
          <w:p w14:paraId="38F2856B" w14:textId="77777777" w:rsidR="00A90FCE" w:rsidRDefault="00A90FCE">
            <w:pPr>
              <w:rPr>
                <w:lang w:bidi="en-US"/>
              </w:rPr>
            </w:pPr>
            <w:r>
              <w:rPr>
                <w:lang w:bidi="en-US"/>
              </w:rPr>
              <w:t>Signature date</w:t>
            </w:r>
          </w:p>
        </w:tc>
        <w:sdt>
          <w:sdtPr>
            <w:rPr>
              <w:lang w:bidi="en-US"/>
            </w:rPr>
            <w:id w:val="1839649695"/>
            <w:placeholder>
              <w:docPart w:val="FFD6C609BF2446B88DC838027AC31216"/>
            </w:placeholder>
            <w:showingPlcHdr/>
            <w:date>
              <w:dateFormat w:val="M/d/yyyy"/>
              <w:lid w:val="en-US"/>
              <w:storeMappedDataAs w:val="dateTime"/>
              <w:calendar w:val="gregorian"/>
            </w:date>
          </w:sdtPr>
          <w:sdtEndPr/>
          <w:sdtContent>
            <w:tc>
              <w:tcPr>
                <w:tcW w:w="6234" w:type="dxa"/>
                <w:gridSpan w:val="2"/>
              </w:tcPr>
              <w:p w14:paraId="4AF52E04" w14:textId="77777777" w:rsidR="00A90FCE" w:rsidRDefault="00A90FCE">
                <w:pPr>
                  <w:rPr>
                    <w:lang w:bidi="en-US"/>
                  </w:rPr>
                </w:pPr>
                <w:r w:rsidRPr="00914D36">
                  <w:rPr>
                    <w:rStyle w:val="PlaceholderText"/>
                    <w:highlight w:val="yellow"/>
                  </w:rPr>
                  <w:t>Click or tap to enter a date.</w:t>
                </w:r>
              </w:p>
            </w:tc>
          </w:sdtContent>
        </w:sdt>
      </w:tr>
    </w:tbl>
    <w:p w14:paraId="213FB87F" w14:textId="3185A9D0" w:rsidR="00460252" w:rsidRDefault="00460252" w:rsidP="00460252">
      <w:pPr>
        <w:rPr>
          <w:noProof/>
        </w:rPr>
      </w:pPr>
    </w:p>
    <w:sectPr w:rsidR="00460252" w:rsidSect="00C66FA1">
      <w:headerReference w:type="default" r:id="rId8"/>
      <w:footerReference w:type="default" r:id="rId9"/>
      <w:headerReference w:type="firs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D9652" w14:textId="77777777" w:rsidR="007E7619" w:rsidRDefault="007E7619" w:rsidP="00217D29">
      <w:pPr>
        <w:spacing w:after="0" w:line="240" w:lineRule="auto"/>
      </w:pPr>
      <w:r>
        <w:separator/>
      </w:r>
    </w:p>
  </w:endnote>
  <w:endnote w:type="continuationSeparator" w:id="0">
    <w:p w14:paraId="5524256B" w14:textId="77777777" w:rsidR="007E7619" w:rsidRDefault="007E7619" w:rsidP="0021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625BC025-E851-464D-8370-4039B965A6FD}"/>
  </w:font>
  <w:font w:name="Source Sans Pro">
    <w:panose1 w:val="020B0503030403020204"/>
    <w:charset w:val="00"/>
    <w:family w:val="swiss"/>
    <w:pitch w:val="variable"/>
    <w:sig w:usb0="600002F7" w:usb1="02000001" w:usb2="00000000" w:usb3="00000000" w:csb0="0000019F" w:csb1="00000000"/>
    <w:embedRegular r:id="rId2" w:fontKey="{2074E56F-B1E5-40DD-9C58-04C1DCE678A7}"/>
    <w:embedBold r:id="rId3" w:fontKey="{4C47D477-80FB-405F-AED3-3308396E1ED3}"/>
  </w:font>
  <w:font w:name="Nunito SemiBold">
    <w:panose1 w:val="00000000000000000000"/>
    <w:charset w:val="00"/>
    <w:family w:val="auto"/>
    <w:pitch w:val="variable"/>
    <w:sig w:usb0="A00002FF" w:usb1="5000204B" w:usb2="00000000" w:usb3="00000000" w:csb0="00000197" w:csb1="00000000"/>
    <w:embedRegular r:id="rId4" w:fontKey="{7CF10B44-C6F5-4952-9357-072719CCDA21}"/>
    <w:embedBold r:id="rId5" w:fontKey="{23764758-F1ED-4081-A1D1-EAC16D2558CB}"/>
  </w:font>
  <w:font w:name="Source Sans Pro Light">
    <w:panose1 w:val="020B0403030403020204"/>
    <w:charset w:val="00"/>
    <w:family w:val="swiss"/>
    <w:pitch w:val="variable"/>
    <w:sig w:usb0="600002F7" w:usb1="02000003" w:usb2="00000000" w:usb3="00000000" w:csb0="0000019F" w:csb1="00000000"/>
    <w:embedRegular r:id="rId6" w:fontKey="{355E4D5E-14DB-4F13-9AB3-E7BF74D2BDFF}"/>
  </w:font>
  <w:font w:name="Source Sans Pro SemiBold">
    <w:panose1 w:val="020B0603030403020204"/>
    <w:charset w:val="00"/>
    <w:family w:val="swiss"/>
    <w:pitch w:val="variable"/>
    <w:sig w:usb0="600002F7" w:usb1="02000003" w:usb2="00000000" w:usb3="00000000" w:csb0="0000019F" w:csb1="00000000"/>
    <w:embedRegular r:id="rId7" w:fontKey="{426FC8D3-4ECC-414D-909B-66552281472C}"/>
  </w:font>
  <w:font w:name="Segoe UI">
    <w:panose1 w:val="020B0502040204020203"/>
    <w:charset w:val="00"/>
    <w:family w:val="swiss"/>
    <w:pitch w:val="variable"/>
    <w:sig w:usb0="E4002EFF" w:usb1="C000E47F" w:usb2="00000009" w:usb3="00000000" w:csb0="000001FF" w:csb1="00000000"/>
    <w:embedRegular r:id="rId8" w:fontKey="{A0AD0544-C210-45CB-AF44-F29564349D84}"/>
  </w:font>
  <w:font w:name="Segoe UI Semibold">
    <w:panose1 w:val="020B0702040204020203"/>
    <w:charset w:val="00"/>
    <w:family w:val="swiss"/>
    <w:pitch w:val="variable"/>
    <w:sig w:usb0="E4002EFF" w:usb1="C000E47F" w:usb2="00000009" w:usb3="00000000" w:csb0="000001FF" w:csb1="00000000"/>
    <w:embedRegular r:id="rId9" w:fontKey="{293ADEBF-1997-4063-A9A4-4CBA2DF57691}"/>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7F99B0E-1427-4AD4-B149-5BED728ED2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631361"/>
      <w:docPartObj>
        <w:docPartGallery w:val="Page Numbers (Bottom of Page)"/>
        <w:docPartUnique/>
      </w:docPartObj>
    </w:sdtPr>
    <w:sdtEndPr/>
    <w:sdtContent>
      <w:p w14:paraId="5F12D02E" w14:textId="777DEF3E" w:rsidR="00D2349C" w:rsidRDefault="00190A96" w:rsidP="007F610B">
        <w:pPr>
          <w:pStyle w:val="Footer"/>
        </w:pPr>
        <w:r>
          <w:t>WA-APCD</w:t>
        </w:r>
        <w:r w:rsidR="00C21A29">
          <w:t xml:space="preserve"> </w:t>
        </w:r>
        <w:r>
          <w:t>DUA</w:t>
        </w:r>
        <w:r w:rsidR="0074082F">
          <w:tab/>
        </w:r>
        <w:r w:rsidR="00D2349C">
          <w:t>Form WA-APCD-</w:t>
        </w:r>
        <w:r w:rsidR="005547E9">
          <w:t>26</w:t>
        </w:r>
        <w:r w:rsidR="00D2349C">
          <w:t>-</w:t>
        </w:r>
        <w:r w:rsidR="0074082F">
          <w:t>00</w:t>
        </w:r>
        <w:r w:rsidR="00F638E1">
          <w:t>5</w:t>
        </w:r>
        <w:r w:rsidR="0074082F">
          <w:tab/>
          <w:t>Effective July 1, 2026</w:t>
        </w:r>
      </w:p>
      <w:p w14:paraId="06EBCDF2" w14:textId="77777777" w:rsidR="001C5766" w:rsidRDefault="001012A4" w:rsidP="00B222C2">
        <w:pPr>
          <w:pStyle w:val="Footer"/>
        </w:pPr>
        <w:r w:rsidRPr="00834825">
          <w:rPr>
            <w:noProof/>
          </w:rPr>
          <mc:AlternateContent>
            <mc:Choice Requires="wpg">
              <w:drawing>
                <wp:inline distT="0" distB="0" distL="0" distR="0" wp14:anchorId="7CE33A88" wp14:editId="5225943F">
                  <wp:extent cx="4103889" cy="68580"/>
                  <wp:effectExtent l="0" t="0" r="0" b="0"/>
                  <wp:docPr id="6" name="Group 6" descr="artifact"/>
                  <wp:cNvGraphicFramePr/>
                  <a:graphic xmlns:a="http://schemas.openxmlformats.org/drawingml/2006/main">
                    <a:graphicData uri="http://schemas.microsoft.com/office/word/2010/wordprocessingGroup">
                      <wpg:wgp>
                        <wpg:cNvGrpSpPr/>
                        <wpg:grpSpPr>
                          <a:xfrm>
                            <a:off x="0" y="0"/>
                            <a:ext cx="4103889" cy="68580"/>
                            <a:chOff x="0" y="0"/>
                            <a:chExt cx="4087906" cy="0"/>
                          </a:xfrm>
                        </wpg:grpSpPr>
                        <wps:wsp>
                          <wps:cNvPr id="7" name="Straight Connector 7"/>
                          <wps:cNvCnPr/>
                          <wps:spPr>
                            <a:xfrm>
                              <a:off x="0" y="0"/>
                              <a:ext cx="146304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8" name="Straight Connector 8"/>
                          <wps:cNvCnPr/>
                          <wps:spPr>
                            <a:xfrm>
                              <a:off x="1489521" y="0"/>
                              <a:ext cx="1460558"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9" name="Straight Connector 9"/>
                          <wps:cNvCnPr/>
                          <wps:spPr>
                            <a:xfrm flipH="1">
                              <a:off x="2974904" y="0"/>
                              <a:ext cx="73152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 name="Straight Connector 10"/>
                          <wps:cNvCnPr/>
                          <wps:spPr>
                            <a:xfrm flipH="1">
                              <a:off x="3732076" y="0"/>
                              <a:ext cx="355830"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inline>
              </w:drawing>
            </mc:Choice>
            <mc:Fallback xmlns:arto="http://schemas.microsoft.com/office/word/2006/arto">
              <w:pict>
                <v:group w14:anchorId="169A2C48" id="Group 6" o:spid="_x0000_s1026" alt="artifact" style="width:323.15pt;height:5.4pt;mso-position-horizontal-relative:char;mso-position-vertical-relative:line" coordsize="4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">
                  <v:line id="Straight Connector 7" o:spid="_x0000_s1027" style="position:absolute;visibility:visible;mso-wrap-style:square" from="0,0" to="14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" strokecolor="#f2a900 [3209]" strokeweight="1.5pt">
                    <v:stroke joinstyle="miter"/>
                  </v:line>
                  <v:line id="Straight Connector 8" o:spid="_x0000_s1028" style="position:absolute;visibility:visible;mso-wrap-style:square" from="14895,0" to="2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" strokecolor="#97d700 [3205]" strokeweight="1.5pt">
                    <v:stroke joinstyle="miter"/>
                  </v:line>
                  <v:line id="Straight Connector 9" o:spid="_x0000_s1029" style="position:absolute;flip:x;visibility:visible;mso-wrap-style:square" from="29749,0" to="37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" strokecolor="#0077c8 [3204]" strokeweight="1.5pt">
                    <v:stroke joinstyle="miter"/>
                  </v:line>
                  <v:line id="Straight Connector 10" o:spid="_x0000_s1030" style="position:absolute;flip:x;visibility:visible;mso-wrap-style:square" from="37320,0" to="40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" strokecolor="#925d9c [3206]" strokeweight="1.5pt">
                    <v:stroke joinstyle="miter"/>
                  </v:line>
                  <w10:anchorlock/>
                </v:group>
              </w:pict>
            </mc:Fallback>
          </mc:AlternateContent>
        </w:r>
      </w:p>
      <w:p w14:paraId="1F486826" w14:textId="77777777" w:rsidR="00045207" w:rsidRDefault="00045207" w:rsidP="00B222C2">
        <w:pPr>
          <w:pStyle w:val="Footer"/>
        </w:pPr>
        <w:r>
          <w:t xml:space="preserve">Page | </w:t>
        </w:r>
        <w:r>
          <w:fldChar w:fldCharType="begin"/>
        </w:r>
        <w:r>
          <w:instrText xml:space="preserve"> PAGE   \* MERGEFORMAT </w:instrText>
        </w:r>
        <w:r>
          <w:fldChar w:fldCharType="separate"/>
        </w:r>
        <w:r w:rsidR="001012A4">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EF410" w14:textId="77777777" w:rsidR="007E7619" w:rsidRDefault="007E7619" w:rsidP="00217D29">
      <w:pPr>
        <w:spacing w:after="0" w:line="240" w:lineRule="auto"/>
      </w:pPr>
      <w:r>
        <w:separator/>
      </w:r>
    </w:p>
  </w:footnote>
  <w:footnote w:type="continuationSeparator" w:id="0">
    <w:p w14:paraId="1BE3A269" w14:textId="77777777" w:rsidR="007E7619" w:rsidRDefault="007E7619" w:rsidP="0021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2569"/>
      <w:gridCol w:w="3400"/>
    </w:tblGrid>
    <w:tr w:rsidR="00984AFC" w14:paraId="596FE70B" w14:textId="77777777" w:rsidTr="00276A24">
      <w:tc>
        <w:tcPr>
          <w:tcW w:w="3415" w:type="dxa"/>
        </w:tcPr>
        <w:p w14:paraId="4BEA9066" w14:textId="5FCEE655" w:rsidR="00984AFC" w:rsidRDefault="00984AFC" w:rsidP="00472F13">
          <w:pPr>
            <w:pStyle w:val="Header"/>
          </w:pPr>
          <w:r>
            <w:rPr>
              <w:noProof/>
            </w:rPr>
            <w:drawing>
              <wp:inline distT="0" distB="0" distL="0" distR="0" wp14:anchorId="1F67361B" wp14:editId="73AC14D8">
                <wp:extent cx="1945843" cy="330313"/>
                <wp:effectExtent l="0" t="0" r="0" b="0"/>
                <wp:docPr id="1561441127" name="Picture 1561441127" descr="Washington State Health Car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CA New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585" cy="333155"/>
                        </a:xfrm>
                        <a:prstGeom prst="rect">
                          <a:avLst/>
                        </a:prstGeom>
                      </pic:spPr>
                    </pic:pic>
                  </a:graphicData>
                </a:graphic>
              </wp:inline>
            </w:drawing>
          </w:r>
        </w:p>
      </w:tc>
      <w:tc>
        <w:tcPr>
          <w:tcW w:w="2070" w:type="dxa"/>
        </w:tcPr>
        <w:p w14:paraId="5F6A7438" w14:textId="6C1F6C19" w:rsidR="00984AFC" w:rsidRDefault="009A335F" w:rsidP="00472F13">
          <w:pPr>
            <w:pStyle w:val="Header"/>
          </w:pPr>
          <w:r>
            <w:rPr>
              <w:noProof/>
            </w:rPr>
            <w:drawing>
              <wp:inline distT="0" distB="0" distL="0" distR="0" wp14:anchorId="7E59CE86" wp14:editId="7F86B4D0">
                <wp:extent cx="1494230" cy="563270"/>
                <wp:effectExtent l="0" t="0" r="0" b="8255"/>
                <wp:docPr id="141543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30657" name="Picture 141543065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94230" cy="563270"/>
                        </a:xfrm>
                        <a:prstGeom prst="rect">
                          <a:avLst/>
                        </a:prstGeom>
                      </pic:spPr>
                    </pic:pic>
                  </a:graphicData>
                </a:graphic>
              </wp:inline>
            </w:drawing>
          </w:r>
        </w:p>
      </w:tc>
      <w:tc>
        <w:tcPr>
          <w:tcW w:w="3865" w:type="dxa"/>
        </w:tcPr>
        <w:p w14:paraId="2C81000B" w14:textId="45B845D5" w:rsidR="00984AFC" w:rsidRPr="00DF635C" w:rsidRDefault="00984AFC" w:rsidP="00984AFC">
          <w:pPr>
            <w:pStyle w:val="Header"/>
            <w:rPr>
              <w:rStyle w:val="Strong"/>
            </w:rPr>
          </w:pPr>
          <w:r w:rsidRPr="00DF635C">
            <w:rPr>
              <w:rStyle w:val="Strong"/>
            </w:rPr>
            <w:t>Data use agreement</w:t>
          </w:r>
          <w:r w:rsidR="00216D4E">
            <w:rPr>
              <w:rStyle w:val="Strong"/>
            </w:rPr>
            <w:t xml:space="preserve"> (DUA)</w:t>
          </w:r>
        </w:p>
        <w:p w14:paraId="4E2FC510" w14:textId="77777777" w:rsidR="009A335F" w:rsidRDefault="00984AFC" w:rsidP="00984AFC">
          <w:pPr>
            <w:pStyle w:val="Header"/>
          </w:pPr>
          <w:r>
            <w:t xml:space="preserve">HCA contract number: </w:t>
          </w:r>
        </w:p>
        <w:p w14:paraId="06F18194" w14:textId="317770D1" w:rsidR="00984AFC" w:rsidRDefault="00984AFC" w:rsidP="00984AFC">
          <w:pPr>
            <w:pStyle w:val="Header"/>
          </w:pPr>
          <w:r>
            <w:t xml:space="preserve">Amendment: </w:t>
          </w:r>
        </w:p>
        <w:p w14:paraId="00B27645" w14:textId="6D075BCC" w:rsidR="00984AFC" w:rsidRDefault="00984AFC">
          <w:pPr>
            <w:pStyle w:val="Header"/>
          </w:pPr>
          <w:r>
            <w:t>Application number:</w:t>
          </w:r>
          <w:r w:rsidR="00024D51">
            <w:t xml:space="preserve"> YY-</w:t>
          </w:r>
          <w:r w:rsidR="00C6385D">
            <w:t>###</w:t>
          </w:r>
        </w:p>
      </w:tc>
    </w:tr>
  </w:tbl>
  <w:p w14:paraId="63BFE351" w14:textId="573F651B" w:rsidR="00984AFC" w:rsidRDefault="00984A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91F6B" w14:textId="77777777" w:rsidR="00B21ADA" w:rsidRDefault="00B21ADA" w:rsidP="00B21ADA">
    <w:pPr>
      <w:pStyle w:val="Header"/>
    </w:pPr>
    <w:r>
      <w:rPr>
        <w:noProof/>
      </w:rPr>
      <w:drawing>
        <wp:inline distT="0" distB="0" distL="0" distR="0" wp14:anchorId="2B945907" wp14:editId="752835FC">
          <wp:extent cx="2286000" cy="388056"/>
          <wp:effectExtent l="0" t="0" r="0" b="0"/>
          <wp:docPr id="85627274" name="Picture 85627274" descr="Washington State Health Car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CA New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6000" cy="3880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39A"/>
    <w:multiLevelType w:val="hybridMultilevel"/>
    <w:tmpl w:val="C5C489F2"/>
    <w:lvl w:ilvl="0" w:tplc="2C0AD7B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03704"/>
    <w:multiLevelType w:val="hybridMultilevel"/>
    <w:tmpl w:val="99A4B6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12978"/>
    <w:multiLevelType w:val="hybridMultilevel"/>
    <w:tmpl w:val="C846BA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1E32C4"/>
    <w:multiLevelType w:val="hybridMultilevel"/>
    <w:tmpl w:val="B8F2BF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11255"/>
    <w:multiLevelType w:val="multilevel"/>
    <w:tmpl w:val="280C98AE"/>
    <w:lvl w:ilvl="0">
      <w:start w:val="1"/>
      <w:numFmt w:val="bullet"/>
      <w:pStyle w:val="ListBullet"/>
      <w:lvlText w:val=""/>
      <w:lvlJc w:val="left"/>
      <w:pPr>
        <w:ind w:left="288" w:hanging="288"/>
      </w:pPr>
      <w:rPr>
        <w:rFonts w:ascii="Symbol" w:hAnsi="Symbol" w:hint="default"/>
      </w:rPr>
    </w:lvl>
    <w:lvl w:ilvl="1">
      <w:start w:val="1"/>
      <w:numFmt w:val="bullet"/>
      <w:pStyle w:val="ListBullet2"/>
      <w:lvlText w:val="o"/>
      <w:lvlJc w:val="left"/>
      <w:pPr>
        <w:ind w:left="576" w:hanging="288"/>
      </w:pPr>
      <w:rPr>
        <w:rFonts w:ascii="Courier New" w:hAnsi="Courier New" w:hint="default"/>
      </w:rPr>
    </w:lvl>
    <w:lvl w:ilvl="2">
      <w:start w:val="1"/>
      <w:numFmt w:val="bullet"/>
      <w:pStyle w:val="ListBullet3"/>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5" w15:restartNumberingAfterBreak="0">
    <w:nsid w:val="111463FF"/>
    <w:multiLevelType w:val="hybridMultilevel"/>
    <w:tmpl w:val="DCEE38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F3D05"/>
    <w:multiLevelType w:val="hybridMultilevel"/>
    <w:tmpl w:val="6F488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C5518E"/>
    <w:multiLevelType w:val="hybridMultilevel"/>
    <w:tmpl w:val="D3DE8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B0707"/>
    <w:multiLevelType w:val="hybridMultilevel"/>
    <w:tmpl w:val="7F80C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163A49"/>
    <w:multiLevelType w:val="hybridMultilevel"/>
    <w:tmpl w:val="49DCD2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3A3CC0"/>
    <w:multiLevelType w:val="hybridMultilevel"/>
    <w:tmpl w:val="A88A65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5C0C20"/>
    <w:multiLevelType w:val="hybridMultilevel"/>
    <w:tmpl w:val="AD62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E4915"/>
    <w:multiLevelType w:val="hybridMultilevel"/>
    <w:tmpl w:val="AD5C21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220F5A"/>
    <w:multiLevelType w:val="hybridMultilevel"/>
    <w:tmpl w:val="630EA1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EC2AF4"/>
    <w:multiLevelType w:val="hybridMultilevel"/>
    <w:tmpl w:val="086A3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410806"/>
    <w:multiLevelType w:val="hybridMultilevel"/>
    <w:tmpl w:val="139E05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A556FB"/>
    <w:multiLevelType w:val="hybridMultilevel"/>
    <w:tmpl w:val="139E05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DA42F5"/>
    <w:multiLevelType w:val="hybridMultilevel"/>
    <w:tmpl w:val="2C647E1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A3F61A1"/>
    <w:multiLevelType w:val="hybridMultilevel"/>
    <w:tmpl w:val="35A66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EB6ECC"/>
    <w:multiLevelType w:val="hybridMultilevel"/>
    <w:tmpl w:val="9B8A6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7D0B28"/>
    <w:multiLevelType w:val="hybridMultilevel"/>
    <w:tmpl w:val="56DEFA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54296E"/>
    <w:multiLevelType w:val="hybridMultilevel"/>
    <w:tmpl w:val="1D187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38633B"/>
    <w:multiLevelType w:val="hybridMultilevel"/>
    <w:tmpl w:val="09C42686"/>
    <w:lvl w:ilvl="0" w:tplc="7A86F650">
      <w:start w:val="1"/>
      <w:numFmt w:val="decimal"/>
      <w:lvlText w:val="%1."/>
      <w:lvlJc w:val="left"/>
      <w:pPr>
        <w:ind w:left="720" w:hanging="360"/>
      </w:pPr>
      <w:rPr>
        <w:rFonts w:eastAsiaTheme="majorEastAsia" w:hAnsi="Lato"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CD643E"/>
    <w:multiLevelType w:val="hybridMultilevel"/>
    <w:tmpl w:val="B7A8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523DB5"/>
    <w:multiLevelType w:val="hybridMultilevel"/>
    <w:tmpl w:val="0D20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57639"/>
    <w:multiLevelType w:val="hybridMultilevel"/>
    <w:tmpl w:val="886C1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8C4EE3"/>
    <w:multiLevelType w:val="hybridMultilevel"/>
    <w:tmpl w:val="B51A1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426C35"/>
    <w:multiLevelType w:val="hybridMultilevel"/>
    <w:tmpl w:val="0236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756C7F"/>
    <w:multiLevelType w:val="hybridMultilevel"/>
    <w:tmpl w:val="2500F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936CEF"/>
    <w:multiLevelType w:val="hybridMultilevel"/>
    <w:tmpl w:val="D068D4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A4C1519"/>
    <w:multiLevelType w:val="hybridMultilevel"/>
    <w:tmpl w:val="DE4CA3C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F9630C"/>
    <w:multiLevelType w:val="hybridMultilevel"/>
    <w:tmpl w:val="2A648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771165"/>
    <w:multiLevelType w:val="hybridMultilevel"/>
    <w:tmpl w:val="28A8FD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D865E0"/>
    <w:multiLevelType w:val="multilevel"/>
    <w:tmpl w:val="88E4FF10"/>
    <w:lvl w:ilvl="0">
      <w:start w:val="1"/>
      <w:numFmt w:val="decimal"/>
      <w:pStyle w:val="ListNumber"/>
      <w:lvlText w:val="%1."/>
      <w:lvlJc w:val="left"/>
      <w:pPr>
        <w:ind w:left="720" w:hanging="360"/>
      </w:pPr>
      <w:rPr>
        <w:rFonts w:hint="default"/>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4" w15:restartNumberingAfterBreak="0">
    <w:nsid w:val="58E75D22"/>
    <w:multiLevelType w:val="hybridMultilevel"/>
    <w:tmpl w:val="49AE082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6D3E34"/>
    <w:multiLevelType w:val="hybridMultilevel"/>
    <w:tmpl w:val="0E0E73BA"/>
    <w:lvl w:ilvl="0" w:tplc="0409000F">
      <w:start w:val="1"/>
      <w:numFmt w:val="decimal"/>
      <w:lvlText w:val="%1."/>
      <w:lvlJc w:val="left"/>
      <w:pPr>
        <w:tabs>
          <w:tab w:val="num" w:pos="720"/>
        </w:tabs>
        <w:ind w:left="720" w:hanging="360"/>
      </w:pPr>
      <w:rPr>
        <w:rFonts w:hint="default"/>
      </w:rPr>
    </w:lvl>
    <w:lvl w:ilvl="1" w:tplc="6602D56A">
      <w:start w:val="111"/>
      <w:numFmt w:val="bullet"/>
      <w:lvlText w:val=""/>
      <w:lvlJc w:val="left"/>
      <w:pPr>
        <w:tabs>
          <w:tab w:val="num" w:pos="1440"/>
        </w:tabs>
        <w:ind w:left="1440" w:hanging="360"/>
      </w:pPr>
      <w:rPr>
        <w:rFonts w:ascii="Wingdings" w:hAnsi="Wingdings" w:hint="default"/>
      </w:rPr>
    </w:lvl>
    <w:lvl w:ilvl="2" w:tplc="F52AD47A" w:tentative="1">
      <w:start w:val="1"/>
      <w:numFmt w:val="bullet"/>
      <w:lvlText w:val=""/>
      <w:lvlJc w:val="left"/>
      <w:pPr>
        <w:tabs>
          <w:tab w:val="num" w:pos="2160"/>
        </w:tabs>
        <w:ind w:left="2160" w:hanging="360"/>
      </w:pPr>
      <w:rPr>
        <w:rFonts w:ascii="Wingdings" w:hAnsi="Wingdings" w:hint="default"/>
      </w:rPr>
    </w:lvl>
    <w:lvl w:ilvl="3" w:tplc="F760CA88" w:tentative="1">
      <w:start w:val="1"/>
      <w:numFmt w:val="bullet"/>
      <w:lvlText w:val=""/>
      <w:lvlJc w:val="left"/>
      <w:pPr>
        <w:tabs>
          <w:tab w:val="num" w:pos="2880"/>
        </w:tabs>
        <w:ind w:left="2880" w:hanging="360"/>
      </w:pPr>
      <w:rPr>
        <w:rFonts w:ascii="Wingdings" w:hAnsi="Wingdings" w:hint="default"/>
      </w:rPr>
    </w:lvl>
    <w:lvl w:ilvl="4" w:tplc="3692F918" w:tentative="1">
      <w:start w:val="1"/>
      <w:numFmt w:val="bullet"/>
      <w:lvlText w:val=""/>
      <w:lvlJc w:val="left"/>
      <w:pPr>
        <w:tabs>
          <w:tab w:val="num" w:pos="3600"/>
        </w:tabs>
        <w:ind w:left="3600" w:hanging="360"/>
      </w:pPr>
      <w:rPr>
        <w:rFonts w:ascii="Wingdings" w:hAnsi="Wingdings" w:hint="default"/>
      </w:rPr>
    </w:lvl>
    <w:lvl w:ilvl="5" w:tplc="A03EE99C" w:tentative="1">
      <w:start w:val="1"/>
      <w:numFmt w:val="bullet"/>
      <w:lvlText w:val=""/>
      <w:lvlJc w:val="left"/>
      <w:pPr>
        <w:tabs>
          <w:tab w:val="num" w:pos="4320"/>
        </w:tabs>
        <w:ind w:left="4320" w:hanging="360"/>
      </w:pPr>
      <w:rPr>
        <w:rFonts w:ascii="Wingdings" w:hAnsi="Wingdings" w:hint="default"/>
      </w:rPr>
    </w:lvl>
    <w:lvl w:ilvl="6" w:tplc="BDEEE496" w:tentative="1">
      <w:start w:val="1"/>
      <w:numFmt w:val="bullet"/>
      <w:lvlText w:val=""/>
      <w:lvlJc w:val="left"/>
      <w:pPr>
        <w:tabs>
          <w:tab w:val="num" w:pos="5040"/>
        </w:tabs>
        <w:ind w:left="5040" w:hanging="360"/>
      </w:pPr>
      <w:rPr>
        <w:rFonts w:ascii="Wingdings" w:hAnsi="Wingdings" w:hint="default"/>
      </w:rPr>
    </w:lvl>
    <w:lvl w:ilvl="7" w:tplc="1326E892" w:tentative="1">
      <w:start w:val="1"/>
      <w:numFmt w:val="bullet"/>
      <w:lvlText w:val=""/>
      <w:lvlJc w:val="left"/>
      <w:pPr>
        <w:tabs>
          <w:tab w:val="num" w:pos="5760"/>
        </w:tabs>
        <w:ind w:left="5760" w:hanging="360"/>
      </w:pPr>
      <w:rPr>
        <w:rFonts w:ascii="Wingdings" w:hAnsi="Wingdings" w:hint="default"/>
      </w:rPr>
    </w:lvl>
    <w:lvl w:ilvl="8" w:tplc="A610400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984425"/>
    <w:multiLevelType w:val="hybridMultilevel"/>
    <w:tmpl w:val="0096F2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43549C"/>
    <w:multiLevelType w:val="hybridMultilevel"/>
    <w:tmpl w:val="6F4C0E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ED6B2B"/>
    <w:multiLevelType w:val="hybridMultilevel"/>
    <w:tmpl w:val="813E9BA6"/>
    <w:lvl w:ilvl="0" w:tplc="7A441C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C654A2C"/>
    <w:multiLevelType w:val="hybridMultilevel"/>
    <w:tmpl w:val="6AD85298"/>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15:restartNumberingAfterBreak="0">
    <w:nsid w:val="611476A6"/>
    <w:multiLevelType w:val="hybridMultilevel"/>
    <w:tmpl w:val="B54A7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1A2308"/>
    <w:multiLevelType w:val="hybridMultilevel"/>
    <w:tmpl w:val="58E6F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6A1C49"/>
    <w:multiLevelType w:val="hybridMultilevel"/>
    <w:tmpl w:val="BD2013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8C62E9D"/>
    <w:multiLevelType w:val="hybridMultilevel"/>
    <w:tmpl w:val="B25E76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E437E5"/>
    <w:multiLevelType w:val="hybridMultilevel"/>
    <w:tmpl w:val="3562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DF26AC"/>
    <w:multiLevelType w:val="hybridMultilevel"/>
    <w:tmpl w:val="353CADA4"/>
    <w:lvl w:ilvl="0" w:tplc="2D4AF4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E02CF4"/>
    <w:multiLevelType w:val="hybridMultilevel"/>
    <w:tmpl w:val="22CE9D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9433B3"/>
    <w:multiLevelType w:val="hybridMultilevel"/>
    <w:tmpl w:val="34588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B956E7"/>
    <w:multiLevelType w:val="hybridMultilevel"/>
    <w:tmpl w:val="EE5AA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CC604A"/>
    <w:multiLevelType w:val="hybridMultilevel"/>
    <w:tmpl w:val="139E05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91577173">
    <w:abstractNumId w:val="4"/>
  </w:num>
  <w:num w:numId="2" w16cid:durableId="1965842871">
    <w:abstractNumId w:val="33"/>
  </w:num>
  <w:num w:numId="3" w16cid:durableId="1862352521">
    <w:abstractNumId w:val="24"/>
  </w:num>
  <w:num w:numId="4" w16cid:durableId="1714647329">
    <w:abstractNumId w:val="28"/>
  </w:num>
  <w:num w:numId="5" w16cid:durableId="2050257990">
    <w:abstractNumId w:val="41"/>
  </w:num>
  <w:num w:numId="6" w16cid:durableId="1510220763">
    <w:abstractNumId w:val="1"/>
  </w:num>
  <w:num w:numId="7" w16cid:durableId="1144395482">
    <w:abstractNumId w:val="32"/>
  </w:num>
  <w:num w:numId="8" w16cid:durableId="57749211">
    <w:abstractNumId w:val="25"/>
  </w:num>
  <w:num w:numId="9" w16cid:durableId="359866316">
    <w:abstractNumId w:val="5"/>
  </w:num>
  <w:num w:numId="10" w16cid:durableId="1018969814">
    <w:abstractNumId w:val="31"/>
  </w:num>
  <w:num w:numId="11" w16cid:durableId="1696537605">
    <w:abstractNumId w:val="19"/>
  </w:num>
  <w:num w:numId="12" w16cid:durableId="1745762106">
    <w:abstractNumId w:val="43"/>
  </w:num>
  <w:num w:numId="13" w16cid:durableId="667173542">
    <w:abstractNumId w:val="46"/>
  </w:num>
  <w:num w:numId="14" w16cid:durableId="1012412825">
    <w:abstractNumId w:val="48"/>
  </w:num>
  <w:num w:numId="15" w16cid:durableId="1521968034">
    <w:abstractNumId w:val="47"/>
  </w:num>
  <w:num w:numId="16" w16cid:durableId="1663387670">
    <w:abstractNumId w:val="34"/>
  </w:num>
  <w:num w:numId="17" w16cid:durableId="729768370">
    <w:abstractNumId w:val="37"/>
  </w:num>
  <w:num w:numId="18" w16cid:durableId="1712074123">
    <w:abstractNumId w:val="36"/>
  </w:num>
  <w:num w:numId="19" w16cid:durableId="1905604595">
    <w:abstractNumId w:val="8"/>
  </w:num>
  <w:num w:numId="20" w16cid:durableId="2008248041">
    <w:abstractNumId w:val="13"/>
  </w:num>
  <w:num w:numId="21" w16cid:durableId="1685395480">
    <w:abstractNumId w:val="17"/>
  </w:num>
  <w:num w:numId="22" w16cid:durableId="754277344">
    <w:abstractNumId w:val="3"/>
  </w:num>
  <w:num w:numId="23" w16cid:durableId="1950240568">
    <w:abstractNumId w:val="40"/>
  </w:num>
  <w:num w:numId="24" w16cid:durableId="1712806715">
    <w:abstractNumId w:val="6"/>
  </w:num>
  <w:num w:numId="25" w16cid:durableId="25913138">
    <w:abstractNumId w:val="23"/>
  </w:num>
  <w:num w:numId="26" w16cid:durableId="472874107">
    <w:abstractNumId w:val="35"/>
  </w:num>
  <w:num w:numId="27" w16cid:durableId="732580081">
    <w:abstractNumId w:val="29"/>
  </w:num>
  <w:num w:numId="28" w16cid:durableId="1938370796">
    <w:abstractNumId w:val="11"/>
  </w:num>
  <w:num w:numId="29" w16cid:durableId="1048992800">
    <w:abstractNumId w:val="12"/>
  </w:num>
  <w:num w:numId="30" w16cid:durableId="1499344683">
    <w:abstractNumId w:val="38"/>
  </w:num>
  <w:num w:numId="31" w16cid:durableId="1873683138">
    <w:abstractNumId w:val="45"/>
  </w:num>
  <w:num w:numId="32" w16cid:durableId="710106852">
    <w:abstractNumId w:val="21"/>
  </w:num>
  <w:num w:numId="33" w16cid:durableId="822241217">
    <w:abstractNumId w:val="10"/>
  </w:num>
  <w:num w:numId="34" w16cid:durableId="319844452">
    <w:abstractNumId w:val="39"/>
  </w:num>
  <w:num w:numId="35" w16cid:durableId="209080074">
    <w:abstractNumId w:val="30"/>
  </w:num>
  <w:num w:numId="36" w16cid:durableId="821391839">
    <w:abstractNumId w:val="27"/>
  </w:num>
  <w:num w:numId="37" w16cid:durableId="1666780090">
    <w:abstractNumId w:val="2"/>
  </w:num>
  <w:num w:numId="38" w16cid:durableId="1982035354">
    <w:abstractNumId w:val="26"/>
  </w:num>
  <w:num w:numId="39" w16cid:durableId="713308892">
    <w:abstractNumId w:val="42"/>
  </w:num>
  <w:num w:numId="40" w16cid:durableId="1698236947">
    <w:abstractNumId w:val="18"/>
  </w:num>
  <w:num w:numId="41" w16cid:durableId="790561672">
    <w:abstractNumId w:val="22"/>
  </w:num>
  <w:num w:numId="42" w16cid:durableId="1137452378">
    <w:abstractNumId w:val="20"/>
  </w:num>
  <w:num w:numId="43" w16cid:durableId="843010745">
    <w:abstractNumId w:val="0"/>
  </w:num>
  <w:num w:numId="44" w16cid:durableId="283391503">
    <w:abstractNumId w:val="9"/>
  </w:num>
  <w:num w:numId="45" w16cid:durableId="1899440441">
    <w:abstractNumId w:val="14"/>
  </w:num>
  <w:num w:numId="46" w16cid:durableId="2085566436">
    <w:abstractNumId w:val="44"/>
  </w:num>
  <w:num w:numId="47" w16cid:durableId="1180849767">
    <w:abstractNumId w:val="7"/>
  </w:num>
  <w:num w:numId="48" w16cid:durableId="1150712536">
    <w:abstractNumId w:val="15"/>
  </w:num>
  <w:num w:numId="49" w16cid:durableId="951672575">
    <w:abstractNumId w:val="49"/>
  </w:num>
  <w:num w:numId="50" w16cid:durableId="29591752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AFC"/>
    <w:rsid w:val="000025DC"/>
    <w:rsid w:val="00003913"/>
    <w:rsid w:val="00004914"/>
    <w:rsid w:val="00004EAA"/>
    <w:rsid w:val="00006DFB"/>
    <w:rsid w:val="00007DD9"/>
    <w:rsid w:val="00011ED3"/>
    <w:rsid w:val="00011ED6"/>
    <w:rsid w:val="000121E3"/>
    <w:rsid w:val="00012558"/>
    <w:rsid w:val="00012CDB"/>
    <w:rsid w:val="00014598"/>
    <w:rsid w:val="000153DC"/>
    <w:rsid w:val="00015818"/>
    <w:rsid w:val="00015B88"/>
    <w:rsid w:val="0001610D"/>
    <w:rsid w:val="000243A4"/>
    <w:rsid w:val="00024D51"/>
    <w:rsid w:val="000251E9"/>
    <w:rsid w:val="0002567A"/>
    <w:rsid w:val="00025D9A"/>
    <w:rsid w:val="00027B35"/>
    <w:rsid w:val="00030164"/>
    <w:rsid w:val="00034224"/>
    <w:rsid w:val="00034D20"/>
    <w:rsid w:val="0003513B"/>
    <w:rsid w:val="00035528"/>
    <w:rsid w:val="0003655B"/>
    <w:rsid w:val="00036924"/>
    <w:rsid w:val="00037799"/>
    <w:rsid w:val="000400C0"/>
    <w:rsid w:val="000407D9"/>
    <w:rsid w:val="000411A2"/>
    <w:rsid w:val="00041852"/>
    <w:rsid w:val="000421E4"/>
    <w:rsid w:val="00042B30"/>
    <w:rsid w:val="000430F2"/>
    <w:rsid w:val="000439E0"/>
    <w:rsid w:val="00044FAB"/>
    <w:rsid w:val="0004514C"/>
    <w:rsid w:val="00045207"/>
    <w:rsid w:val="0004585E"/>
    <w:rsid w:val="00045E47"/>
    <w:rsid w:val="000468AE"/>
    <w:rsid w:val="00047205"/>
    <w:rsid w:val="00047872"/>
    <w:rsid w:val="00050D8B"/>
    <w:rsid w:val="00053072"/>
    <w:rsid w:val="0005491E"/>
    <w:rsid w:val="000555D9"/>
    <w:rsid w:val="00055A7E"/>
    <w:rsid w:val="00056108"/>
    <w:rsid w:val="00056443"/>
    <w:rsid w:val="00056DF3"/>
    <w:rsid w:val="000630C1"/>
    <w:rsid w:val="000633B5"/>
    <w:rsid w:val="000641AF"/>
    <w:rsid w:val="00064576"/>
    <w:rsid w:val="00066E2A"/>
    <w:rsid w:val="000705D0"/>
    <w:rsid w:val="00071A88"/>
    <w:rsid w:val="00075C83"/>
    <w:rsid w:val="0007743F"/>
    <w:rsid w:val="00080680"/>
    <w:rsid w:val="000818CB"/>
    <w:rsid w:val="00082B37"/>
    <w:rsid w:val="00084050"/>
    <w:rsid w:val="00084C07"/>
    <w:rsid w:val="0008548B"/>
    <w:rsid w:val="00086669"/>
    <w:rsid w:val="00087625"/>
    <w:rsid w:val="000877F4"/>
    <w:rsid w:val="000929C0"/>
    <w:rsid w:val="00093C47"/>
    <w:rsid w:val="0009483F"/>
    <w:rsid w:val="0009641D"/>
    <w:rsid w:val="00096811"/>
    <w:rsid w:val="000A05BA"/>
    <w:rsid w:val="000A0D6B"/>
    <w:rsid w:val="000A16A2"/>
    <w:rsid w:val="000A34C7"/>
    <w:rsid w:val="000A37A7"/>
    <w:rsid w:val="000A470B"/>
    <w:rsid w:val="000A4D91"/>
    <w:rsid w:val="000A4DB7"/>
    <w:rsid w:val="000A50E3"/>
    <w:rsid w:val="000B00D2"/>
    <w:rsid w:val="000B076F"/>
    <w:rsid w:val="000B1178"/>
    <w:rsid w:val="000B1438"/>
    <w:rsid w:val="000B586D"/>
    <w:rsid w:val="000B748B"/>
    <w:rsid w:val="000C08BE"/>
    <w:rsid w:val="000C0FF2"/>
    <w:rsid w:val="000C1214"/>
    <w:rsid w:val="000C3941"/>
    <w:rsid w:val="000C57F3"/>
    <w:rsid w:val="000C732F"/>
    <w:rsid w:val="000D0852"/>
    <w:rsid w:val="000D3FF2"/>
    <w:rsid w:val="000D5D46"/>
    <w:rsid w:val="000E10E8"/>
    <w:rsid w:val="000E20D8"/>
    <w:rsid w:val="000E3613"/>
    <w:rsid w:val="000E3BAE"/>
    <w:rsid w:val="000E41DC"/>
    <w:rsid w:val="000E41E4"/>
    <w:rsid w:val="000F1F14"/>
    <w:rsid w:val="000F296C"/>
    <w:rsid w:val="000F5841"/>
    <w:rsid w:val="000F7A8A"/>
    <w:rsid w:val="00100A2D"/>
    <w:rsid w:val="001012A4"/>
    <w:rsid w:val="0010197C"/>
    <w:rsid w:val="001035ED"/>
    <w:rsid w:val="00103C77"/>
    <w:rsid w:val="00104BE3"/>
    <w:rsid w:val="00106C90"/>
    <w:rsid w:val="00107337"/>
    <w:rsid w:val="00107811"/>
    <w:rsid w:val="001101B7"/>
    <w:rsid w:val="00110305"/>
    <w:rsid w:val="00112E3F"/>
    <w:rsid w:val="0011343C"/>
    <w:rsid w:val="00114BD7"/>
    <w:rsid w:val="001177FF"/>
    <w:rsid w:val="00117D7A"/>
    <w:rsid w:val="00120AC4"/>
    <w:rsid w:val="00121ABC"/>
    <w:rsid w:val="001235BA"/>
    <w:rsid w:val="00124616"/>
    <w:rsid w:val="001266ED"/>
    <w:rsid w:val="00126B61"/>
    <w:rsid w:val="00126C53"/>
    <w:rsid w:val="00127C71"/>
    <w:rsid w:val="0013457E"/>
    <w:rsid w:val="00135A14"/>
    <w:rsid w:val="00140384"/>
    <w:rsid w:val="00140CC3"/>
    <w:rsid w:val="00141D4B"/>
    <w:rsid w:val="00142BB4"/>
    <w:rsid w:val="00142E5F"/>
    <w:rsid w:val="00143044"/>
    <w:rsid w:val="0014308D"/>
    <w:rsid w:val="0014479D"/>
    <w:rsid w:val="00144F88"/>
    <w:rsid w:val="001457F9"/>
    <w:rsid w:val="00145D4F"/>
    <w:rsid w:val="0014726C"/>
    <w:rsid w:val="001505AE"/>
    <w:rsid w:val="0015145C"/>
    <w:rsid w:val="00152518"/>
    <w:rsid w:val="001527EE"/>
    <w:rsid w:val="0015372E"/>
    <w:rsid w:val="0015500E"/>
    <w:rsid w:val="0015641E"/>
    <w:rsid w:val="00157316"/>
    <w:rsid w:val="00157588"/>
    <w:rsid w:val="00157BB8"/>
    <w:rsid w:val="00161265"/>
    <w:rsid w:val="00161DCB"/>
    <w:rsid w:val="001635B4"/>
    <w:rsid w:val="001668DD"/>
    <w:rsid w:val="00167098"/>
    <w:rsid w:val="001703AA"/>
    <w:rsid w:val="00171030"/>
    <w:rsid w:val="00171B51"/>
    <w:rsid w:val="0017258C"/>
    <w:rsid w:val="001753BA"/>
    <w:rsid w:val="001778E6"/>
    <w:rsid w:val="001808CF"/>
    <w:rsid w:val="00180B29"/>
    <w:rsid w:val="00180C71"/>
    <w:rsid w:val="00181475"/>
    <w:rsid w:val="001817FF"/>
    <w:rsid w:val="00181A09"/>
    <w:rsid w:val="00183629"/>
    <w:rsid w:val="00183D5B"/>
    <w:rsid w:val="00184187"/>
    <w:rsid w:val="00184C45"/>
    <w:rsid w:val="00190A96"/>
    <w:rsid w:val="00191C06"/>
    <w:rsid w:val="00196D42"/>
    <w:rsid w:val="001A2B07"/>
    <w:rsid w:val="001A3118"/>
    <w:rsid w:val="001A40C2"/>
    <w:rsid w:val="001A46EB"/>
    <w:rsid w:val="001A497D"/>
    <w:rsid w:val="001A74EB"/>
    <w:rsid w:val="001A7C15"/>
    <w:rsid w:val="001B39F5"/>
    <w:rsid w:val="001B581F"/>
    <w:rsid w:val="001B63D8"/>
    <w:rsid w:val="001B7090"/>
    <w:rsid w:val="001C03AA"/>
    <w:rsid w:val="001C1822"/>
    <w:rsid w:val="001C1CA4"/>
    <w:rsid w:val="001C39EE"/>
    <w:rsid w:val="001C5766"/>
    <w:rsid w:val="001C62CD"/>
    <w:rsid w:val="001C68B4"/>
    <w:rsid w:val="001D1202"/>
    <w:rsid w:val="001D26C1"/>
    <w:rsid w:val="001D3DFA"/>
    <w:rsid w:val="001D505B"/>
    <w:rsid w:val="001D6654"/>
    <w:rsid w:val="001E7B62"/>
    <w:rsid w:val="001F0A42"/>
    <w:rsid w:val="001F141F"/>
    <w:rsid w:val="001F4DE2"/>
    <w:rsid w:val="001F4F3B"/>
    <w:rsid w:val="001F5865"/>
    <w:rsid w:val="001F5C3E"/>
    <w:rsid w:val="001F75E6"/>
    <w:rsid w:val="00201B7C"/>
    <w:rsid w:val="002022E9"/>
    <w:rsid w:val="002028B5"/>
    <w:rsid w:val="00204680"/>
    <w:rsid w:val="0020501F"/>
    <w:rsid w:val="00205947"/>
    <w:rsid w:val="00206170"/>
    <w:rsid w:val="00207720"/>
    <w:rsid w:val="00212900"/>
    <w:rsid w:val="002144B2"/>
    <w:rsid w:val="00214E30"/>
    <w:rsid w:val="002160DE"/>
    <w:rsid w:val="002163AE"/>
    <w:rsid w:val="00216D4E"/>
    <w:rsid w:val="002174E3"/>
    <w:rsid w:val="00217746"/>
    <w:rsid w:val="00217B82"/>
    <w:rsid w:val="00217D29"/>
    <w:rsid w:val="00220D54"/>
    <w:rsid w:val="0022248F"/>
    <w:rsid w:val="002229C4"/>
    <w:rsid w:val="00223144"/>
    <w:rsid w:val="00223AB7"/>
    <w:rsid w:val="00223F41"/>
    <w:rsid w:val="0022435C"/>
    <w:rsid w:val="002254C1"/>
    <w:rsid w:val="002255CD"/>
    <w:rsid w:val="00227197"/>
    <w:rsid w:val="002277A9"/>
    <w:rsid w:val="00230295"/>
    <w:rsid w:val="0023230F"/>
    <w:rsid w:val="0023231D"/>
    <w:rsid w:val="00233304"/>
    <w:rsid w:val="00233AC9"/>
    <w:rsid w:val="002348FF"/>
    <w:rsid w:val="002351C2"/>
    <w:rsid w:val="002363D2"/>
    <w:rsid w:val="00236671"/>
    <w:rsid w:val="00236D39"/>
    <w:rsid w:val="00237A0E"/>
    <w:rsid w:val="002407A6"/>
    <w:rsid w:val="00240E56"/>
    <w:rsid w:val="00245687"/>
    <w:rsid w:val="0025251B"/>
    <w:rsid w:val="00253186"/>
    <w:rsid w:val="0025324C"/>
    <w:rsid w:val="00256ACB"/>
    <w:rsid w:val="002619FD"/>
    <w:rsid w:val="00261F11"/>
    <w:rsid w:val="002629BE"/>
    <w:rsid w:val="002634C3"/>
    <w:rsid w:val="002638B1"/>
    <w:rsid w:val="00265194"/>
    <w:rsid w:val="00265DB1"/>
    <w:rsid w:val="0026653B"/>
    <w:rsid w:val="002725FF"/>
    <w:rsid w:val="00272D46"/>
    <w:rsid w:val="00273890"/>
    <w:rsid w:val="00274846"/>
    <w:rsid w:val="00274C60"/>
    <w:rsid w:val="00276936"/>
    <w:rsid w:val="00276A24"/>
    <w:rsid w:val="00277DAC"/>
    <w:rsid w:val="00281ADD"/>
    <w:rsid w:val="002842DC"/>
    <w:rsid w:val="002850F2"/>
    <w:rsid w:val="0028688E"/>
    <w:rsid w:val="002868C3"/>
    <w:rsid w:val="00290581"/>
    <w:rsid w:val="00291ADB"/>
    <w:rsid w:val="00291B19"/>
    <w:rsid w:val="0029227F"/>
    <w:rsid w:val="00292308"/>
    <w:rsid w:val="00294A76"/>
    <w:rsid w:val="0029553E"/>
    <w:rsid w:val="00296170"/>
    <w:rsid w:val="00296484"/>
    <w:rsid w:val="002A5351"/>
    <w:rsid w:val="002A795E"/>
    <w:rsid w:val="002B1C7D"/>
    <w:rsid w:val="002B30FF"/>
    <w:rsid w:val="002B3B3B"/>
    <w:rsid w:val="002B5623"/>
    <w:rsid w:val="002B650E"/>
    <w:rsid w:val="002B6D63"/>
    <w:rsid w:val="002B7B98"/>
    <w:rsid w:val="002C2818"/>
    <w:rsid w:val="002C5334"/>
    <w:rsid w:val="002C57AA"/>
    <w:rsid w:val="002C5A5F"/>
    <w:rsid w:val="002C6631"/>
    <w:rsid w:val="002C7799"/>
    <w:rsid w:val="002D108C"/>
    <w:rsid w:val="002D219D"/>
    <w:rsid w:val="002D2299"/>
    <w:rsid w:val="002D31C7"/>
    <w:rsid w:val="002E1ECC"/>
    <w:rsid w:val="002E26D3"/>
    <w:rsid w:val="002E3BA3"/>
    <w:rsid w:val="002E589F"/>
    <w:rsid w:val="002E6512"/>
    <w:rsid w:val="002E7A14"/>
    <w:rsid w:val="002E7A30"/>
    <w:rsid w:val="002E7D33"/>
    <w:rsid w:val="002E7D36"/>
    <w:rsid w:val="002E7E17"/>
    <w:rsid w:val="002F0415"/>
    <w:rsid w:val="002F37FD"/>
    <w:rsid w:val="002F5708"/>
    <w:rsid w:val="002F714D"/>
    <w:rsid w:val="00300804"/>
    <w:rsid w:val="003027BD"/>
    <w:rsid w:val="00302E94"/>
    <w:rsid w:val="003057C4"/>
    <w:rsid w:val="00305986"/>
    <w:rsid w:val="0030647E"/>
    <w:rsid w:val="00307380"/>
    <w:rsid w:val="00307AA9"/>
    <w:rsid w:val="00310D4E"/>
    <w:rsid w:val="00310F6A"/>
    <w:rsid w:val="003120A3"/>
    <w:rsid w:val="00312CD5"/>
    <w:rsid w:val="0031427F"/>
    <w:rsid w:val="00316A7B"/>
    <w:rsid w:val="00320FD0"/>
    <w:rsid w:val="0032134F"/>
    <w:rsid w:val="003214B4"/>
    <w:rsid w:val="0032270D"/>
    <w:rsid w:val="0032389F"/>
    <w:rsid w:val="00323A36"/>
    <w:rsid w:val="00324DF4"/>
    <w:rsid w:val="003256D5"/>
    <w:rsid w:val="00327758"/>
    <w:rsid w:val="0032775A"/>
    <w:rsid w:val="00327B6C"/>
    <w:rsid w:val="00330F4C"/>
    <w:rsid w:val="00331254"/>
    <w:rsid w:val="00331B26"/>
    <w:rsid w:val="0033206B"/>
    <w:rsid w:val="00334053"/>
    <w:rsid w:val="00334C89"/>
    <w:rsid w:val="00334FDA"/>
    <w:rsid w:val="003357FF"/>
    <w:rsid w:val="00336A69"/>
    <w:rsid w:val="003409A3"/>
    <w:rsid w:val="00344F48"/>
    <w:rsid w:val="003456B1"/>
    <w:rsid w:val="003469B1"/>
    <w:rsid w:val="00347599"/>
    <w:rsid w:val="00350B13"/>
    <w:rsid w:val="0035132D"/>
    <w:rsid w:val="00352156"/>
    <w:rsid w:val="00353413"/>
    <w:rsid w:val="00353ACA"/>
    <w:rsid w:val="003549EB"/>
    <w:rsid w:val="003567D5"/>
    <w:rsid w:val="003611A5"/>
    <w:rsid w:val="00361CA2"/>
    <w:rsid w:val="00362D34"/>
    <w:rsid w:val="00362E74"/>
    <w:rsid w:val="0036588B"/>
    <w:rsid w:val="0036721B"/>
    <w:rsid w:val="00370704"/>
    <w:rsid w:val="00371D76"/>
    <w:rsid w:val="0037251C"/>
    <w:rsid w:val="003742C7"/>
    <w:rsid w:val="00374485"/>
    <w:rsid w:val="00374B77"/>
    <w:rsid w:val="003766F0"/>
    <w:rsid w:val="00376AF6"/>
    <w:rsid w:val="00380021"/>
    <w:rsid w:val="00380038"/>
    <w:rsid w:val="003805A8"/>
    <w:rsid w:val="00380D65"/>
    <w:rsid w:val="00382797"/>
    <w:rsid w:val="00384DF2"/>
    <w:rsid w:val="00387A6E"/>
    <w:rsid w:val="00387FE2"/>
    <w:rsid w:val="00390485"/>
    <w:rsid w:val="00390507"/>
    <w:rsid w:val="0039268C"/>
    <w:rsid w:val="0039398C"/>
    <w:rsid w:val="00393D75"/>
    <w:rsid w:val="00393F81"/>
    <w:rsid w:val="0039563E"/>
    <w:rsid w:val="0039715B"/>
    <w:rsid w:val="003975E2"/>
    <w:rsid w:val="003A024F"/>
    <w:rsid w:val="003A0568"/>
    <w:rsid w:val="003A0A00"/>
    <w:rsid w:val="003A1A78"/>
    <w:rsid w:val="003A3CBE"/>
    <w:rsid w:val="003A42C9"/>
    <w:rsid w:val="003A4C40"/>
    <w:rsid w:val="003A5D76"/>
    <w:rsid w:val="003A6312"/>
    <w:rsid w:val="003A645A"/>
    <w:rsid w:val="003A7A5A"/>
    <w:rsid w:val="003B4A50"/>
    <w:rsid w:val="003B508D"/>
    <w:rsid w:val="003B5261"/>
    <w:rsid w:val="003B6B38"/>
    <w:rsid w:val="003B7276"/>
    <w:rsid w:val="003C15D6"/>
    <w:rsid w:val="003C163F"/>
    <w:rsid w:val="003C27ED"/>
    <w:rsid w:val="003C55C8"/>
    <w:rsid w:val="003C595B"/>
    <w:rsid w:val="003D044B"/>
    <w:rsid w:val="003D07FF"/>
    <w:rsid w:val="003D099B"/>
    <w:rsid w:val="003D0ABA"/>
    <w:rsid w:val="003D0C28"/>
    <w:rsid w:val="003D10C1"/>
    <w:rsid w:val="003D1F94"/>
    <w:rsid w:val="003D2D45"/>
    <w:rsid w:val="003D38BB"/>
    <w:rsid w:val="003D68E4"/>
    <w:rsid w:val="003D6BDF"/>
    <w:rsid w:val="003D6FB2"/>
    <w:rsid w:val="003D75C4"/>
    <w:rsid w:val="003D7B85"/>
    <w:rsid w:val="003E1B90"/>
    <w:rsid w:val="003E1D96"/>
    <w:rsid w:val="003E41B4"/>
    <w:rsid w:val="003E4904"/>
    <w:rsid w:val="003E4D83"/>
    <w:rsid w:val="003E4F00"/>
    <w:rsid w:val="003E5A9B"/>
    <w:rsid w:val="003E6C61"/>
    <w:rsid w:val="003F6B0F"/>
    <w:rsid w:val="003F6FE1"/>
    <w:rsid w:val="003F7B81"/>
    <w:rsid w:val="003F7F06"/>
    <w:rsid w:val="0040043F"/>
    <w:rsid w:val="004016DC"/>
    <w:rsid w:val="004046E4"/>
    <w:rsid w:val="004053F4"/>
    <w:rsid w:val="00405E58"/>
    <w:rsid w:val="00407EFF"/>
    <w:rsid w:val="00411C81"/>
    <w:rsid w:val="00411FB3"/>
    <w:rsid w:val="00414BEE"/>
    <w:rsid w:val="00421BE3"/>
    <w:rsid w:val="0042214D"/>
    <w:rsid w:val="00424D36"/>
    <w:rsid w:val="00430CF3"/>
    <w:rsid w:val="004319FA"/>
    <w:rsid w:val="00433165"/>
    <w:rsid w:val="0043427B"/>
    <w:rsid w:val="00440F45"/>
    <w:rsid w:val="004423FB"/>
    <w:rsid w:val="004426D0"/>
    <w:rsid w:val="00443A83"/>
    <w:rsid w:val="00444AC2"/>
    <w:rsid w:val="00445A2C"/>
    <w:rsid w:val="00446150"/>
    <w:rsid w:val="004470AB"/>
    <w:rsid w:val="0045066F"/>
    <w:rsid w:val="0045124B"/>
    <w:rsid w:val="00451CF7"/>
    <w:rsid w:val="00452490"/>
    <w:rsid w:val="00453C9E"/>
    <w:rsid w:val="004566C5"/>
    <w:rsid w:val="00457426"/>
    <w:rsid w:val="00460252"/>
    <w:rsid w:val="0046174A"/>
    <w:rsid w:val="00462DB6"/>
    <w:rsid w:val="00465864"/>
    <w:rsid w:val="00465EE7"/>
    <w:rsid w:val="0046672F"/>
    <w:rsid w:val="004667F1"/>
    <w:rsid w:val="00467C17"/>
    <w:rsid w:val="0047045B"/>
    <w:rsid w:val="00472F13"/>
    <w:rsid w:val="00473888"/>
    <w:rsid w:val="00474B6D"/>
    <w:rsid w:val="00474FB1"/>
    <w:rsid w:val="00476C76"/>
    <w:rsid w:val="004824B3"/>
    <w:rsid w:val="00482F85"/>
    <w:rsid w:val="00484698"/>
    <w:rsid w:val="0048639F"/>
    <w:rsid w:val="004865FE"/>
    <w:rsid w:val="0048783E"/>
    <w:rsid w:val="004879E5"/>
    <w:rsid w:val="004900D4"/>
    <w:rsid w:val="00490ED4"/>
    <w:rsid w:val="00492BC9"/>
    <w:rsid w:val="00492C30"/>
    <w:rsid w:val="00493DE9"/>
    <w:rsid w:val="004940F5"/>
    <w:rsid w:val="004945A7"/>
    <w:rsid w:val="00496838"/>
    <w:rsid w:val="00496C08"/>
    <w:rsid w:val="00496FA8"/>
    <w:rsid w:val="004A217D"/>
    <w:rsid w:val="004A2347"/>
    <w:rsid w:val="004A43BA"/>
    <w:rsid w:val="004A590A"/>
    <w:rsid w:val="004B018D"/>
    <w:rsid w:val="004B0211"/>
    <w:rsid w:val="004B11D5"/>
    <w:rsid w:val="004B194D"/>
    <w:rsid w:val="004B1F51"/>
    <w:rsid w:val="004B2C59"/>
    <w:rsid w:val="004B3898"/>
    <w:rsid w:val="004B3FC3"/>
    <w:rsid w:val="004B48BF"/>
    <w:rsid w:val="004B4BEB"/>
    <w:rsid w:val="004C1DF2"/>
    <w:rsid w:val="004C3441"/>
    <w:rsid w:val="004C4D63"/>
    <w:rsid w:val="004C5555"/>
    <w:rsid w:val="004C5C0F"/>
    <w:rsid w:val="004D10FA"/>
    <w:rsid w:val="004D12C1"/>
    <w:rsid w:val="004D1335"/>
    <w:rsid w:val="004D18D9"/>
    <w:rsid w:val="004D18E9"/>
    <w:rsid w:val="004D2870"/>
    <w:rsid w:val="004D41C8"/>
    <w:rsid w:val="004D4332"/>
    <w:rsid w:val="004D515D"/>
    <w:rsid w:val="004E3765"/>
    <w:rsid w:val="004E5E28"/>
    <w:rsid w:val="004E68CF"/>
    <w:rsid w:val="004F173B"/>
    <w:rsid w:val="004F1985"/>
    <w:rsid w:val="004F2679"/>
    <w:rsid w:val="004F4D97"/>
    <w:rsid w:val="004F5EFA"/>
    <w:rsid w:val="004F6CA1"/>
    <w:rsid w:val="004F7339"/>
    <w:rsid w:val="004F7D16"/>
    <w:rsid w:val="00501F87"/>
    <w:rsid w:val="005025E5"/>
    <w:rsid w:val="00503025"/>
    <w:rsid w:val="0050479E"/>
    <w:rsid w:val="00505273"/>
    <w:rsid w:val="00505362"/>
    <w:rsid w:val="00505458"/>
    <w:rsid w:val="00506658"/>
    <w:rsid w:val="005079F6"/>
    <w:rsid w:val="0051398F"/>
    <w:rsid w:val="0051543B"/>
    <w:rsid w:val="00515E68"/>
    <w:rsid w:val="00517727"/>
    <w:rsid w:val="00520A44"/>
    <w:rsid w:val="005229FF"/>
    <w:rsid w:val="00524591"/>
    <w:rsid w:val="0052493B"/>
    <w:rsid w:val="00526FED"/>
    <w:rsid w:val="00527065"/>
    <w:rsid w:val="00530ABF"/>
    <w:rsid w:val="0053204A"/>
    <w:rsid w:val="005324FC"/>
    <w:rsid w:val="00533264"/>
    <w:rsid w:val="00536067"/>
    <w:rsid w:val="00536E0D"/>
    <w:rsid w:val="00540C4B"/>
    <w:rsid w:val="005414C7"/>
    <w:rsid w:val="005429BA"/>
    <w:rsid w:val="005435CC"/>
    <w:rsid w:val="00544AFB"/>
    <w:rsid w:val="0054784A"/>
    <w:rsid w:val="005478D7"/>
    <w:rsid w:val="0055009B"/>
    <w:rsid w:val="0055068B"/>
    <w:rsid w:val="00551CE5"/>
    <w:rsid w:val="00552B1F"/>
    <w:rsid w:val="00552D1D"/>
    <w:rsid w:val="00552FF3"/>
    <w:rsid w:val="0055474C"/>
    <w:rsid w:val="005547E9"/>
    <w:rsid w:val="00555041"/>
    <w:rsid w:val="005555E2"/>
    <w:rsid w:val="005620BC"/>
    <w:rsid w:val="00562A04"/>
    <w:rsid w:val="00562F3D"/>
    <w:rsid w:val="005659DA"/>
    <w:rsid w:val="00571132"/>
    <w:rsid w:val="00571D64"/>
    <w:rsid w:val="00573192"/>
    <w:rsid w:val="00573CC2"/>
    <w:rsid w:val="005743BE"/>
    <w:rsid w:val="00575F77"/>
    <w:rsid w:val="0057628B"/>
    <w:rsid w:val="00576CFA"/>
    <w:rsid w:val="00577336"/>
    <w:rsid w:val="0058010E"/>
    <w:rsid w:val="005805FE"/>
    <w:rsid w:val="00580F3C"/>
    <w:rsid w:val="0058154F"/>
    <w:rsid w:val="00581BA1"/>
    <w:rsid w:val="00581E99"/>
    <w:rsid w:val="0058297A"/>
    <w:rsid w:val="00584892"/>
    <w:rsid w:val="005851B0"/>
    <w:rsid w:val="0058643A"/>
    <w:rsid w:val="00586C0E"/>
    <w:rsid w:val="005926FF"/>
    <w:rsid w:val="00594E03"/>
    <w:rsid w:val="00594E2F"/>
    <w:rsid w:val="00595CD1"/>
    <w:rsid w:val="005A1954"/>
    <w:rsid w:val="005A4D1C"/>
    <w:rsid w:val="005A7B11"/>
    <w:rsid w:val="005A7F95"/>
    <w:rsid w:val="005B0D9A"/>
    <w:rsid w:val="005B269C"/>
    <w:rsid w:val="005B2755"/>
    <w:rsid w:val="005B2896"/>
    <w:rsid w:val="005B2B5C"/>
    <w:rsid w:val="005B319F"/>
    <w:rsid w:val="005B38D1"/>
    <w:rsid w:val="005B62F4"/>
    <w:rsid w:val="005B63F1"/>
    <w:rsid w:val="005B720C"/>
    <w:rsid w:val="005C0E53"/>
    <w:rsid w:val="005C1727"/>
    <w:rsid w:val="005C1910"/>
    <w:rsid w:val="005C209B"/>
    <w:rsid w:val="005C26BE"/>
    <w:rsid w:val="005C390C"/>
    <w:rsid w:val="005C4D2E"/>
    <w:rsid w:val="005C6430"/>
    <w:rsid w:val="005C64B5"/>
    <w:rsid w:val="005C70F6"/>
    <w:rsid w:val="005C7291"/>
    <w:rsid w:val="005C7795"/>
    <w:rsid w:val="005D56E1"/>
    <w:rsid w:val="005D65C6"/>
    <w:rsid w:val="005D672E"/>
    <w:rsid w:val="005D7AC2"/>
    <w:rsid w:val="005E0325"/>
    <w:rsid w:val="005E1211"/>
    <w:rsid w:val="005E155F"/>
    <w:rsid w:val="005E4041"/>
    <w:rsid w:val="005E5CED"/>
    <w:rsid w:val="005F0A87"/>
    <w:rsid w:val="005F24B6"/>
    <w:rsid w:val="005F265E"/>
    <w:rsid w:val="005F29A7"/>
    <w:rsid w:val="005F5301"/>
    <w:rsid w:val="005F5F90"/>
    <w:rsid w:val="005F618A"/>
    <w:rsid w:val="005F666E"/>
    <w:rsid w:val="005F76E5"/>
    <w:rsid w:val="005F7F94"/>
    <w:rsid w:val="0060096C"/>
    <w:rsid w:val="00602329"/>
    <w:rsid w:val="00602E26"/>
    <w:rsid w:val="006039D0"/>
    <w:rsid w:val="00606BF1"/>
    <w:rsid w:val="00607585"/>
    <w:rsid w:val="00607688"/>
    <w:rsid w:val="006078F1"/>
    <w:rsid w:val="0061159C"/>
    <w:rsid w:val="0061161A"/>
    <w:rsid w:val="0061318B"/>
    <w:rsid w:val="006142F7"/>
    <w:rsid w:val="0061449D"/>
    <w:rsid w:val="006154D0"/>
    <w:rsid w:val="006167EE"/>
    <w:rsid w:val="0061687C"/>
    <w:rsid w:val="00617E1B"/>
    <w:rsid w:val="006208E0"/>
    <w:rsid w:val="00621332"/>
    <w:rsid w:val="00621444"/>
    <w:rsid w:val="00621736"/>
    <w:rsid w:val="006220C2"/>
    <w:rsid w:val="0062361C"/>
    <w:rsid w:val="006237B8"/>
    <w:rsid w:val="006241BD"/>
    <w:rsid w:val="006241D7"/>
    <w:rsid w:val="006273C6"/>
    <w:rsid w:val="006308FF"/>
    <w:rsid w:val="00630BF5"/>
    <w:rsid w:val="00633AA0"/>
    <w:rsid w:val="00633E50"/>
    <w:rsid w:val="00634241"/>
    <w:rsid w:val="00640C9C"/>
    <w:rsid w:val="00640FC8"/>
    <w:rsid w:val="00643138"/>
    <w:rsid w:val="00643166"/>
    <w:rsid w:val="00643690"/>
    <w:rsid w:val="006445AE"/>
    <w:rsid w:val="006479DF"/>
    <w:rsid w:val="00652291"/>
    <w:rsid w:val="0065527E"/>
    <w:rsid w:val="006558B0"/>
    <w:rsid w:val="0065685C"/>
    <w:rsid w:val="00657BCB"/>
    <w:rsid w:val="00657F46"/>
    <w:rsid w:val="00661F82"/>
    <w:rsid w:val="00662499"/>
    <w:rsid w:val="0066321C"/>
    <w:rsid w:val="00665E61"/>
    <w:rsid w:val="006669D5"/>
    <w:rsid w:val="00666D72"/>
    <w:rsid w:val="0066785A"/>
    <w:rsid w:val="00672994"/>
    <w:rsid w:val="00673773"/>
    <w:rsid w:val="00673AC2"/>
    <w:rsid w:val="00674396"/>
    <w:rsid w:val="00677982"/>
    <w:rsid w:val="00677AC6"/>
    <w:rsid w:val="00680461"/>
    <w:rsid w:val="006819C0"/>
    <w:rsid w:val="00683E51"/>
    <w:rsid w:val="006858CD"/>
    <w:rsid w:val="00685D6C"/>
    <w:rsid w:val="00687021"/>
    <w:rsid w:val="0068789D"/>
    <w:rsid w:val="00690928"/>
    <w:rsid w:val="006916CA"/>
    <w:rsid w:val="00691E08"/>
    <w:rsid w:val="0069297C"/>
    <w:rsid w:val="00693441"/>
    <w:rsid w:val="00693DE2"/>
    <w:rsid w:val="0069453B"/>
    <w:rsid w:val="00696D25"/>
    <w:rsid w:val="00697730"/>
    <w:rsid w:val="006A23D4"/>
    <w:rsid w:val="006A426C"/>
    <w:rsid w:val="006A4735"/>
    <w:rsid w:val="006A49D6"/>
    <w:rsid w:val="006B02CE"/>
    <w:rsid w:val="006B0798"/>
    <w:rsid w:val="006B1A18"/>
    <w:rsid w:val="006B1DB5"/>
    <w:rsid w:val="006B2ABA"/>
    <w:rsid w:val="006B3FD2"/>
    <w:rsid w:val="006B4F2C"/>
    <w:rsid w:val="006B5358"/>
    <w:rsid w:val="006B72B0"/>
    <w:rsid w:val="006B791E"/>
    <w:rsid w:val="006B7FDE"/>
    <w:rsid w:val="006C0F86"/>
    <w:rsid w:val="006C2364"/>
    <w:rsid w:val="006C2CCD"/>
    <w:rsid w:val="006C3523"/>
    <w:rsid w:val="006C4E44"/>
    <w:rsid w:val="006D0746"/>
    <w:rsid w:val="006D1232"/>
    <w:rsid w:val="006D250F"/>
    <w:rsid w:val="006D3375"/>
    <w:rsid w:val="006D3731"/>
    <w:rsid w:val="006D390F"/>
    <w:rsid w:val="006E0252"/>
    <w:rsid w:val="006E08CE"/>
    <w:rsid w:val="006E0BE0"/>
    <w:rsid w:val="006F11A2"/>
    <w:rsid w:val="006F1459"/>
    <w:rsid w:val="006F363B"/>
    <w:rsid w:val="006F39FD"/>
    <w:rsid w:val="006F3DBD"/>
    <w:rsid w:val="006F7569"/>
    <w:rsid w:val="006F78FB"/>
    <w:rsid w:val="0070079B"/>
    <w:rsid w:val="007010B1"/>
    <w:rsid w:val="0070129E"/>
    <w:rsid w:val="00703113"/>
    <w:rsid w:val="0070342B"/>
    <w:rsid w:val="00703999"/>
    <w:rsid w:val="00703BED"/>
    <w:rsid w:val="00704623"/>
    <w:rsid w:val="00705458"/>
    <w:rsid w:val="00705B81"/>
    <w:rsid w:val="007078F4"/>
    <w:rsid w:val="007116DD"/>
    <w:rsid w:val="0071185D"/>
    <w:rsid w:val="00711EDA"/>
    <w:rsid w:val="00711FBB"/>
    <w:rsid w:val="0071268C"/>
    <w:rsid w:val="00713D6A"/>
    <w:rsid w:val="00714090"/>
    <w:rsid w:val="00714C01"/>
    <w:rsid w:val="0071669A"/>
    <w:rsid w:val="00720007"/>
    <w:rsid w:val="007209B8"/>
    <w:rsid w:val="00722A82"/>
    <w:rsid w:val="0072455E"/>
    <w:rsid w:val="0072520F"/>
    <w:rsid w:val="00727FEF"/>
    <w:rsid w:val="0073200D"/>
    <w:rsid w:val="00732050"/>
    <w:rsid w:val="0073279F"/>
    <w:rsid w:val="00732A07"/>
    <w:rsid w:val="00733491"/>
    <w:rsid w:val="00733D6D"/>
    <w:rsid w:val="007362AE"/>
    <w:rsid w:val="00736781"/>
    <w:rsid w:val="00740395"/>
    <w:rsid w:val="0074082F"/>
    <w:rsid w:val="00740F06"/>
    <w:rsid w:val="00741AE2"/>
    <w:rsid w:val="007423DA"/>
    <w:rsid w:val="007443CD"/>
    <w:rsid w:val="00744D25"/>
    <w:rsid w:val="007462D1"/>
    <w:rsid w:val="00751E3B"/>
    <w:rsid w:val="00751E67"/>
    <w:rsid w:val="0075276B"/>
    <w:rsid w:val="00753312"/>
    <w:rsid w:val="007539BD"/>
    <w:rsid w:val="00753A4C"/>
    <w:rsid w:val="00754E2D"/>
    <w:rsid w:val="00756A5B"/>
    <w:rsid w:val="00763056"/>
    <w:rsid w:val="007641BE"/>
    <w:rsid w:val="00764709"/>
    <w:rsid w:val="00767883"/>
    <w:rsid w:val="00771002"/>
    <w:rsid w:val="00771A53"/>
    <w:rsid w:val="00772D24"/>
    <w:rsid w:val="00773056"/>
    <w:rsid w:val="00773277"/>
    <w:rsid w:val="0077378B"/>
    <w:rsid w:val="00773971"/>
    <w:rsid w:val="00775296"/>
    <w:rsid w:val="00780877"/>
    <w:rsid w:val="00781ABA"/>
    <w:rsid w:val="007832A3"/>
    <w:rsid w:val="007859B8"/>
    <w:rsid w:val="00785CD9"/>
    <w:rsid w:val="007914A9"/>
    <w:rsid w:val="00792219"/>
    <w:rsid w:val="0079229E"/>
    <w:rsid w:val="0079527A"/>
    <w:rsid w:val="007952E8"/>
    <w:rsid w:val="00795BB4"/>
    <w:rsid w:val="00796156"/>
    <w:rsid w:val="007962FF"/>
    <w:rsid w:val="007A15C4"/>
    <w:rsid w:val="007A33DE"/>
    <w:rsid w:val="007A3562"/>
    <w:rsid w:val="007A36CF"/>
    <w:rsid w:val="007A4D20"/>
    <w:rsid w:val="007A4DF6"/>
    <w:rsid w:val="007A5C27"/>
    <w:rsid w:val="007A6973"/>
    <w:rsid w:val="007A7709"/>
    <w:rsid w:val="007B113A"/>
    <w:rsid w:val="007B2189"/>
    <w:rsid w:val="007B3304"/>
    <w:rsid w:val="007B3B9C"/>
    <w:rsid w:val="007B5F51"/>
    <w:rsid w:val="007B6B62"/>
    <w:rsid w:val="007C01B8"/>
    <w:rsid w:val="007C0297"/>
    <w:rsid w:val="007C2343"/>
    <w:rsid w:val="007C2667"/>
    <w:rsid w:val="007C2C76"/>
    <w:rsid w:val="007C54DC"/>
    <w:rsid w:val="007C54E5"/>
    <w:rsid w:val="007C570C"/>
    <w:rsid w:val="007C6A74"/>
    <w:rsid w:val="007D1FE1"/>
    <w:rsid w:val="007D3C7A"/>
    <w:rsid w:val="007E30A9"/>
    <w:rsid w:val="007E5DDC"/>
    <w:rsid w:val="007E6122"/>
    <w:rsid w:val="007E6558"/>
    <w:rsid w:val="007E6AB3"/>
    <w:rsid w:val="007E6C0D"/>
    <w:rsid w:val="007E72CA"/>
    <w:rsid w:val="007E7619"/>
    <w:rsid w:val="007E7AD3"/>
    <w:rsid w:val="007E7EE3"/>
    <w:rsid w:val="007F0ED7"/>
    <w:rsid w:val="007F3FC3"/>
    <w:rsid w:val="007F42E3"/>
    <w:rsid w:val="007F56F3"/>
    <w:rsid w:val="007F610B"/>
    <w:rsid w:val="007F70E4"/>
    <w:rsid w:val="007F7A84"/>
    <w:rsid w:val="008012CB"/>
    <w:rsid w:val="00801796"/>
    <w:rsid w:val="00810488"/>
    <w:rsid w:val="00810849"/>
    <w:rsid w:val="00810ED0"/>
    <w:rsid w:val="00811E4D"/>
    <w:rsid w:val="00814AF3"/>
    <w:rsid w:val="00815149"/>
    <w:rsid w:val="008155D4"/>
    <w:rsid w:val="008156CD"/>
    <w:rsid w:val="00815CD4"/>
    <w:rsid w:val="008166E0"/>
    <w:rsid w:val="00820FA5"/>
    <w:rsid w:val="00821DAE"/>
    <w:rsid w:val="00822B61"/>
    <w:rsid w:val="00823B09"/>
    <w:rsid w:val="00824709"/>
    <w:rsid w:val="00824FC7"/>
    <w:rsid w:val="00826DCD"/>
    <w:rsid w:val="00827A3C"/>
    <w:rsid w:val="008316D2"/>
    <w:rsid w:val="0083245A"/>
    <w:rsid w:val="008330E5"/>
    <w:rsid w:val="00833115"/>
    <w:rsid w:val="00834214"/>
    <w:rsid w:val="0083423D"/>
    <w:rsid w:val="00834B80"/>
    <w:rsid w:val="0084010C"/>
    <w:rsid w:val="008416FA"/>
    <w:rsid w:val="008423D0"/>
    <w:rsid w:val="008433AA"/>
    <w:rsid w:val="00843C3E"/>
    <w:rsid w:val="00843DCD"/>
    <w:rsid w:val="00843E82"/>
    <w:rsid w:val="00844B7B"/>
    <w:rsid w:val="00844CB4"/>
    <w:rsid w:val="00845F24"/>
    <w:rsid w:val="008502C8"/>
    <w:rsid w:val="00850493"/>
    <w:rsid w:val="00850DD6"/>
    <w:rsid w:val="00852AC6"/>
    <w:rsid w:val="008560A9"/>
    <w:rsid w:val="00857DD0"/>
    <w:rsid w:val="00857F7D"/>
    <w:rsid w:val="00860704"/>
    <w:rsid w:val="00863785"/>
    <w:rsid w:val="008639EA"/>
    <w:rsid w:val="0086454E"/>
    <w:rsid w:val="0086473B"/>
    <w:rsid w:val="008655B4"/>
    <w:rsid w:val="008676D7"/>
    <w:rsid w:val="008710BD"/>
    <w:rsid w:val="008736DB"/>
    <w:rsid w:val="00874847"/>
    <w:rsid w:val="00874E03"/>
    <w:rsid w:val="008750E9"/>
    <w:rsid w:val="00875833"/>
    <w:rsid w:val="00881EE0"/>
    <w:rsid w:val="0088260F"/>
    <w:rsid w:val="008834D4"/>
    <w:rsid w:val="00883551"/>
    <w:rsid w:val="00883FEA"/>
    <w:rsid w:val="00884139"/>
    <w:rsid w:val="00885410"/>
    <w:rsid w:val="00885B46"/>
    <w:rsid w:val="00891E2B"/>
    <w:rsid w:val="00896A5B"/>
    <w:rsid w:val="0089738B"/>
    <w:rsid w:val="00897D36"/>
    <w:rsid w:val="008A0B8F"/>
    <w:rsid w:val="008A169B"/>
    <w:rsid w:val="008A3820"/>
    <w:rsid w:val="008A5054"/>
    <w:rsid w:val="008A5179"/>
    <w:rsid w:val="008A5E9C"/>
    <w:rsid w:val="008B1E17"/>
    <w:rsid w:val="008B22B1"/>
    <w:rsid w:val="008B2DD4"/>
    <w:rsid w:val="008B4B46"/>
    <w:rsid w:val="008B64E6"/>
    <w:rsid w:val="008B763D"/>
    <w:rsid w:val="008C0129"/>
    <w:rsid w:val="008C50E6"/>
    <w:rsid w:val="008C59DF"/>
    <w:rsid w:val="008C65FD"/>
    <w:rsid w:val="008C67BC"/>
    <w:rsid w:val="008D1426"/>
    <w:rsid w:val="008D14B7"/>
    <w:rsid w:val="008D168B"/>
    <w:rsid w:val="008D1FCC"/>
    <w:rsid w:val="008D2F5F"/>
    <w:rsid w:val="008E101B"/>
    <w:rsid w:val="008F2ACA"/>
    <w:rsid w:val="008F3716"/>
    <w:rsid w:val="008F3AAF"/>
    <w:rsid w:val="008F4116"/>
    <w:rsid w:val="008F4212"/>
    <w:rsid w:val="008F5364"/>
    <w:rsid w:val="00900B5B"/>
    <w:rsid w:val="00901CC3"/>
    <w:rsid w:val="00901CD4"/>
    <w:rsid w:val="009022F8"/>
    <w:rsid w:val="00902589"/>
    <w:rsid w:val="0090361E"/>
    <w:rsid w:val="009038BF"/>
    <w:rsid w:val="009043E6"/>
    <w:rsid w:val="00904DDD"/>
    <w:rsid w:val="0090694C"/>
    <w:rsid w:val="009116B7"/>
    <w:rsid w:val="00912142"/>
    <w:rsid w:val="00912A55"/>
    <w:rsid w:val="00913634"/>
    <w:rsid w:val="00913C82"/>
    <w:rsid w:val="00914D36"/>
    <w:rsid w:val="00915A37"/>
    <w:rsid w:val="00920899"/>
    <w:rsid w:val="00921AA8"/>
    <w:rsid w:val="00922E50"/>
    <w:rsid w:val="00923356"/>
    <w:rsid w:val="009236B2"/>
    <w:rsid w:val="00924CAD"/>
    <w:rsid w:val="00924CE9"/>
    <w:rsid w:val="0092525E"/>
    <w:rsid w:val="00927D24"/>
    <w:rsid w:val="009315E7"/>
    <w:rsid w:val="00934874"/>
    <w:rsid w:val="00934BDC"/>
    <w:rsid w:val="00936342"/>
    <w:rsid w:val="009368ED"/>
    <w:rsid w:val="009375C4"/>
    <w:rsid w:val="0094201D"/>
    <w:rsid w:val="0094312F"/>
    <w:rsid w:val="009431BB"/>
    <w:rsid w:val="009432F5"/>
    <w:rsid w:val="00945C44"/>
    <w:rsid w:val="0094718A"/>
    <w:rsid w:val="00947595"/>
    <w:rsid w:val="00951F39"/>
    <w:rsid w:val="0095223C"/>
    <w:rsid w:val="00953D58"/>
    <w:rsid w:val="009546D7"/>
    <w:rsid w:val="00954995"/>
    <w:rsid w:val="009552A8"/>
    <w:rsid w:val="009556F4"/>
    <w:rsid w:val="00956A88"/>
    <w:rsid w:val="00957146"/>
    <w:rsid w:val="00957338"/>
    <w:rsid w:val="00960A62"/>
    <w:rsid w:val="00962006"/>
    <w:rsid w:val="00962B4E"/>
    <w:rsid w:val="009632BA"/>
    <w:rsid w:val="0096456E"/>
    <w:rsid w:val="00964979"/>
    <w:rsid w:val="00964C82"/>
    <w:rsid w:val="009668B7"/>
    <w:rsid w:val="00967678"/>
    <w:rsid w:val="009679A3"/>
    <w:rsid w:val="0097103F"/>
    <w:rsid w:val="00973094"/>
    <w:rsid w:val="00976595"/>
    <w:rsid w:val="009765C0"/>
    <w:rsid w:val="0098148D"/>
    <w:rsid w:val="00982A79"/>
    <w:rsid w:val="00982C0C"/>
    <w:rsid w:val="00982C82"/>
    <w:rsid w:val="00984AFC"/>
    <w:rsid w:val="00985881"/>
    <w:rsid w:val="0098745B"/>
    <w:rsid w:val="00990E5B"/>
    <w:rsid w:val="00992105"/>
    <w:rsid w:val="009929AE"/>
    <w:rsid w:val="009947DF"/>
    <w:rsid w:val="009958FB"/>
    <w:rsid w:val="00996D7A"/>
    <w:rsid w:val="00997FE9"/>
    <w:rsid w:val="009A1635"/>
    <w:rsid w:val="009A20C9"/>
    <w:rsid w:val="009A21D8"/>
    <w:rsid w:val="009A335F"/>
    <w:rsid w:val="009A38EF"/>
    <w:rsid w:val="009A435B"/>
    <w:rsid w:val="009A4FF5"/>
    <w:rsid w:val="009A638D"/>
    <w:rsid w:val="009A65EB"/>
    <w:rsid w:val="009A74C5"/>
    <w:rsid w:val="009A7756"/>
    <w:rsid w:val="009A7A9B"/>
    <w:rsid w:val="009A7F66"/>
    <w:rsid w:val="009B03FB"/>
    <w:rsid w:val="009B07E2"/>
    <w:rsid w:val="009B0F02"/>
    <w:rsid w:val="009B1366"/>
    <w:rsid w:val="009B153B"/>
    <w:rsid w:val="009B2234"/>
    <w:rsid w:val="009B30E7"/>
    <w:rsid w:val="009B43AE"/>
    <w:rsid w:val="009B47A2"/>
    <w:rsid w:val="009C0579"/>
    <w:rsid w:val="009C235B"/>
    <w:rsid w:val="009C2B6C"/>
    <w:rsid w:val="009C2C9A"/>
    <w:rsid w:val="009C490A"/>
    <w:rsid w:val="009C50D5"/>
    <w:rsid w:val="009C5830"/>
    <w:rsid w:val="009C683F"/>
    <w:rsid w:val="009D0314"/>
    <w:rsid w:val="009D1C36"/>
    <w:rsid w:val="009D3C39"/>
    <w:rsid w:val="009D4F02"/>
    <w:rsid w:val="009D64A1"/>
    <w:rsid w:val="009D7DB0"/>
    <w:rsid w:val="009E0D32"/>
    <w:rsid w:val="009E1082"/>
    <w:rsid w:val="009E1810"/>
    <w:rsid w:val="009E201A"/>
    <w:rsid w:val="009E2D89"/>
    <w:rsid w:val="009E2F16"/>
    <w:rsid w:val="009E3430"/>
    <w:rsid w:val="009E4F42"/>
    <w:rsid w:val="009E56A3"/>
    <w:rsid w:val="009E70F1"/>
    <w:rsid w:val="009F1BAC"/>
    <w:rsid w:val="009F2D62"/>
    <w:rsid w:val="009F3A10"/>
    <w:rsid w:val="009F4BA9"/>
    <w:rsid w:val="009F591E"/>
    <w:rsid w:val="009F70E8"/>
    <w:rsid w:val="00A001AB"/>
    <w:rsid w:val="00A00C06"/>
    <w:rsid w:val="00A05548"/>
    <w:rsid w:val="00A065EB"/>
    <w:rsid w:val="00A06620"/>
    <w:rsid w:val="00A0691C"/>
    <w:rsid w:val="00A075FA"/>
    <w:rsid w:val="00A07A9A"/>
    <w:rsid w:val="00A12416"/>
    <w:rsid w:val="00A12C51"/>
    <w:rsid w:val="00A135EB"/>
    <w:rsid w:val="00A13DD5"/>
    <w:rsid w:val="00A14483"/>
    <w:rsid w:val="00A16B6A"/>
    <w:rsid w:val="00A172F8"/>
    <w:rsid w:val="00A21DF0"/>
    <w:rsid w:val="00A2423A"/>
    <w:rsid w:val="00A24D9A"/>
    <w:rsid w:val="00A3253A"/>
    <w:rsid w:val="00A3282A"/>
    <w:rsid w:val="00A32CDA"/>
    <w:rsid w:val="00A34681"/>
    <w:rsid w:val="00A34C7C"/>
    <w:rsid w:val="00A3545B"/>
    <w:rsid w:val="00A36046"/>
    <w:rsid w:val="00A36D57"/>
    <w:rsid w:val="00A40266"/>
    <w:rsid w:val="00A40F4B"/>
    <w:rsid w:val="00A454ED"/>
    <w:rsid w:val="00A466ED"/>
    <w:rsid w:val="00A46823"/>
    <w:rsid w:val="00A46C89"/>
    <w:rsid w:val="00A4758E"/>
    <w:rsid w:val="00A528A7"/>
    <w:rsid w:val="00A5361D"/>
    <w:rsid w:val="00A53640"/>
    <w:rsid w:val="00A54413"/>
    <w:rsid w:val="00A54A07"/>
    <w:rsid w:val="00A559A8"/>
    <w:rsid w:val="00A63037"/>
    <w:rsid w:val="00A64907"/>
    <w:rsid w:val="00A64B1A"/>
    <w:rsid w:val="00A66B60"/>
    <w:rsid w:val="00A675C1"/>
    <w:rsid w:val="00A67D0B"/>
    <w:rsid w:val="00A70F54"/>
    <w:rsid w:val="00A710F0"/>
    <w:rsid w:val="00A7347F"/>
    <w:rsid w:val="00A73AAB"/>
    <w:rsid w:val="00A76820"/>
    <w:rsid w:val="00A76E4F"/>
    <w:rsid w:val="00A779D6"/>
    <w:rsid w:val="00A804D7"/>
    <w:rsid w:val="00A81206"/>
    <w:rsid w:val="00A812F1"/>
    <w:rsid w:val="00A82993"/>
    <w:rsid w:val="00A8426E"/>
    <w:rsid w:val="00A85382"/>
    <w:rsid w:val="00A868FA"/>
    <w:rsid w:val="00A87C14"/>
    <w:rsid w:val="00A9079D"/>
    <w:rsid w:val="00A90FCE"/>
    <w:rsid w:val="00A94399"/>
    <w:rsid w:val="00A958B7"/>
    <w:rsid w:val="00A96BAE"/>
    <w:rsid w:val="00A96CC3"/>
    <w:rsid w:val="00AA0647"/>
    <w:rsid w:val="00AA06C6"/>
    <w:rsid w:val="00AA3F89"/>
    <w:rsid w:val="00AA5119"/>
    <w:rsid w:val="00AA5CCE"/>
    <w:rsid w:val="00AA698B"/>
    <w:rsid w:val="00AA7874"/>
    <w:rsid w:val="00AB5037"/>
    <w:rsid w:val="00AB544C"/>
    <w:rsid w:val="00AB6311"/>
    <w:rsid w:val="00AC0B0F"/>
    <w:rsid w:val="00AC12F4"/>
    <w:rsid w:val="00AC2C86"/>
    <w:rsid w:val="00AC2C87"/>
    <w:rsid w:val="00AC4EBC"/>
    <w:rsid w:val="00AC5986"/>
    <w:rsid w:val="00AC628F"/>
    <w:rsid w:val="00AC715D"/>
    <w:rsid w:val="00AC75C5"/>
    <w:rsid w:val="00AD1845"/>
    <w:rsid w:val="00AD3563"/>
    <w:rsid w:val="00AD71AA"/>
    <w:rsid w:val="00AD78EC"/>
    <w:rsid w:val="00AD7926"/>
    <w:rsid w:val="00AE0027"/>
    <w:rsid w:val="00AE0748"/>
    <w:rsid w:val="00AE129C"/>
    <w:rsid w:val="00AE3A6D"/>
    <w:rsid w:val="00AE3E1E"/>
    <w:rsid w:val="00AE4F2D"/>
    <w:rsid w:val="00AE74FE"/>
    <w:rsid w:val="00AF07ED"/>
    <w:rsid w:val="00AF0D66"/>
    <w:rsid w:val="00AF1209"/>
    <w:rsid w:val="00AF1243"/>
    <w:rsid w:val="00AF21AA"/>
    <w:rsid w:val="00AF23EF"/>
    <w:rsid w:val="00AF2FF1"/>
    <w:rsid w:val="00AF3224"/>
    <w:rsid w:val="00AF4E51"/>
    <w:rsid w:val="00AF60B4"/>
    <w:rsid w:val="00AF7052"/>
    <w:rsid w:val="00AF71A9"/>
    <w:rsid w:val="00B00C0D"/>
    <w:rsid w:val="00B00F10"/>
    <w:rsid w:val="00B01EA3"/>
    <w:rsid w:val="00B02194"/>
    <w:rsid w:val="00B02D65"/>
    <w:rsid w:val="00B04268"/>
    <w:rsid w:val="00B051B8"/>
    <w:rsid w:val="00B06B64"/>
    <w:rsid w:val="00B10203"/>
    <w:rsid w:val="00B10ACC"/>
    <w:rsid w:val="00B113F5"/>
    <w:rsid w:val="00B11748"/>
    <w:rsid w:val="00B11BD8"/>
    <w:rsid w:val="00B12E69"/>
    <w:rsid w:val="00B130FA"/>
    <w:rsid w:val="00B14EF6"/>
    <w:rsid w:val="00B177B7"/>
    <w:rsid w:val="00B202EB"/>
    <w:rsid w:val="00B20CA1"/>
    <w:rsid w:val="00B2181E"/>
    <w:rsid w:val="00B21ADA"/>
    <w:rsid w:val="00B21E28"/>
    <w:rsid w:val="00B220BD"/>
    <w:rsid w:val="00B222C2"/>
    <w:rsid w:val="00B227E3"/>
    <w:rsid w:val="00B26330"/>
    <w:rsid w:val="00B31583"/>
    <w:rsid w:val="00B33365"/>
    <w:rsid w:val="00B335A7"/>
    <w:rsid w:val="00B34438"/>
    <w:rsid w:val="00B3454B"/>
    <w:rsid w:val="00B37065"/>
    <w:rsid w:val="00B40480"/>
    <w:rsid w:val="00B42ECD"/>
    <w:rsid w:val="00B4542F"/>
    <w:rsid w:val="00B47F86"/>
    <w:rsid w:val="00B50671"/>
    <w:rsid w:val="00B50FA1"/>
    <w:rsid w:val="00B53FB1"/>
    <w:rsid w:val="00B60767"/>
    <w:rsid w:val="00B6076E"/>
    <w:rsid w:val="00B64262"/>
    <w:rsid w:val="00B662E9"/>
    <w:rsid w:val="00B66DD9"/>
    <w:rsid w:val="00B672F8"/>
    <w:rsid w:val="00B7047F"/>
    <w:rsid w:val="00B74BF7"/>
    <w:rsid w:val="00B76D62"/>
    <w:rsid w:val="00B77096"/>
    <w:rsid w:val="00B776E4"/>
    <w:rsid w:val="00B77CA1"/>
    <w:rsid w:val="00B84ABD"/>
    <w:rsid w:val="00B854AD"/>
    <w:rsid w:val="00B857CF"/>
    <w:rsid w:val="00B86501"/>
    <w:rsid w:val="00B8684C"/>
    <w:rsid w:val="00B87685"/>
    <w:rsid w:val="00B87DF1"/>
    <w:rsid w:val="00B91C78"/>
    <w:rsid w:val="00B92402"/>
    <w:rsid w:val="00B92E61"/>
    <w:rsid w:val="00B94122"/>
    <w:rsid w:val="00B941A2"/>
    <w:rsid w:val="00B97B56"/>
    <w:rsid w:val="00BA196D"/>
    <w:rsid w:val="00BA2655"/>
    <w:rsid w:val="00BA3015"/>
    <w:rsid w:val="00BA3FD0"/>
    <w:rsid w:val="00BA62A6"/>
    <w:rsid w:val="00BA662B"/>
    <w:rsid w:val="00BA66F4"/>
    <w:rsid w:val="00BB01E4"/>
    <w:rsid w:val="00BB0346"/>
    <w:rsid w:val="00BB056C"/>
    <w:rsid w:val="00BB0765"/>
    <w:rsid w:val="00BB33DA"/>
    <w:rsid w:val="00BB3970"/>
    <w:rsid w:val="00BB5C37"/>
    <w:rsid w:val="00BB6135"/>
    <w:rsid w:val="00BB6D76"/>
    <w:rsid w:val="00BC00CC"/>
    <w:rsid w:val="00BC1601"/>
    <w:rsid w:val="00BC22B8"/>
    <w:rsid w:val="00BC2538"/>
    <w:rsid w:val="00BC4BC5"/>
    <w:rsid w:val="00BC4DC3"/>
    <w:rsid w:val="00BC621C"/>
    <w:rsid w:val="00BC7D21"/>
    <w:rsid w:val="00BD0BE0"/>
    <w:rsid w:val="00BD2032"/>
    <w:rsid w:val="00BD49E5"/>
    <w:rsid w:val="00BD54A6"/>
    <w:rsid w:val="00BD5F5F"/>
    <w:rsid w:val="00BD7109"/>
    <w:rsid w:val="00BD77EA"/>
    <w:rsid w:val="00BD79CA"/>
    <w:rsid w:val="00BE2CD5"/>
    <w:rsid w:val="00BE3B3B"/>
    <w:rsid w:val="00BE4831"/>
    <w:rsid w:val="00BF0129"/>
    <w:rsid w:val="00BF0964"/>
    <w:rsid w:val="00BF130F"/>
    <w:rsid w:val="00BF4B39"/>
    <w:rsid w:val="00BF797D"/>
    <w:rsid w:val="00BF79BE"/>
    <w:rsid w:val="00C00BB3"/>
    <w:rsid w:val="00C0340A"/>
    <w:rsid w:val="00C03428"/>
    <w:rsid w:val="00C037BB"/>
    <w:rsid w:val="00C03A49"/>
    <w:rsid w:val="00C03B21"/>
    <w:rsid w:val="00C03CBA"/>
    <w:rsid w:val="00C04E87"/>
    <w:rsid w:val="00C0599D"/>
    <w:rsid w:val="00C06E95"/>
    <w:rsid w:val="00C07288"/>
    <w:rsid w:val="00C130C4"/>
    <w:rsid w:val="00C134EB"/>
    <w:rsid w:val="00C14043"/>
    <w:rsid w:val="00C14A22"/>
    <w:rsid w:val="00C1507A"/>
    <w:rsid w:val="00C157A9"/>
    <w:rsid w:val="00C16226"/>
    <w:rsid w:val="00C168E4"/>
    <w:rsid w:val="00C1797D"/>
    <w:rsid w:val="00C203C4"/>
    <w:rsid w:val="00C21500"/>
    <w:rsid w:val="00C21A29"/>
    <w:rsid w:val="00C21A31"/>
    <w:rsid w:val="00C23928"/>
    <w:rsid w:val="00C24616"/>
    <w:rsid w:val="00C25109"/>
    <w:rsid w:val="00C2531C"/>
    <w:rsid w:val="00C2717A"/>
    <w:rsid w:val="00C27897"/>
    <w:rsid w:val="00C33873"/>
    <w:rsid w:val="00C33933"/>
    <w:rsid w:val="00C33989"/>
    <w:rsid w:val="00C34635"/>
    <w:rsid w:val="00C35B58"/>
    <w:rsid w:val="00C410A5"/>
    <w:rsid w:val="00C4208E"/>
    <w:rsid w:val="00C465F3"/>
    <w:rsid w:val="00C50773"/>
    <w:rsid w:val="00C52CB1"/>
    <w:rsid w:val="00C52E1D"/>
    <w:rsid w:val="00C5336A"/>
    <w:rsid w:val="00C54D75"/>
    <w:rsid w:val="00C5735B"/>
    <w:rsid w:val="00C57EC6"/>
    <w:rsid w:val="00C60E41"/>
    <w:rsid w:val="00C62F79"/>
    <w:rsid w:val="00C633C6"/>
    <w:rsid w:val="00C6385D"/>
    <w:rsid w:val="00C65428"/>
    <w:rsid w:val="00C6559C"/>
    <w:rsid w:val="00C66745"/>
    <w:rsid w:val="00C66FA1"/>
    <w:rsid w:val="00C6767C"/>
    <w:rsid w:val="00C73AB7"/>
    <w:rsid w:val="00C74DE5"/>
    <w:rsid w:val="00C74FF2"/>
    <w:rsid w:val="00C76A19"/>
    <w:rsid w:val="00C8054F"/>
    <w:rsid w:val="00C806E0"/>
    <w:rsid w:val="00C80BA4"/>
    <w:rsid w:val="00C80FB4"/>
    <w:rsid w:val="00C824AF"/>
    <w:rsid w:val="00C839FC"/>
    <w:rsid w:val="00C84051"/>
    <w:rsid w:val="00C854E7"/>
    <w:rsid w:val="00C86FA2"/>
    <w:rsid w:val="00C90769"/>
    <w:rsid w:val="00C92255"/>
    <w:rsid w:val="00C9238A"/>
    <w:rsid w:val="00C92693"/>
    <w:rsid w:val="00C965A4"/>
    <w:rsid w:val="00C96664"/>
    <w:rsid w:val="00C97997"/>
    <w:rsid w:val="00CA01FA"/>
    <w:rsid w:val="00CA197C"/>
    <w:rsid w:val="00CA244B"/>
    <w:rsid w:val="00CA26A7"/>
    <w:rsid w:val="00CA34C8"/>
    <w:rsid w:val="00CA369F"/>
    <w:rsid w:val="00CA49A7"/>
    <w:rsid w:val="00CA6380"/>
    <w:rsid w:val="00CA697D"/>
    <w:rsid w:val="00CA6DB4"/>
    <w:rsid w:val="00CA77F7"/>
    <w:rsid w:val="00CA7CDB"/>
    <w:rsid w:val="00CB0787"/>
    <w:rsid w:val="00CB11C2"/>
    <w:rsid w:val="00CB11FC"/>
    <w:rsid w:val="00CB228B"/>
    <w:rsid w:val="00CB383E"/>
    <w:rsid w:val="00CB455B"/>
    <w:rsid w:val="00CC0349"/>
    <w:rsid w:val="00CC0CEC"/>
    <w:rsid w:val="00CC38EC"/>
    <w:rsid w:val="00CC3A0C"/>
    <w:rsid w:val="00CC4979"/>
    <w:rsid w:val="00CC4DB0"/>
    <w:rsid w:val="00CC551B"/>
    <w:rsid w:val="00CC64DF"/>
    <w:rsid w:val="00CD047F"/>
    <w:rsid w:val="00CD0695"/>
    <w:rsid w:val="00CD0995"/>
    <w:rsid w:val="00CD1430"/>
    <w:rsid w:val="00CD1487"/>
    <w:rsid w:val="00CD14AA"/>
    <w:rsid w:val="00CD20E8"/>
    <w:rsid w:val="00CD28AA"/>
    <w:rsid w:val="00CD2EF6"/>
    <w:rsid w:val="00CD2F43"/>
    <w:rsid w:val="00CD323E"/>
    <w:rsid w:val="00CD354E"/>
    <w:rsid w:val="00CD3F3C"/>
    <w:rsid w:val="00CD4533"/>
    <w:rsid w:val="00CD58D2"/>
    <w:rsid w:val="00CD69FB"/>
    <w:rsid w:val="00CD72B3"/>
    <w:rsid w:val="00CE06C1"/>
    <w:rsid w:val="00CE1025"/>
    <w:rsid w:val="00CE2327"/>
    <w:rsid w:val="00CE5D65"/>
    <w:rsid w:val="00CF0E48"/>
    <w:rsid w:val="00CF148B"/>
    <w:rsid w:val="00CF3345"/>
    <w:rsid w:val="00CF39DB"/>
    <w:rsid w:val="00CF49C9"/>
    <w:rsid w:val="00CF5272"/>
    <w:rsid w:val="00CF58D7"/>
    <w:rsid w:val="00CF7F90"/>
    <w:rsid w:val="00D00C9A"/>
    <w:rsid w:val="00D01673"/>
    <w:rsid w:val="00D017F3"/>
    <w:rsid w:val="00D01F46"/>
    <w:rsid w:val="00D03155"/>
    <w:rsid w:val="00D111BF"/>
    <w:rsid w:val="00D1481A"/>
    <w:rsid w:val="00D1622E"/>
    <w:rsid w:val="00D16E25"/>
    <w:rsid w:val="00D17FC6"/>
    <w:rsid w:val="00D20E5B"/>
    <w:rsid w:val="00D21B01"/>
    <w:rsid w:val="00D2349C"/>
    <w:rsid w:val="00D243CA"/>
    <w:rsid w:val="00D259AD"/>
    <w:rsid w:val="00D265BB"/>
    <w:rsid w:val="00D2683A"/>
    <w:rsid w:val="00D2793F"/>
    <w:rsid w:val="00D318AC"/>
    <w:rsid w:val="00D32CC2"/>
    <w:rsid w:val="00D33682"/>
    <w:rsid w:val="00D339D9"/>
    <w:rsid w:val="00D34C3C"/>
    <w:rsid w:val="00D36009"/>
    <w:rsid w:val="00D36546"/>
    <w:rsid w:val="00D36F88"/>
    <w:rsid w:val="00D37093"/>
    <w:rsid w:val="00D37CFF"/>
    <w:rsid w:val="00D409D7"/>
    <w:rsid w:val="00D41A47"/>
    <w:rsid w:val="00D41A7E"/>
    <w:rsid w:val="00D43BF0"/>
    <w:rsid w:val="00D455AA"/>
    <w:rsid w:val="00D51A0E"/>
    <w:rsid w:val="00D53C3D"/>
    <w:rsid w:val="00D53CAD"/>
    <w:rsid w:val="00D53F6D"/>
    <w:rsid w:val="00D54A6D"/>
    <w:rsid w:val="00D556A8"/>
    <w:rsid w:val="00D56054"/>
    <w:rsid w:val="00D6067F"/>
    <w:rsid w:val="00D6255C"/>
    <w:rsid w:val="00D64A05"/>
    <w:rsid w:val="00D70663"/>
    <w:rsid w:val="00D72E0D"/>
    <w:rsid w:val="00D73416"/>
    <w:rsid w:val="00D75AE9"/>
    <w:rsid w:val="00D806BF"/>
    <w:rsid w:val="00D821CD"/>
    <w:rsid w:val="00D83ABC"/>
    <w:rsid w:val="00D83EFE"/>
    <w:rsid w:val="00D84FAD"/>
    <w:rsid w:val="00D87D05"/>
    <w:rsid w:val="00D909E9"/>
    <w:rsid w:val="00D91027"/>
    <w:rsid w:val="00D92A6C"/>
    <w:rsid w:val="00D93E64"/>
    <w:rsid w:val="00D94493"/>
    <w:rsid w:val="00D9599C"/>
    <w:rsid w:val="00DA1CFF"/>
    <w:rsid w:val="00DA47AB"/>
    <w:rsid w:val="00DA49AD"/>
    <w:rsid w:val="00DA625E"/>
    <w:rsid w:val="00DA6DD1"/>
    <w:rsid w:val="00DA6F79"/>
    <w:rsid w:val="00DA7648"/>
    <w:rsid w:val="00DA78FD"/>
    <w:rsid w:val="00DB0BF3"/>
    <w:rsid w:val="00DB7783"/>
    <w:rsid w:val="00DB789A"/>
    <w:rsid w:val="00DB7FDD"/>
    <w:rsid w:val="00DC0875"/>
    <w:rsid w:val="00DC1067"/>
    <w:rsid w:val="00DC4E23"/>
    <w:rsid w:val="00DD25F5"/>
    <w:rsid w:val="00DD526D"/>
    <w:rsid w:val="00DD59AD"/>
    <w:rsid w:val="00DD7397"/>
    <w:rsid w:val="00DE01E4"/>
    <w:rsid w:val="00DE21E6"/>
    <w:rsid w:val="00DE315F"/>
    <w:rsid w:val="00DE34B7"/>
    <w:rsid w:val="00DE4C0F"/>
    <w:rsid w:val="00DE4C81"/>
    <w:rsid w:val="00DE5B73"/>
    <w:rsid w:val="00DE6F45"/>
    <w:rsid w:val="00DF0A47"/>
    <w:rsid w:val="00DF136B"/>
    <w:rsid w:val="00DF20C8"/>
    <w:rsid w:val="00DF350E"/>
    <w:rsid w:val="00DF3820"/>
    <w:rsid w:val="00DF415B"/>
    <w:rsid w:val="00DF635C"/>
    <w:rsid w:val="00DF658C"/>
    <w:rsid w:val="00DF6EA5"/>
    <w:rsid w:val="00DF7137"/>
    <w:rsid w:val="00DF73F1"/>
    <w:rsid w:val="00DF7CFE"/>
    <w:rsid w:val="00E02CF9"/>
    <w:rsid w:val="00E038E3"/>
    <w:rsid w:val="00E05852"/>
    <w:rsid w:val="00E1097F"/>
    <w:rsid w:val="00E1118D"/>
    <w:rsid w:val="00E112AD"/>
    <w:rsid w:val="00E11529"/>
    <w:rsid w:val="00E13317"/>
    <w:rsid w:val="00E14244"/>
    <w:rsid w:val="00E17113"/>
    <w:rsid w:val="00E1732C"/>
    <w:rsid w:val="00E1760B"/>
    <w:rsid w:val="00E17EBE"/>
    <w:rsid w:val="00E20326"/>
    <w:rsid w:val="00E20443"/>
    <w:rsid w:val="00E20CFD"/>
    <w:rsid w:val="00E225FB"/>
    <w:rsid w:val="00E236CB"/>
    <w:rsid w:val="00E303BA"/>
    <w:rsid w:val="00E31814"/>
    <w:rsid w:val="00E31BCD"/>
    <w:rsid w:val="00E3363C"/>
    <w:rsid w:val="00E3556C"/>
    <w:rsid w:val="00E36E7E"/>
    <w:rsid w:val="00E36ED4"/>
    <w:rsid w:val="00E37C17"/>
    <w:rsid w:val="00E416C6"/>
    <w:rsid w:val="00E428DA"/>
    <w:rsid w:val="00E43A70"/>
    <w:rsid w:val="00E4471B"/>
    <w:rsid w:val="00E450D6"/>
    <w:rsid w:val="00E45944"/>
    <w:rsid w:val="00E5226E"/>
    <w:rsid w:val="00E522FA"/>
    <w:rsid w:val="00E52647"/>
    <w:rsid w:val="00E553DA"/>
    <w:rsid w:val="00E57A46"/>
    <w:rsid w:val="00E57FFD"/>
    <w:rsid w:val="00E60E24"/>
    <w:rsid w:val="00E6155E"/>
    <w:rsid w:val="00E615B9"/>
    <w:rsid w:val="00E61C69"/>
    <w:rsid w:val="00E62BA9"/>
    <w:rsid w:val="00E633C8"/>
    <w:rsid w:val="00E64692"/>
    <w:rsid w:val="00E65702"/>
    <w:rsid w:val="00E67089"/>
    <w:rsid w:val="00E675B0"/>
    <w:rsid w:val="00E70230"/>
    <w:rsid w:val="00E7071B"/>
    <w:rsid w:val="00E7288A"/>
    <w:rsid w:val="00E7372A"/>
    <w:rsid w:val="00E77634"/>
    <w:rsid w:val="00E77F54"/>
    <w:rsid w:val="00E80177"/>
    <w:rsid w:val="00E807D4"/>
    <w:rsid w:val="00E81A38"/>
    <w:rsid w:val="00E82691"/>
    <w:rsid w:val="00E82804"/>
    <w:rsid w:val="00E828A8"/>
    <w:rsid w:val="00E843DE"/>
    <w:rsid w:val="00E85D75"/>
    <w:rsid w:val="00E868EA"/>
    <w:rsid w:val="00E86BC1"/>
    <w:rsid w:val="00E9039F"/>
    <w:rsid w:val="00E91000"/>
    <w:rsid w:val="00E926C8"/>
    <w:rsid w:val="00E92A88"/>
    <w:rsid w:val="00E9358C"/>
    <w:rsid w:val="00E94933"/>
    <w:rsid w:val="00E97E9B"/>
    <w:rsid w:val="00EA066A"/>
    <w:rsid w:val="00EA1370"/>
    <w:rsid w:val="00EA140E"/>
    <w:rsid w:val="00EA2DF3"/>
    <w:rsid w:val="00EA33A6"/>
    <w:rsid w:val="00EA3D4A"/>
    <w:rsid w:val="00EA68BD"/>
    <w:rsid w:val="00EA6B1C"/>
    <w:rsid w:val="00EB067B"/>
    <w:rsid w:val="00EB1794"/>
    <w:rsid w:val="00EB1A8F"/>
    <w:rsid w:val="00EB284C"/>
    <w:rsid w:val="00EB46DB"/>
    <w:rsid w:val="00EB5325"/>
    <w:rsid w:val="00EB54BB"/>
    <w:rsid w:val="00EB6697"/>
    <w:rsid w:val="00EB66CF"/>
    <w:rsid w:val="00EB7DDA"/>
    <w:rsid w:val="00EC0059"/>
    <w:rsid w:val="00EC28C4"/>
    <w:rsid w:val="00EC5076"/>
    <w:rsid w:val="00EC6B72"/>
    <w:rsid w:val="00ED3AFD"/>
    <w:rsid w:val="00ED4048"/>
    <w:rsid w:val="00ED480C"/>
    <w:rsid w:val="00EE1416"/>
    <w:rsid w:val="00EE19A6"/>
    <w:rsid w:val="00EE3349"/>
    <w:rsid w:val="00EE3C9B"/>
    <w:rsid w:val="00EE3E7C"/>
    <w:rsid w:val="00EE50BD"/>
    <w:rsid w:val="00EE5960"/>
    <w:rsid w:val="00EF0D25"/>
    <w:rsid w:val="00EF5572"/>
    <w:rsid w:val="00EF668D"/>
    <w:rsid w:val="00EF73C3"/>
    <w:rsid w:val="00EF7799"/>
    <w:rsid w:val="00F005A4"/>
    <w:rsid w:val="00F00C49"/>
    <w:rsid w:val="00F02D68"/>
    <w:rsid w:val="00F02DCD"/>
    <w:rsid w:val="00F03947"/>
    <w:rsid w:val="00F042EB"/>
    <w:rsid w:val="00F045B1"/>
    <w:rsid w:val="00F0551D"/>
    <w:rsid w:val="00F05C62"/>
    <w:rsid w:val="00F0770B"/>
    <w:rsid w:val="00F10005"/>
    <w:rsid w:val="00F10E98"/>
    <w:rsid w:val="00F13574"/>
    <w:rsid w:val="00F206B3"/>
    <w:rsid w:val="00F20CC9"/>
    <w:rsid w:val="00F23F72"/>
    <w:rsid w:val="00F24C48"/>
    <w:rsid w:val="00F25E4F"/>
    <w:rsid w:val="00F2627A"/>
    <w:rsid w:val="00F311E3"/>
    <w:rsid w:val="00F32D8D"/>
    <w:rsid w:val="00F33918"/>
    <w:rsid w:val="00F36924"/>
    <w:rsid w:val="00F412C8"/>
    <w:rsid w:val="00F43D15"/>
    <w:rsid w:val="00F4461B"/>
    <w:rsid w:val="00F44FEF"/>
    <w:rsid w:val="00F45493"/>
    <w:rsid w:val="00F5075F"/>
    <w:rsid w:val="00F50924"/>
    <w:rsid w:val="00F5131C"/>
    <w:rsid w:val="00F54334"/>
    <w:rsid w:val="00F54898"/>
    <w:rsid w:val="00F561BA"/>
    <w:rsid w:val="00F60A77"/>
    <w:rsid w:val="00F63271"/>
    <w:rsid w:val="00F638E1"/>
    <w:rsid w:val="00F6490B"/>
    <w:rsid w:val="00F66488"/>
    <w:rsid w:val="00F71390"/>
    <w:rsid w:val="00F71665"/>
    <w:rsid w:val="00F73B2E"/>
    <w:rsid w:val="00F77CBC"/>
    <w:rsid w:val="00F8025B"/>
    <w:rsid w:val="00F81BAD"/>
    <w:rsid w:val="00F821B3"/>
    <w:rsid w:val="00F85E85"/>
    <w:rsid w:val="00F86F04"/>
    <w:rsid w:val="00F91A79"/>
    <w:rsid w:val="00F9552E"/>
    <w:rsid w:val="00F95942"/>
    <w:rsid w:val="00F961C2"/>
    <w:rsid w:val="00F9690C"/>
    <w:rsid w:val="00F97C52"/>
    <w:rsid w:val="00F97DFD"/>
    <w:rsid w:val="00FA1701"/>
    <w:rsid w:val="00FA1C2E"/>
    <w:rsid w:val="00FA3A08"/>
    <w:rsid w:val="00FA4EC1"/>
    <w:rsid w:val="00FA5170"/>
    <w:rsid w:val="00FA6CB7"/>
    <w:rsid w:val="00FA7E1B"/>
    <w:rsid w:val="00FB1433"/>
    <w:rsid w:val="00FB1C70"/>
    <w:rsid w:val="00FB38C1"/>
    <w:rsid w:val="00FB4038"/>
    <w:rsid w:val="00FB4A98"/>
    <w:rsid w:val="00FB53D2"/>
    <w:rsid w:val="00FB69F6"/>
    <w:rsid w:val="00FC09B4"/>
    <w:rsid w:val="00FC2FBD"/>
    <w:rsid w:val="00FC38FB"/>
    <w:rsid w:val="00FC5248"/>
    <w:rsid w:val="00FD2343"/>
    <w:rsid w:val="00FD7645"/>
    <w:rsid w:val="00FE00B0"/>
    <w:rsid w:val="00FE0C4E"/>
    <w:rsid w:val="00FE253C"/>
    <w:rsid w:val="00FE4FF1"/>
    <w:rsid w:val="00FE6F4E"/>
    <w:rsid w:val="00FE74EC"/>
    <w:rsid w:val="00FF05DF"/>
    <w:rsid w:val="00FF1011"/>
    <w:rsid w:val="00FF1CA7"/>
    <w:rsid w:val="00FF26C0"/>
    <w:rsid w:val="00FF2A5D"/>
    <w:rsid w:val="00FF2B65"/>
    <w:rsid w:val="00FF3B01"/>
    <w:rsid w:val="00FF5522"/>
    <w:rsid w:val="00FF5D2F"/>
    <w:rsid w:val="00FF5DE4"/>
    <w:rsid w:val="00FF6939"/>
    <w:rsid w:val="00FF7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365C1"/>
  <w15:chartTrackingRefBased/>
  <w15:docId w15:val="{45D3518C-6CF0-42ED-BA73-9FB38ED51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1B4"/>
    <w:pPr>
      <w:suppressAutoHyphens/>
      <w:spacing w:after="120" w:line="240" w:lineRule="atLeast"/>
    </w:pPr>
    <w:rPr>
      <w:sz w:val="20"/>
    </w:rPr>
  </w:style>
  <w:style w:type="paragraph" w:styleId="Heading1">
    <w:name w:val="heading 1"/>
    <w:basedOn w:val="Normal"/>
    <w:next w:val="Normal"/>
    <w:link w:val="Heading1Char"/>
    <w:uiPriority w:val="9"/>
    <w:qFormat/>
    <w:rsid w:val="003E41B4"/>
    <w:pPr>
      <w:keepNext/>
      <w:keepLines/>
      <w:pageBreakBefore/>
      <w:pBdr>
        <w:bottom w:val="single" w:sz="4" w:space="1" w:color="0077C8" w:themeColor="accent1"/>
      </w:pBdr>
      <w:spacing w:before="180" w:after="60" w:line="440" w:lineRule="exact"/>
      <w:outlineLvl w:val="0"/>
    </w:pPr>
    <w:rPr>
      <w:rFonts w:asciiTheme="majorHAnsi" w:eastAsiaTheme="majorEastAsia" w:hAnsiTheme="majorHAnsi" w:cstheme="majorBidi"/>
      <w:color w:val="0077C8" w:themeColor="accent1"/>
      <w:sz w:val="36"/>
      <w:szCs w:val="32"/>
    </w:rPr>
  </w:style>
  <w:style w:type="paragraph" w:styleId="Heading2">
    <w:name w:val="heading 2"/>
    <w:basedOn w:val="Heading1"/>
    <w:next w:val="Normal"/>
    <w:link w:val="Heading2Char"/>
    <w:uiPriority w:val="9"/>
    <w:unhideWhenUsed/>
    <w:qFormat/>
    <w:rsid w:val="003E41B4"/>
    <w:pPr>
      <w:pageBreakBefore w:val="0"/>
      <w:pBdr>
        <w:bottom w:val="none" w:sz="0" w:space="0" w:color="auto"/>
      </w:pBdr>
      <w:spacing w:before="120" w:after="0" w:line="400" w:lineRule="exact"/>
      <w:outlineLvl w:val="1"/>
    </w:pPr>
    <w:rPr>
      <w:color w:val="000000" w:themeColor="text1"/>
      <w:sz w:val="32"/>
      <w:szCs w:val="26"/>
    </w:rPr>
  </w:style>
  <w:style w:type="paragraph" w:styleId="Heading3">
    <w:name w:val="heading 3"/>
    <w:basedOn w:val="Heading2"/>
    <w:next w:val="Normal"/>
    <w:link w:val="Heading3Char"/>
    <w:uiPriority w:val="9"/>
    <w:unhideWhenUsed/>
    <w:qFormat/>
    <w:rsid w:val="009A20C9"/>
    <w:pPr>
      <w:spacing w:before="40" w:line="360" w:lineRule="exact"/>
      <w:outlineLvl w:val="2"/>
    </w:pPr>
    <w:rPr>
      <w:color w:val="0077C8" w:themeColor="accent1"/>
      <w:sz w:val="28"/>
      <w:szCs w:val="24"/>
    </w:rPr>
  </w:style>
  <w:style w:type="paragraph" w:styleId="Heading4">
    <w:name w:val="heading 4"/>
    <w:basedOn w:val="Heading3"/>
    <w:next w:val="Normal"/>
    <w:link w:val="Heading4Char"/>
    <w:uiPriority w:val="10"/>
    <w:qFormat/>
    <w:rsid w:val="003E41B4"/>
    <w:pPr>
      <w:spacing w:before="60" w:after="60" w:line="320" w:lineRule="exact"/>
      <w:outlineLvl w:val="3"/>
    </w:pPr>
    <w:rPr>
      <w:b/>
      <w:iCs/>
      <w:color w:val="000000" w:themeColor="text1"/>
      <w:sz w:val="24"/>
    </w:rPr>
  </w:style>
  <w:style w:type="paragraph" w:styleId="Heading5">
    <w:name w:val="heading 5"/>
    <w:basedOn w:val="Normal"/>
    <w:next w:val="Normal"/>
    <w:link w:val="Heading5Char"/>
    <w:uiPriority w:val="9"/>
    <w:semiHidden/>
    <w:rsid w:val="00C90769"/>
    <w:pPr>
      <w:keepNext/>
      <w:keepLines/>
      <w:spacing w:before="40" w:after="0"/>
      <w:outlineLvl w:val="4"/>
    </w:pPr>
    <w:rPr>
      <w:rFonts w:asciiTheme="majorHAnsi" w:eastAsiaTheme="majorEastAsia" w:hAnsiTheme="majorHAnsi" w:cstheme="majorBidi"/>
      <w:color w:val="005895" w:themeColor="accent1" w:themeShade="BF"/>
    </w:rPr>
  </w:style>
  <w:style w:type="paragraph" w:styleId="Heading6">
    <w:name w:val="heading 6"/>
    <w:basedOn w:val="Normal"/>
    <w:next w:val="Normal"/>
    <w:link w:val="Heading6Char"/>
    <w:uiPriority w:val="9"/>
    <w:unhideWhenUsed/>
    <w:qFormat/>
    <w:rsid w:val="00DB7783"/>
    <w:pPr>
      <w:keepNext/>
      <w:keepLines/>
      <w:spacing w:before="40" w:after="0"/>
      <w:outlineLvl w:val="5"/>
    </w:pPr>
    <w:rPr>
      <w:rFonts w:asciiTheme="majorHAnsi" w:eastAsiaTheme="majorEastAsia" w:hAnsiTheme="majorHAnsi" w:cstheme="majorBidi"/>
      <w:color w:val="003A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17D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2299"/>
    <w:rPr>
      <w:sz w:val="20"/>
    </w:rPr>
  </w:style>
  <w:style w:type="paragraph" w:styleId="Footer">
    <w:name w:val="footer"/>
    <w:basedOn w:val="Normal"/>
    <w:link w:val="FooterChar"/>
    <w:uiPriority w:val="99"/>
    <w:unhideWhenUsed/>
    <w:rsid w:val="00B222C2"/>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B222C2"/>
    <w:rPr>
      <w:sz w:val="20"/>
    </w:rPr>
  </w:style>
  <w:style w:type="character" w:customStyle="1" w:styleId="Heading1Char">
    <w:name w:val="Heading 1 Char"/>
    <w:basedOn w:val="DefaultParagraphFont"/>
    <w:link w:val="Heading1"/>
    <w:uiPriority w:val="9"/>
    <w:rsid w:val="003E41B4"/>
    <w:rPr>
      <w:rFonts w:asciiTheme="majorHAnsi" w:eastAsiaTheme="majorEastAsia" w:hAnsiTheme="majorHAnsi" w:cstheme="majorBidi"/>
      <w:color w:val="0077C8" w:themeColor="accent1"/>
      <w:sz w:val="36"/>
      <w:szCs w:val="32"/>
    </w:rPr>
  </w:style>
  <w:style w:type="character" w:customStyle="1" w:styleId="Heading2Char">
    <w:name w:val="Heading 2 Char"/>
    <w:basedOn w:val="DefaultParagraphFont"/>
    <w:link w:val="Heading2"/>
    <w:uiPriority w:val="9"/>
    <w:rsid w:val="003E41B4"/>
    <w:rPr>
      <w:rFonts w:asciiTheme="majorHAnsi" w:eastAsiaTheme="majorEastAsia" w:hAnsiTheme="majorHAnsi" w:cstheme="majorBidi"/>
      <w:color w:val="000000" w:themeColor="text1"/>
      <w:sz w:val="32"/>
      <w:szCs w:val="26"/>
    </w:rPr>
  </w:style>
  <w:style w:type="character" w:customStyle="1" w:styleId="Heading3Char">
    <w:name w:val="Heading 3 Char"/>
    <w:basedOn w:val="DefaultParagraphFont"/>
    <w:link w:val="Heading3"/>
    <w:uiPriority w:val="9"/>
    <w:rsid w:val="009A20C9"/>
    <w:rPr>
      <w:rFonts w:asciiTheme="majorHAnsi" w:eastAsiaTheme="majorEastAsia" w:hAnsiTheme="majorHAnsi" w:cstheme="majorBidi"/>
      <w:color w:val="0077C8" w:themeColor="accent1"/>
      <w:sz w:val="28"/>
      <w:szCs w:val="24"/>
    </w:rPr>
  </w:style>
  <w:style w:type="paragraph" w:styleId="Title">
    <w:name w:val="Title"/>
    <w:basedOn w:val="Normal"/>
    <w:next w:val="Normal"/>
    <w:link w:val="TitleChar"/>
    <w:uiPriority w:val="10"/>
    <w:qFormat/>
    <w:rsid w:val="00E038E3"/>
    <w:pPr>
      <w:spacing w:after="240" w:line="960" w:lineRule="exact"/>
      <w:contextualSpacing/>
      <w:outlineLvl w:val="0"/>
    </w:pPr>
    <w:rPr>
      <w:rFonts w:ascii="Source Sans Pro Light" w:eastAsiaTheme="majorEastAsia" w:hAnsi="Source Sans Pro Light" w:cstheme="majorBidi"/>
      <w:spacing w:val="-10"/>
      <w:kern w:val="28"/>
      <w:sz w:val="72"/>
      <w:szCs w:val="56"/>
    </w:rPr>
  </w:style>
  <w:style w:type="character" w:customStyle="1" w:styleId="TitleChar">
    <w:name w:val="Title Char"/>
    <w:basedOn w:val="DefaultParagraphFont"/>
    <w:link w:val="Title"/>
    <w:uiPriority w:val="10"/>
    <w:rsid w:val="00E038E3"/>
    <w:rPr>
      <w:rFonts w:ascii="Source Sans Pro Light" w:eastAsiaTheme="majorEastAsia" w:hAnsi="Source Sans Pro Light" w:cstheme="majorBidi"/>
      <w:spacing w:val="-10"/>
      <w:kern w:val="28"/>
      <w:sz w:val="72"/>
      <w:szCs w:val="56"/>
    </w:rPr>
  </w:style>
  <w:style w:type="paragraph" w:styleId="Subtitle">
    <w:name w:val="Subtitle"/>
    <w:basedOn w:val="Normal"/>
    <w:next w:val="Normal"/>
    <w:link w:val="SubtitleChar"/>
    <w:uiPriority w:val="11"/>
    <w:qFormat/>
    <w:rsid w:val="00E038E3"/>
    <w:pPr>
      <w:numPr>
        <w:ilvl w:val="1"/>
      </w:numPr>
      <w:spacing w:line="720" w:lineRule="exact"/>
      <w:outlineLvl w:val="1"/>
    </w:pPr>
    <w:rPr>
      <w:rFonts w:ascii="Source Sans Pro SemiBold" w:eastAsiaTheme="minorEastAsia" w:hAnsi="Source Sans Pro SemiBold"/>
      <w:color w:val="5A5A5A" w:themeColor="text1" w:themeTint="A5"/>
      <w:spacing w:val="15"/>
      <w:sz w:val="48"/>
    </w:rPr>
  </w:style>
  <w:style w:type="character" w:customStyle="1" w:styleId="SubtitleChar">
    <w:name w:val="Subtitle Char"/>
    <w:basedOn w:val="DefaultParagraphFont"/>
    <w:link w:val="Subtitle"/>
    <w:uiPriority w:val="11"/>
    <w:rsid w:val="00E038E3"/>
    <w:rPr>
      <w:rFonts w:ascii="Source Sans Pro SemiBold" w:eastAsiaTheme="minorEastAsia" w:hAnsi="Source Sans Pro SemiBold"/>
      <w:color w:val="5A5A5A" w:themeColor="text1" w:themeTint="A5"/>
      <w:spacing w:val="15"/>
      <w:sz w:val="48"/>
    </w:rPr>
  </w:style>
  <w:style w:type="paragraph" w:styleId="TOC1">
    <w:name w:val="toc 1"/>
    <w:basedOn w:val="Normal"/>
    <w:next w:val="Normal"/>
    <w:autoRedefine/>
    <w:uiPriority w:val="39"/>
    <w:unhideWhenUsed/>
    <w:rsid w:val="004900D4"/>
    <w:pPr>
      <w:spacing w:after="100"/>
    </w:pPr>
  </w:style>
  <w:style w:type="paragraph" w:styleId="TOC2">
    <w:name w:val="toc 2"/>
    <w:basedOn w:val="Normal"/>
    <w:next w:val="Normal"/>
    <w:autoRedefine/>
    <w:uiPriority w:val="39"/>
    <w:unhideWhenUsed/>
    <w:rsid w:val="004900D4"/>
    <w:pPr>
      <w:spacing w:after="100"/>
      <w:ind w:left="220"/>
    </w:pPr>
  </w:style>
  <w:style w:type="paragraph" w:styleId="TOC3">
    <w:name w:val="toc 3"/>
    <w:basedOn w:val="Normal"/>
    <w:next w:val="Normal"/>
    <w:autoRedefine/>
    <w:uiPriority w:val="39"/>
    <w:unhideWhenUsed/>
    <w:rsid w:val="004900D4"/>
    <w:pPr>
      <w:spacing w:after="100"/>
      <w:ind w:left="440"/>
    </w:pPr>
  </w:style>
  <w:style w:type="character" w:styleId="Hyperlink">
    <w:name w:val="Hyperlink"/>
    <w:basedOn w:val="DefaultParagraphFont"/>
    <w:uiPriority w:val="99"/>
    <w:unhideWhenUsed/>
    <w:rsid w:val="00E038E3"/>
    <w:rPr>
      <w:rFonts w:ascii="Source Sans Pro SemiBold" w:hAnsi="Source Sans Pro SemiBold"/>
      <w:color w:val="0077C8" w:themeColor="accent1"/>
      <w:u w:val="none"/>
    </w:rPr>
  </w:style>
  <w:style w:type="character" w:customStyle="1" w:styleId="Heading4Char">
    <w:name w:val="Heading 4 Char"/>
    <w:basedOn w:val="DefaultParagraphFont"/>
    <w:link w:val="Heading4"/>
    <w:uiPriority w:val="10"/>
    <w:rsid w:val="003E41B4"/>
    <w:rPr>
      <w:rFonts w:asciiTheme="majorHAnsi" w:eastAsiaTheme="majorEastAsia" w:hAnsiTheme="majorHAnsi" w:cstheme="majorBidi"/>
      <w:b/>
      <w:iCs/>
      <w:color w:val="000000" w:themeColor="text1"/>
      <w:sz w:val="24"/>
      <w:szCs w:val="24"/>
    </w:rPr>
  </w:style>
  <w:style w:type="paragraph" w:styleId="ListParagraph">
    <w:name w:val="List Paragraph"/>
    <w:basedOn w:val="Normal"/>
    <w:uiPriority w:val="34"/>
    <w:qFormat/>
    <w:rsid w:val="004900D4"/>
    <w:pPr>
      <w:ind w:left="720"/>
      <w:contextualSpacing/>
    </w:pPr>
  </w:style>
  <w:style w:type="paragraph" w:styleId="ListBullet">
    <w:name w:val="List Bullet"/>
    <w:basedOn w:val="Normal"/>
    <w:uiPriority w:val="99"/>
    <w:unhideWhenUsed/>
    <w:rsid w:val="004900D4"/>
    <w:pPr>
      <w:numPr>
        <w:numId w:val="1"/>
      </w:numPr>
      <w:contextualSpacing/>
    </w:pPr>
  </w:style>
  <w:style w:type="paragraph" w:styleId="ListBullet2">
    <w:name w:val="List Bullet 2"/>
    <w:basedOn w:val="Normal"/>
    <w:uiPriority w:val="99"/>
    <w:unhideWhenUsed/>
    <w:rsid w:val="004900D4"/>
    <w:pPr>
      <w:numPr>
        <w:ilvl w:val="1"/>
        <w:numId w:val="1"/>
      </w:numPr>
      <w:contextualSpacing/>
    </w:pPr>
  </w:style>
  <w:style w:type="paragraph" w:styleId="ListBullet3">
    <w:name w:val="List Bullet 3"/>
    <w:basedOn w:val="Normal"/>
    <w:uiPriority w:val="99"/>
    <w:unhideWhenUsed/>
    <w:rsid w:val="004900D4"/>
    <w:pPr>
      <w:numPr>
        <w:ilvl w:val="2"/>
        <w:numId w:val="1"/>
      </w:numPr>
      <w:contextualSpacing/>
    </w:pPr>
  </w:style>
  <w:style w:type="table" w:styleId="TableGrid">
    <w:name w:val="Table Grid"/>
    <w:basedOn w:val="TableNormal"/>
    <w:uiPriority w:val="39"/>
    <w:rsid w:val="00494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06B3"/>
    <w:pPr>
      <w:suppressAutoHyphens/>
      <w:spacing w:after="0" w:line="240" w:lineRule="auto"/>
    </w:pPr>
    <w:rPr>
      <w:sz w:val="20"/>
    </w:rPr>
  </w:style>
  <w:style w:type="paragraph" w:styleId="Quote">
    <w:name w:val="Quote"/>
    <w:basedOn w:val="Normal"/>
    <w:next w:val="Normal"/>
    <w:link w:val="QuoteChar"/>
    <w:uiPriority w:val="29"/>
    <w:qFormat/>
    <w:rsid w:val="003D1F94"/>
    <w:pPr>
      <w:spacing w:before="200" w:after="160"/>
      <w:ind w:left="864" w:right="864"/>
    </w:pPr>
    <w:rPr>
      <w:iCs/>
      <w:color w:val="595959" w:themeColor="text1" w:themeTint="A6"/>
    </w:rPr>
  </w:style>
  <w:style w:type="character" w:customStyle="1" w:styleId="QuoteChar">
    <w:name w:val="Quote Char"/>
    <w:basedOn w:val="DefaultParagraphFont"/>
    <w:link w:val="Quote"/>
    <w:uiPriority w:val="29"/>
    <w:rsid w:val="003D1F94"/>
    <w:rPr>
      <w:iCs/>
      <w:color w:val="595959" w:themeColor="text1" w:themeTint="A6"/>
      <w:sz w:val="20"/>
    </w:rPr>
  </w:style>
  <w:style w:type="paragraph" w:styleId="ListNumber">
    <w:name w:val="List Number"/>
    <w:basedOn w:val="Normal"/>
    <w:uiPriority w:val="99"/>
    <w:unhideWhenUsed/>
    <w:rsid w:val="00EF7799"/>
    <w:pPr>
      <w:numPr>
        <w:numId w:val="2"/>
      </w:numPr>
      <w:contextualSpacing/>
    </w:pPr>
  </w:style>
  <w:style w:type="paragraph" w:styleId="ListNumber2">
    <w:name w:val="List Number 2"/>
    <w:basedOn w:val="Normal"/>
    <w:uiPriority w:val="99"/>
    <w:semiHidden/>
    <w:unhideWhenUsed/>
    <w:rsid w:val="00EF7799"/>
    <w:pPr>
      <w:numPr>
        <w:ilvl w:val="1"/>
        <w:numId w:val="2"/>
      </w:numPr>
      <w:contextualSpacing/>
    </w:pPr>
  </w:style>
  <w:style w:type="paragraph" w:styleId="ListNumber3">
    <w:name w:val="List Number 3"/>
    <w:basedOn w:val="Normal"/>
    <w:uiPriority w:val="99"/>
    <w:semiHidden/>
    <w:unhideWhenUsed/>
    <w:rsid w:val="00EF7799"/>
    <w:pPr>
      <w:numPr>
        <w:ilvl w:val="2"/>
        <w:numId w:val="2"/>
      </w:numPr>
      <w:contextualSpacing/>
    </w:pPr>
  </w:style>
  <w:style w:type="paragraph" w:styleId="IntenseQuote">
    <w:name w:val="Intense Quote"/>
    <w:aliases w:val="Callout Box"/>
    <w:basedOn w:val="Normal"/>
    <w:next w:val="Normal"/>
    <w:link w:val="IntenseQuoteChar"/>
    <w:uiPriority w:val="30"/>
    <w:qFormat/>
    <w:rsid w:val="00F45493"/>
    <w:pPr>
      <w:pBdr>
        <w:top w:val="single" w:sz="48" w:space="10" w:color="C1E5FF" w:themeColor="accent1" w:themeTint="33"/>
        <w:left w:val="single" w:sz="48" w:space="4" w:color="C1E5FF" w:themeColor="accent1" w:themeTint="33"/>
        <w:bottom w:val="single" w:sz="48" w:space="10" w:color="C1E5FF" w:themeColor="accent1" w:themeTint="33"/>
        <w:right w:val="single" w:sz="48" w:space="4" w:color="C1E5FF" w:themeColor="accent1" w:themeTint="33"/>
      </w:pBdr>
      <w:shd w:val="clear" w:color="auto" w:fill="C1E5FF" w:themeFill="accent1" w:themeFillTint="33"/>
      <w:spacing w:before="360" w:after="360"/>
      <w:ind w:left="576" w:right="576"/>
    </w:pPr>
    <w:rPr>
      <w:iCs/>
    </w:rPr>
  </w:style>
  <w:style w:type="character" w:customStyle="1" w:styleId="IntenseQuoteChar">
    <w:name w:val="Intense Quote Char"/>
    <w:aliases w:val="Callout Box Char"/>
    <w:basedOn w:val="DefaultParagraphFont"/>
    <w:link w:val="IntenseQuote"/>
    <w:uiPriority w:val="30"/>
    <w:rsid w:val="00F45493"/>
    <w:rPr>
      <w:iCs/>
      <w:sz w:val="20"/>
      <w:shd w:val="clear" w:color="auto" w:fill="C1E5FF" w:themeFill="accent1" w:themeFillTint="33"/>
    </w:rPr>
  </w:style>
  <w:style w:type="character" w:styleId="CommentReference">
    <w:name w:val="annotation reference"/>
    <w:basedOn w:val="DefaultParagraphFont"/>
    <w:uiPriority w:val="99"/>
    <w:semiHidden/>
    <w:unhideWhenUsed/>
    <w:rsid w:val="00CA6DB4"/>
    <w:rPr>
      <w:sz w:val="16"/>
      <w:szCs w:val="16"/>
    </w:rPr>
  </w:style>
  <w:style w:type="paragraph" w:styleId="CommentText">
    <w:name w:val="annotation text"/>
    <w:basedOn w:val="Normal"/>
    <w:link w:val="CommentTextChar"/>
    <w:uiPriority w:val="99"/>
    <w:unhideWhenUsed/>
    <w:rsid w:val="00CA6DB4"/>
    <w:pPr>
      <w:spacing w:line="240" w:lineRule="auto"/>
    </w:pPr>
    <w:rPr>
      <w:szCs w:val="20"/>
    </w:rPr>
  </w:style>
  <w:style w:type="character" w:customStyle="1" w:styleId="CommentTextChar">
    <w:name w:val="Comment Text Char"/>
    <w:basedOn w:val="DefaultParagraphFont"/>
    <w:link w:val="CommentText"/>
    <w:uiPriority w:val="99"/>
    <w:rsid w:val="00CA6DB4"/>
    <w:rPr>
      <w:sz w:val="20"/>
      <w:szCs w:val="20"/>
    </w:rPr>
  </w:style>
  <w:style w:type="paragraph" w:styleId="CommentSubject">
    <w:name w:val="annotation subject"/>
    <w:basedOn w:val="CommentText"/>
    <w:next w:val="CommentText"/>
    <w:link w:val="CommentSubjectChar"/>
    <w:uiPriority w:val="99"/>
    <w:semiHidden/>
    <w:unhideWhenUsed/>
    <w:rsid w:val="00CA6DB4"/>
    <w:rPr>
      <w:b/>
      <w:bCs/>
    </w:rPr>
  </w:style>
  <w:style w:type="character" w:customStyle="1" w:styleId="CommentSubjectChar">
    <w:name w:val="Comment Subject Char"/>
    <w:basedOn w:val="CommentTextChar"/>
    <w:link w:val="CommentSubject"/>
    <w:uiPriority w:val="99"/>
    <w:semiHidden/>
    <w:rsid w:val="00CA6DB4"/>
    <w:rPr>
      <w:b/>
      <w:bCs/>
      <w:sz w:val="20"/>
      <w:szCs w:val="20"/>
    </w:rPr>
  </w:style>
  <w:style w:type="paragraph" w:styleId="BalloonText">
    <w:name w:val="Balloon Text"/>
    <w:basedOn w:val="Normal"/>
    <w:link w:val="BalloonTextChar"/>
    <w:uiPriority w:val="99"/>
    <w:semiHidden/>
    <w:unhideWhenUsed/>
    <w:rsid w:val="00CA6D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DB4"/>
    <w:rPr>
      <w:rFonts w:ascii="Segoe UI" w:hAnsi="Segoe UI" w:cs="Segoe UI"/>
      <w:sz w:val="18"/>
      <w:szCs w:val="18"/>
    </w:rPr>
  </w:style>
  <w:style w:type="table" w:styleId="GridTable4-Accent1">
    <w:name w:val="Grid Table 4 Accent 1"/>
    <w:basedOn w:val="TableNormal"/>
    <w:uiPriority w:val="49"/>
    <w:rsid w:val="006743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0077C8" w:themeColor="accent1"/>
          <w:left w:val="single" w:sz="4" w:space="0" w:color="0077C8" w:themeColor="accent1"/>
          <w:bottom w:val="single" w:sz="4" w:space="0" w:color="0077C8" w:themeColor="accent1"/>
          <w:right w:val="single" w:sz="4" w:space="0" w:color="0077C8" w:themeColor="accent1"/>
          <w:insideH w:val="nil"/>
          <w:insideV w:val="nil"/>
        </w:tcBorders>
        <w:shd w:val="clear" w:color="auto" w:fill="0077C8" w:themeFill="accent1"/>
      </w:tcPr>
    </w:tblStylePr>
    <w:tblStylePr w:type="lastRow">
      <w:rPr>
        <w:b/>
        <w:bCs/>
      </w:rPr>
      <w:tblPr/>
      <w:tcPr>
        <w:tcBorders>
          <w:top w:val="double" w:sz="4" w:space="0" w:color="0077C8" w:themeColor="accent1"/>
        </w:tcBorders>
      </w:tcPr>
    </w:tblStylePr>
    <w:tblStylePr w:type="firstCol">
      <w:rPr>
        <w:b/>
        <w:bCs/>
      </w:rPr>
    </w:tblStylePr>
    <w:tblStylePr w:type="lastCol">
      <w:rPr>
        <w:b/>
        <w:bCs/>
      </w:rPr>
    </w:tblStylePr>
    <w:tblStylePr w:type="band1Horz">
      <w:tblPr/>
      <w:tcPr>
        <w:shd w:val="clear" w:color="auto" w:fill="C1E5FF" w:themeFill="accent1" w:themeFillTint="33"/>
      </w:tcPr>
    </w:tblStylePr>
  </w:style>
  <w:style w:type="paragraph" w:customStyle="1" w:styleId="SupportText">
    <w:name w:val="Support Text"/>
    <w:basedOn w:val="Normal"/>
    <w:qFormat/>
    <w:rsid w:val="003E41B4"/>
    <w:rPr>
      <w:rFonts w:ascii="Source Sans Pro Light" w:hAnsi="Source Sans Pro Light"/>
      <w:noProof/>
      <w:color w:val="595959" w:themeColor="text1" w:themeTint="A6"/>
    </w:rPr>
  </w:style>
  <w:style w:type="character" w:styleId="Strong">
    <w:name w:val="Strong"/>
    <w:basedOn w:val="DefaultParagraphFont"/>
    <w:uiPriority w:val="22"/>
    <w:qFormat/>
    <w:rsid w:val="00B84ABD"/>
    <w:rPr>
      <w:b/>
      <w:bCs/>
    </w:rPr>
  </w:style>
  <w:style w:type="character" w:customStyle="1" w:styleId="Semibold">
    <w:name w:val="Semibold"/>
    <w:basedOn w:val="Strong"/>
    <w:uiPriority w:val="1"/>
    <w:qFormat/>
    <w:rsid w:val="0029553E"/>
    <w:rPr>
      <w:rFonts w:ascii="Segoe UI Semibold" w:hAnsi="Segoe UI Semibold"/>
      <w:b w:val="0"/>
      <w:bCs/>
      <w:i w:val="0"/>
      <w:noProof/>
    </w:rPr>
  </w:style>
  <w:style w:type="table" w:styleId="PlainTable1">
    <w:name w:val="Plain Table 1"/>
    <w:basedOn w:val="TableNormal"/>
    <w:uiPriority w:val="41"/>
    <w:rsid w:val="00AD3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C0297"/>
    <w:rPr>
      <w:color w:val="605E5C"/>
      <w:shd w:val="clear" w:color="auto" w:fill="E1DFDD"/>
    </w:rPr>
  </w:style>
  <w:style w:type="character" w:styleId="PlaceholderText">
    <w:name w:val="Placeholder Text"/>
    <w:basedOn w:val="DefaultParagraphFont"/>
    <w:uiPriority w:val="99"/>
    <w:semiHidden/>
    <w:rsid w:val="00D01673"/>
    <w:rPr>
      <w:color w:val="666666"/>
    </w:rPr>
  </w:style>
  <w:style w:type="paragraph" w:styleId="TOCHeading">
    <w:name w:val="TOC Heading"/>
    <w:basedOn w:val="Heading1"/>
    <w:next w:val="Normal"/>
    <w:uiPriority w:val="39"/>
    <w:unhideWhenUsed/>
    <w:qFormat/>
    <w:rsid w:val="00BB3970"/>
    <w:pPr>
      <w:pageBreakBefore w:val="0"/>
      <w:pBdr>
        <w:bottom w:val="none" w:sz="0" w:space="0" w:color="auto"/>
      </w:pBdr>
      <w:suppressAutoHyphens w:val="0"/>
      <w:spacing w:before="240" w:after="0" w:line="259" w:lineRule="auto"/>
      <w:outlineLvl w:val="9"/>
    </w:pPr>
    <w:rPr>
      <w:color w:val="005895" w:themeColor="accent1" w:themeShade="BF"/>
      <w:sz w:val="32"/>
    </w:rPr>
  </w:style>
  <w:style w:type="character" w:styleId="FollowedHyperlink">
    <w:name w:val="FollowedHyperlink"/>
    <w:basedOn w:val="DefaultParagraphFont"/>
    <w:uiPriority w:val="99"/>
    <w:semiHidden/>
    <w:unhideWhenUsed/>
    <w:rsid w:val="00A065EB"/>
    <w:rPr>
      <w:color w:val="151F6D" w:themeColor="followedHyperlink"/>
      <w:u w:val="single"/>
    </w:rPr>
  </w:style>
  <w:style w:type="character" w:customStyle="1" w:styleId="Heading5Char">
    <w:name w:val="Heading 5 Char"/>
    <w:basedOn w:val="DefaultParagraphFont"/>
    <w:link w:val="Heading5"/>
    <w:uiPriority w:val="9"/>
    <w:semiHidden/>
    <w:rsid w:val="00C90769"/>
    <w:rPr>
      <w:rFonts w:asciiTheme="majorHAnsi" w:eastAsiaTheme="majorEastAsia" w:hAnsiTheme="majorHAnsi" w:cstheme="majorBidi"/>
      <w:color w:val="005895" w:themeColor="accent1" w:themeShade="BF"/>
      <w:sz w:val="20"/>
    </w:rPr>
  </w:style>
  <w:style w:type="character" w:customStyle="1" w:styleId="Heading6Char">
    <w:name w:val="Heading 6 Char"/>
    <w:basedOn w:val="DefaultParagraphFont"/>
    <w:link w:val="Heading6"/>
    <w:uiPriority w:val="9"/>
    <w:rsid w:val="00DB7783"/>
    <w:rPr>
      <w:rFonts w:asciiTheme="majorHAnsi" w:eastAsiaTheme="majorEastAsia" w:hAnsiTheme="majorHAnsi" w:cstheme="majorBidi"/>
      <w:color w:val="003A63" w:themeColor="accent1" w:themeShade="7F"/>
      <w:sz w:val="20"/>
    </w:rPr>
  </w:style>
  <w:style w:type="paragraph" w:styleId="Revision">
    <w:name w:val="Revision"/>
    <w:hidden/>
    <w:uiPriority w:val="99"/>
    <w:semiHidden/>
    <w:rsid w:val="00D20E5B"/>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red\OneDrive%20-%20Washington%20State%20Executive%20Branch%20Agencies\H-drive\SHARE\WA-APCD-prime-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261D9C5160464C85A468378B30059B"/>
        <w:category>
          <w:name w:val="General"/>
          <w:gallery w:val="placeholder"/>
        </w:category>
        <w:types>
          <w:type w:val="bbPlcHdr"/>
        </w:types>
        <w:behaviors>
          <w:behavior w:val="content"/>
        </w:behaviors>
        <w:guid w:val="{3C68CE3F-9A29-4D3C-8009-BE10F492CD9F}"/>
      </w:docPartPr>
      <w:docPartBody>
        <w:p w:rsidR="00A3346B" w:rsidRDefault="00DF10F8">
          <w:pPr>
            <w:pStyle w:val="C0261D9C5160464C85A468378B30059B"/>
          </w:pPr>
          <w:r w:rsidRPr="00EB4545">
            <w:rPr>
              <w:rStyle w:val="PlaceholderText"/>
            </w:rPr>
            <w:t>Click or tap here to enter text.</w:t>
          </w:r>
        </w:p>
      </w:docPartBody>
    </w:docPart>
    <w:docPart>
      <w:docPartPr>
        <w:name w:val="73530482FBB54F94868D1DE271E5F67A"/>
        <w:category>
          <w:name w:val="General"/>
          <w:gallery w:val="placeholder"/>
        </w:category>
        <w:types>
          <w:type w:val="bbPlcHdr"/>
        </w:types>
        <w:behaviors>
          <w:behavior w:val="content"/>
        </w:behaviors>
        <w:guid w:val="{7D47836E-B16A-4B39-8189-9136CDD7AA77}"/>
      </w:docPartPr>
      <w:docPartBody>
        <w:p w:rsidR="00A3346B" w:rsidRDefault="00DF10F8">
          <w:pPr>
            <w:pStyle w:val="73530482FBB54F94868D1DE271E5F67A"/>
          </w:pPr>
          <w:r w:rsidRPr="00EB4545">
            <w:rPr>
              <w:rStyle w:val="PlaceholderText"/>
            </w:rPr>
            <w:t>Click or tap here to enter text.</w:t>
          </w:r>
        </w:p>
      </w:docPartBody>
    </w:docPart>
    <w:docPart>
      <w:docPartPr>
        <w:name w:val="9634501EA0414425B558F520F517BD07"/>
        <w:category>
          <w:name w:val="General"/>
          <w:gallery w:val="placeholder"/>
        </w:category>
        <w:types>
          <w:type w:val="bbPlcHdr"/>
        </w:types>
        <w:behaviors>
          <w:behavior w:val="content"/>
        </w:behaviors>
        <w:guid w:val="{41F7738F-CA43-49B1-9156-16165EB90C77}"/>
      </w:docPartPr>
      <w:docPartBody>
        <w:p w:rsidR="00A3346B" w:rsidRDefault="00DF10F8">
          <w:pPr>
            <w:pStyle w:val="9634501EA0414425B558F520F517BD07"/>
          </w:pPr>
          <w:r w:rsidRPr="00EB4545">
            <w:rPr>
              <w:rStyle w:val="PlaceholderText"/>
            </w:rPr>
            <w:t>Click or tap to enter a date.</w:t>
          </w:r>
        </w:p>
      </w:docPartBody>
    </w:docPart>
    <w:docPart>
      <w:docPartPr>
        <w:name w:val="A9B8C4145F184782AC19F0B4FCC56A3B"/>
        <w:category>
          <w:name w:val="General"/>
          <w:gallery w:val="placeholder"/>
        </w:category>
        <w:types>
          <w:type w:val="bbPlcHdr"/>
        </w:types>
        <w:behaviors>
          <w:behavior w:val="content"/>
        </w:behaviors>
        <w:guid w:val="{B4B748E0-4DC2-4799-97F8-1A23E2AB0C58}"/>
      </w:docPartPr>
      <w:docPartBody>
        <w:p w:rsidR="00A3346B" w:rsidRDefault="007554A9">
          <w:pPr>
            <w:pStyle w:val="A9B8C4145F184782AC19F0B4FCC56A3B"/>
          </w:pPr>
          <w:r w:rsidRPr="00EB4545">
            <w:rPr>
              <w:rStyle w:val="PlaceholderText"/>
            </w:rPr>
            <w:t>Click or tap here to enter text.</w:t>
          </w:r>
        </w:p>
      </w:docPartBody>
    </w:docPart>
    <w:docPart>
      <w:docPartPr>
        <w:name w:val="882C3C36AC71450FA1E74AA2FF2E21D9"/>
        <w:category>
          <w:name w:val="General"/>
          <w:gallery w:val="placeholder"/>
        </w:category>
        <w:types>
          <w:type w:val="bbPlcHdr"/>
        </w:types>
        <w:behaviors>
          <w:behavior w:val="content"/>
        </w:behaviors>
        <w:guid w:val="{8675F9C2-3000-44A4-880B-E4C30C9F590B}"/>
      </w:docPartPr>
      <w:docPartBody>
        <w:p w:rsidR="00A3346B" w:rsidRDefault="007554A9">
          <w:pPr>
            <w:pStyle w:val="882C3C36AC71450FA1E74AA2FF2E21D9"/>
          </w:pPr>
          <w:r w:rsidRPr="00EB4545">
            <w:rPr>
              <w:rStyle w:val="PlaceholderText"/>
            </w:rPr>
            <w:t>Click or tap to enter a date.</w:t>
          </w:r>
        </w:p>
      </w:docPartBody>
    </w:docPart>
    <w:docPart>
      <w:docPartPr>
        <w:name w:val="3769CB9F8E804EB4ABEFC872476EECB5"/>
        <w:category>
          <w:name w:val="General"/>
          <w:gallery w:val="placeholder"/>
        </w:category>
        <w:types>
          <w:type w:val="bbPlcHdr"/>
        </w:types>
        <w:behaviors>
          <w:behavior w:val="content"/>
        </w:behaviors>
        <w:guid w:val="{B27F700E-15CB-4035-BFC5-B3A0FD9304FF}"/>
      </w:docPartPr>
      <w:docPartBody>
        <w:p w:rsidR="00A3346B" w:rsidRDefault="007554A9">
          <w:pPr>
            <w:pStyle w:val="3769CB9F8E804EB4ABEFC872476EECB5"/>
          </w:pPr>
          <w:r w:rsidRPr="00EB4545">
            <w:rPr>
              <w:rStyle w:val="PlaceholderText"/>
            </w:rPr>
            <w:t>Click or tap here to enter text.</w:t>
          </w:r>
        </w:p>
      </w:docPartBody>
    </w:docPart>
    <w:docPart>
      <w:docPartPr>
        <w:name w:val="0E7CB11835ED400FA7046974E2A3EF9F"/>
        <w:category>
          <w:name w:val="General"/>
          <w:gallery w:val="placeholder"/>
        </w:category>
        <w:types>
          <w:type w:val="bbPlcHdr"/>
        </w:types>
        <w:behaviors>
          <w:behavior w:val="content"/>
        </w:behaviors>
        <w:guid w:val="{CD39F0EA-CFBA-4CC6-BAB9-D1B23FEB5D69}"/>
      </w:docPartPr>
      <w:docPartBody>
        <w:p w:rsidR="00A3346B" w:rsidRDefault="007554A9">
          <w:pPr>
            <w:pStyle w:val="0E7CB11835ED400FA7046974E2A3EF9F"/>
          </w:pPr>
          <w:r w:rsidRPr="00EB4545">
            <w:rPr>
              <w:rStyle w:val="PlaceholderText"/>
            </w:rPr>
            <w:t>Click or tap here to enter text.</w:t>
          </w:r>
        </w:p>
      </w:docPartBody>
    </w:docPart>
    <w:docPart>
      <w:docPartPr>
        <w:name w:val="FFD6C609BF2446B88DC838027AC31216"/>
        <w:category>
          <w:name w:val="General"/>
          <w:gallery w:val="placeholder"/>
        </w:category>
        <w:types>
          <w:type w:val="bbPlcHdr"/>
        </w:types>
        <w:behaviors>
          <w:behavior w:val="content"/>
        </w:behaviors>
        <w:guid w:val="{B9FDFC5A-8089-4A6C-9FA0-FD05E80085A8}"/>
      </w:docPartPr>
      <w:docPartBody>
        <w:p w:rsidR="00A3346B" w:rsidRDefault="007554A9">
          <w:pPr>
            <w:pStyle w:val="FFD6C609BF2446B88DC838027AC31216"/>
          </w:pPr>
          <w:r w:rsidRPr="00EB4545">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70880D1B-5C03-4D0A-9F74-0AEF31695C61}"/>
      </w:docPartPr>
      <w:docPartBody>
        <w:p w:rsidR="00FD2AB1" w:rsidRDefault="00253977">
          <w:r w:rsidRPr="00A44650">
            <w:rPr>
              <w:rStyle w:val="PlaceholderText"/>
            </w:rPr>
            <w:t>Click or tap here to enter text.</w:t>
          </w:r>
        </w:p>
      </w:docPartBody>
    </w:docPart>
    <w:docPart>
      <w:docPartPr>
        <w:name w:val="3FADBDE024914125820FC111F44AF9AF"/>
        <w:category>
          <w:name w:val="General"/>
          <w:gallery w:val="placeholder"/>
        </w:category>
        <w:types>
          <w:type w:val="bbPlcHdr"/>
        </w:types>
        <w:behaviors>
          <w:behavior w:val="content"/>
        </w:behaviors>
        <w:guid w:val="{5DFC2BD2-27C9-48D2-83A8-E7335CC42848}"/>
      </w:docPartPr>
      <w:docPartBody>
        <w:p w:rsidR="00246026" w:rsidRDefault="003377BB" w:rsidP="003377BB">
          <w:pPr>
            <w:pStyle w:val="3FADBDE024914125820FC111F44AF9AF"/>
          </w:pPr>
          <w:r w:rsidRPr="00EB4545">
            <w:rPr>
              <w:rStyle w:val="PlaceholderText"/>
            </w:rPr>
            <w:t>Click or tap here to enter text.</w:t>
          </w:r>
        </w:p>
      </w:docPartBody>
    </w:docPart>
    <w:docPart>
      <w:docPartPr>
        <w:name w:val="E4DEE051B7DD4CC2AB3337DDB995AD16"/>
        <w:category>
          <w:name w:val="General"/>
          <w:gallery w:val="placeholder"/>
        </w:category>
        <w:types>
          <w:type w:val="bbPlcHdr"/>
        </w:types>
        <w:behaviors>
          <w:behavior w:val="content"/>
        </w:behaviors>
        <w:guid w:val="{980E78D5-8F0A-4225-96DD-BBD24E2D4633}"/>
      </w:docPartPr>
      <w:docPartBody>
        <w:p w:rsidR="00A23A68" w:rsidRDefault="00B61561" w:rsidP="00B61561">
          <w:pPr>
            <w:pStyle w:val="E4DEE051B7DD4CC2AB3337DDB995AD16"/>
          </w:pPr>
          <w:r w:rsidRPr="00A4465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Source Sans Pro">
    <w:panose1 w:val="020B0503030403020204"/>
    <w:charset w:val="00"/>
    <w:family w:val="swiss"/>
    <w:pitch w:val="variable"/>
    <w:sig w:usb0="600002F7" w:usb1="02000001" w:usb2="00000000" w:usb3="00000000" w:csb0="0000019F" w:csb1="00000000"/>
  </w:font>
  <w:font w:name="Nunito SemiBold">
    <w:panose1 w:val="00000000000000000000"/>
    <w:charset w:val="00"/>
    <w:family w:val="auto"/>
    <w:pitch w:val="variable"/>
    <w:sig w:usb0="A00002FF" w:usb1="5000204B" w:usb2="00000000" w:usb3="00000000" w:csb0="00000197" w:csb1="00000000"/>
  </w:font>
  <w:font w:name="Source Sans Pro Light">
    <w:panose1 w:val="020B0403030403020204"/>
    <w:charset w:val="00"/>
    <w:family w:val="swiss"/>
    <w:pitch w:val="variable"/>
    <w:sig w:usb0="600002F7" w:usb1="02000003" w:usb2="00000000" w:usb3="00000000" w:csb0="0000019F" w:csb1="00000000"/>
  </w:font>
  <w:font w:name="Source Sans Pro SemiBold">
    <w:panose1 w:val="020B0603030403020204"/>
    <w:charset w:val="00"/>
    <w:family w:val="swiss"/>
    <w:pitch w:val="variable"/>
    <w:sig w:usb0="600002F7" w:usb1="02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0F8"/>
    <w:rsid w:val="00057039"/>
    <w:rsid w:val="000A34C7"/>
    <w:rsid w:val="000B36C7"/>
    <w:rsid w:val="00232374"/>
    <w:rsid w:val="002348FF"/>
    <w:rsid w:val="00246026"/>
    <w:rsid w:val="00253977"/>
    <w:rsid w:val="002A795E"/>
    <w:rsid w:val="002D76B0"/>
    <w:rsid w:val="0032270D"/>
    <w:rsid w:val="003377BB"/>
    <w:rsid w:val="003577DA"/>
    <w:rsid w:val="004957C4"/>
    <w:rsid w:val="005D25CA"/>
    <w:rsid w:val="00625D5A"/>
    <w:rsid w:val="0066743A"/>
    <w:rsid w:val="00681738"/>
    <w:rsid w:val="006B00B1"/>
    <w:rsid w:val="0073200D"/>
    <w:rsid w:val="007554A9"/>
    <w:rsid w:val="00792219"/>
    <w:rsid w:val="007A4D20"/>
    <w:rsid w:val="00884139"/>
    <w:rsid w:val="00885B27"/>
    <w:rsid w:val="00897F53"/>
    <w:rsid w:val="008A0B8F"/>
    <w:rsid w:val="008A4A02"/>
    <w:rsid w:val="008D1426"/>
    <w:rsid w:val="009375C4"/>
    <w:rsid w:val="00976595"/>
    <w:rsid w:val="0098745B"/>
    <w:rsid w:val="009D3C39"/>
    <w:rsid w:val="009D4619"/>
    <w:rsid w:val="00A23A68"/>
    <w:rsid w:val="00A3346B"/>
    <w:rsid w:val="00A36D57"/>
    <w:rsid w:val="00A40F4B"/>
    <w:rsid w:val="00AE0748"/>
    <w:rsid w:val="00B61561"/>
    <w:rsid w:val="00BA66F4"/>
    <w:rsid w:val="00BF0129"/>
    <w:rsid w:val="00C203C4"/>
    <w:rsid w:val="00C66C2D"/>
    <w:rsid w:val="00C6767C"/>
    <w:rsid w:val="00D54A6D"/>
    <w:rsid w:val="00D806BF"/>
    <w:rsid w:val="00DE315F"/>
    <w:rsid w:val="00DF10F8"/>
    <w:rsid w:val="00EF127A"/>
    <w:rsid w:val="00F47A88"/>
    <w:rsid w:val="00F53022"/>
    <w:rsid w:val="00FD2AB1"/>
    <w:rsid w:val="00FD5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1561"/>
    <w:rPr>
      <w:color w:val="666666"/>
    </w:rPr>
  </w:style>
  <w:style w:type="paragraph" w:customStyle="1" w:styleId="C0261D9C5160464C85A468378B30059B">
    <w:name w:val="C0261D9C5160464C85A468378B30059B"/>
  </w:style>
  <w:style w:type="paragraph" w:customStyle="1" w:styleId="73530482FBB54F94868D1DE271E5F67A">
    <w:name w:val="73530482FBB54F94868D1DE271E5F67A"/>
  </w:style>
  <w:style w:type="paragraph" w:customStyle="1" w:styleId="9634501EA0414425B558F520F517BD07">
    <w:name w:val="9634501EA0414425B558F520F517BD07"/>
  </w:style>
  <w:style w:type="paragraph" w:customStyle="1" w:styleId="A9B8C4145F184782AC19F0B4FCC56A3B">
    <w:name w:val="A9B8C4145F184782AC19F0B4FCC56A3B"/>
  </w:style>
  <w:style w:type="paragraph" w:customStyle="1" w:styleId="882C3C36AC71450FA1E74AA2FF2E21D9">
    <w:name w:val="882C3C36AC71450FA1E74AA2FF2E21D9"/>
  </w:style>
  <w:style w:type="paragraph" w:customStyle="1" w:styleId="3769CB9F8E804EB4ABEFC872476EECB5">
    <w:name w:val="3769CB9F8E804EB4ABEFC872476EECB5"/>
  </w:style>
  <w:style w:type="paragraph" w:customStyle="1" w:styleId="0E7CB11835ED400FA7046974E2A3EF9F">
    <w:name w:val="0E7CB11835ED400FA7046974E2A3EF9F"/>
  </w:style>
  <w:style w:type="paragraph" w:customStyle="1" w:styleId="FFD6C609BF2446B88DC838027AC31216">
    <w:name w:val="FFD6C609BF2446B88DC838027AC31216"/>
  </w:style>
  <w:style w:type="paragraph" w:customStyle="1" w:styleId="3FADBDE024914125820FC111F44AF9AF">
    <w:name w:val="3FADBDE024914125820FC111F44AF9AF"/>
    <w:rsid w:val="003377BB"/>
  </w:style>
  <w:style w:type="paragraph" w:customStyle="1" w:styleId="E4DEE051B7DD4CC2AB3337DDB995AD16">
    <w:name w:val="E4DEE051B7DD4CC2AB3337DDB995AD16"/>
    <w:rsid w:val="00B615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CA1">
      <a:dk1>
        <a:sysClr val="windowText" lastClr="000000"/>
      </a:dk1>
      <a:lt1>
        <a:sysClr val="window" lastClr="FFFFFF"/>
      </a:lt1>
      <a:dk2>
        <a:srgbClr val="151F6D"/>
      </a:dk2>
      <a:lt2>
        <a:srgbClr val="F8E08E"/>
      </a:lt2>
      <a:accent1>
        <a:srgbClr val="0077C8"/>
      </a:accent1>
      <a:accent2>
        <a:srgbClr val="97D700"/>
      </a:accent2>
      <a:accent3>
        <a:srgbClr val="925D9C"/>
      </a:accent3>
      <a:accent4>
        <a:srgbClr val="D2262D"/>
      </a:accent4>
      <a:accent5>
        <a:srgbClr val="FF671F"/>
      </a:accent5>
      <a:accent6>
        <a:srgbClr val="F2A900"/>
      </a:accent6>
      <a:hlink>
        <a:srgbClr val="0077C8"/>
      </a:hlink>
      <a:folHlink>
        <a:srgbClr val="151F6D"/>
      </a:folHlink>
    </a:clrScheme>
    <a:fontScheme name="HCA Regular">
      <a:majorFont>
        <a:latin typeface="Nunit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FC3A4-3143-48DB-9E07-E12725B90B65}">
  <ds:schemaRefs>
    <ds:schemaRef ds:uri="http://schemas.openxmlformats.org/officeDocument/2006/bibliography"/>
  </ds:schemaRefs>
</ds:datastoreItem>
</file>

<file path=docMetadata/LabelInfo.xml><?xml version="1.0" encoding="utf-8"?>
<clbl:labelList xmlns:clbl="http://schemas.microsoft.com/office/2020/mipLabelMetadata">
  <clbl:label id="{1520fa42-cf58-4c22-8b93-58cf1d3bd1cb}" enabled="1" method="Standard" siteId="{11d0e217-264e-400a-8ba0-57dcc127d72d}" removed="0"/>
</clbl:labelList>
</file>

<file path=docProps/app.xml><?xml version="1.0" encoding="utf-8"?>
<Properties xmlns="http://schemas.openxmlformats.org/officeDocument/2006/extended-properties" xmlns:vt="http://schemas.openxmlformats.org/officeDocument/2006/docPropsVTypes">
  <Template>WA-APCD-prime-template</Template>
  <TotalTime>1879</TotalTime>
  <Pages>5</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4607</CharactersWithSpaces>
  <SharedDoc>false</SharedDoc>
  <HLinks>
    <vt:vector size="234" baseType="variant">
      <vt:variant>
        <vt:i4>2097267</vt:i4>
      </vt:variant>
      <vt:variant>
        <vt:i4>144</vt:i4>
      </vt:variant>
      <vt:variant>
        <vt:i4>0</vt:i4>
      </vt:variant>
      <vt:variant>
        <vt:i4>5</vt:i4>
      </vt:variant>
      <vt:variant>
        <vt:lpwstr>https://ocio.wa.gov/policy/securing-information-technology-assets-standards</vt:lpwstr>
      </vt:variant>
      <vt:variant>
        <vt:lpwstr/>
      </vt:variant>
      <vt:variant>
        <vt:i4>1900641</vt:i4>
      </vt:variant>
      <vt:variant>
        <vt:i4>141</vt:i4>
      </vt:variant>
      <vt:variant>
        <vt:i4>0</vt:i4>
      </vt:variant>
      <vt:variant>
        <vt:i4>5</vt:i4>
      </vt:variant>
      <vt:variant>
        <vt:lpwstr>mailto:apcd@hca.wa.gov</vt:lpwstr>
      </vt:variant>
      <vt:variant>
        <vt:lpwstr/>
      </vt:variant>
      <vt:variant>
        <vt:i4>1900641</vt:i4>
      </vt:variant>
      <vt:variant>
        <vt:i4>138</vt:i4>
      </vt:variant>
      <vt:variant>
        <vt:i4>0</vt:i4>
      </vt:variant>
      <vt:variant>
        <vt:i4>5</vt:i4>
      </vt:variant>
      <vt:variant>
        <vt:lpwstr>mailto:apcd@hca.wa.gov</vt:lpwstr>
      </vt:variant>
      <vt:variant>
        <vt:lpwstr/>
      </vt:variant>
      <vt:variant>
        <vt:i4>1900641</vt:i4>
      </vt:variant>
      <vt:variant>
        <vt:i4>135</vt:i4>
      </vt:variant>
      <vt:variant>
        <vt:i4>0</vt:i4>
      </vt:variant>
      <vt:variant>
        <vt:i4>5</vt:i4>
      </vt:variant>
      <vt:variant>
        <vt:lpwstr>mailto:apcd@hca.wa.gov</vt:lpwstr>
      </vt:variant>
      <vt:variant>
        <vt:lpwstr/>
      </vt:variant>
      <vt:variant>
        <vt:i4>5505085</vt:i4>
      </vt:variant>
      <vt:variant>
        <vt:i4>132</vt:i4>
      </vt:variant>
      <vt:variant>
        <vt:i4>0</vt:i4>
      </vt:variant>
      <vt:variant>
        <vt:i4>5</vt:i4>
      </vt:variant>
      <vt:variant>
        <vt:lpwstr>mailto:hcaadminaccountspayable@hca.wa.gov</vt:lpwstr>
      </vt:variant>
      <vt:variant>
        <vt:lpwstr/>
      </vt:variant>
      <vt:variant>
        <vt:i4>917599</vt:i4>
      </vt:variant>
      <vt:variant>
        <vt:i4>129</vt:i4>
      </vt:variant>
      <vt:variant>
        <vt:i4>0</vt:i4>
      </vt:variant>
      <vt:variant>
        <vt:i4>5</vt:i4>
      </vt:variant>
      <vt:variant>
        <vt:lpwstr>https://apps.leg.wa.gov/WAC/default.aspx?cite=182-70-270</vt:lpwstr>
      </vt:variant>
      <vt:variant>
        <vt:lpwstr/>
      </vt:variant>
      <vt:variant>
        <vt:i4>983134</vt:i4>
      </vt:variant>
      <vt:variant>
        <vt:i4>126</vt:i4>
      </vt:variant>
      <vt:variant>
        <vt:i4>0</vt:i4>
      </vt:variant>
      <vt:variant>
        <vt:i4>5</vt:i4>
      </vt:variant>
      <vt:variant>
        <vt:lpwstr>https://apps.leg.wa.gov/wac/default.aspx?cite=182-70-665</vt:lpwstr>
      </vt:variant>
      <vt:variant>
        <vt:lpwstr/>
      </vt:variant>
      <vt:variant>
        <vt:i4>655448</vt:i4>
      </vt:variant>
      <vt:variant>
        <vt:i4>123</vt:i4>
      </vt:variant>
      <vt:variant>
        <vt:i4>0</vt:i4>
      </vt:variant>
      <vt:variant>
        <vt:i4>5</vt:i4>
      </vt:variant>
      <vt:variant>
        <vt:lpwstr>https://apps.leg.wa.gov/wac/default.aspx?cite=182-70-600</vt:lpwstr>
      </vt:variant>
      <vt:variant>
        <vt:lpwstr/>
      </vt:variant>
      <vt:variant>
        <vt:i4>6553705</vt:i4>
      </vt:variant>
      <vt:variant>
        <vt:i4>120</vt:i4>
      </vt:variant>
      <vt:variant>
        <vt:i4>0</vt:i4>
      </vt:variant>
      <vt:variant>
        <vt:i4>5</vt:i4>
      </vt:variant>
      <vt:variant>
        <vt:lpwstr>https://app.leg.wa.gov/RCW/default.aspx?cite=43.371.070</vt:lpwstr>
      </vt:variant>
      <vt:variant>
        <vt:lpwstr/>
      </vt:variant>
      <vt:variant>
        <vt:i4>917599</vt:i4>
      </vt:variant>
      <vt:variant>
        <vt:i4>117</vt:i4>
      </vt:variant>
      <vt:variant>
        <vt:i4>0</vt:i4>
      </vt:variant>
      <vt:variant>
        <vt:i4>5</vt:i4>
      </vt:variant>
      <vt:variant>
        <vt:lpwstr>https://apps.leg.wa.gov/wac/default.aspx?cite=182-70-270</vt:lpwstr>
      </vt:variant>
      <vt:variant>
        <vt:lpwstr/>
      </vt:variant>
      <vt:variant>
        <vt:i4>917597</vt:i4>
      </vt:variant>
      <vt:variant>
        <vt:i4>114</vt:i4>
      </vt:variant>
      <vt:variant>
        <vt:i4>0</vt:i4>
      </vt:variant>
      <vt:variant>
        <vt:i4>5</vt:i4>
      </vt:variant>
      <vt:variant>
        <vt:lpwstr>https://apps.leg.wa.gov/wac/default.aspx?cite=182-70-250</vt:lpwstr>
      </vt:variant>
      <vt:variant>
        <vt:lpwstr/>
      </vt:variant>
      <vt:variant>
        <vt:i4>589914</vt:i4>
      </vt:variant>
      <vt:variant>
        <vt:i4>111</vt:i4>
      </vt:variant>
      <vt:variant>
        <vt:i4>0</vt:i4>
      </vt:variant>
      <vt:variant>
        <vt:i4>5</vt:i4>
      </vt:variant>
      <vt:variant>
        <vt:lpwstr>https://apps.leg.wa.gov/wac/default.aspx?cite=182-70-520</vt:lpwstr>
      </vt:variant>
      <vt:variant>
        <vt:lpwstr/>
      </vt:variant>
      <vt:variant>
        <vt:i4>589912</vt:i4>
      </vt:variant>
      <vt:variant>
        <vt:i4>108</vt:i4>
      </vt:variant>
      <vt:variant>
        <vt:i4>0</vt:i4>
      </vt:variant>
      <vt:variant>
        <vt:i4>5</vt:i4>
      </vt:variant>
      <vt:variant>
        <vt:lpwstr>https://apps.leg.wa.gov/wac/default.aspx?cite=182-70-500</vt:lpwstr>
      </vt:variant>
      <vt:variant>
        <vt:lpwstr/>
      </vt:variant>
      <vt:variant>
        <vt:i4>2097267</vt:i4>
      </vt:variant>
      <vt:variant>
        <vt:i4>105</vt:i4>
      </vt:variant>
      <vt:variant>
        <vt:i4>0</vt:i4>
      </vt:variant>
      <vt:variant>
        <vt:i4>5</vt:i4>
      </vt:variant>
      <vt:variant>
        <vt:lpwstr>https://ocio.wa.gov/policy/securing-information-technology-assets-standards</vt:lpwstr>
      </vt:variant>
      <vt:variant>
        <vt:lpwstr/>
      </vt:variant>
      <vt:variant>
        <vt:i4>786501</vt:i4>
      </vt:variant>
      <vt:variant>
        <vt:i4>102</vt:i4>
      </vt:variant>
      <vt:variant>
        <vt:i4>0</vt:i4>
      </vt:variant>
      <vt:variant>
        <vt:i4>5</vt:i4>
      </vt:variant>
      <vt:variant>
        <vt:lpwstr>https://apps.leg.wa.gov/wac/default.aspx?cite=182-70</vt:lpwstr>
      </vt:variant>
      <vt:variant>
        <vt:lpwstr/>
      </vt:variant>
      <vt:variant>
        <vt:i4>1704013</vt:i4>
      </vt:variant>
      <vt:variant>
        <vt:i4>99</vt:i4>
      </vt:variant>
      <vt:variant>
        <vt:i4>0</vt:i4>
      </vt:variant>
      <vt:variant>
        <vt:i4>5</vt:i4>
      </vt:variant>
      <vt:variant>
        <vt:lpwstr>https://apps.leg.wa.gov/RCW/default.aspx?cite=43.371</vt:lpwstr>
      </vt:variant>
      <vt:variant>
        <vt:lpwstr/>
      </vt:variant>
      <vt:variant>
        <vt:i4>1704013</vt:i4>
      </vt:variant>
      <vt:variant>
        <vt:i4>96</vt:i4>
      </vt:variant>
      <vt:variant>
        <vt:i4>0</vt:i4>
      </vt:variant>
      <vt:variant>
        <vt:i4>5</vt:i4>
      </vt:variant>
      <vt:variant>
        <vt:lpwstr>https://apps.leg.wa.gov/RCW/default.aspx?cite=43.371</vt:lpwstr>
      </vt:variant>
      <vt:variant>
        <vt:lpwstr/>
      </vt:variant>
      <vt:variant>
        <vt:i4>786501</vt:i4>
      </vt:variant>
      <vt:variant>
        <vt:i4>93</vt:i4>
      </vt:variant>
      <vt:variant>
        <vt:i4>0</vt:i4>
      </vt:variant>
      <vt:variant>
        <vt:i4>5</vt:i4>
      </vt:variant>
      <vt:variant>
        <vt:lpwstr>https://apps.leg.wa.gov/wac/default.aspx?cite=182-70</vt:lpwstr>
      </vt:variant>
      <vt:variant>
        <vt:lpwstr/>
      </vt:variant>
      <vt:variant>
        <vt:i4>983134</vt:i4>
      </vt:variant>
      <vt:variant>
        <vt:i4>90</vt:i4>
      </vt:variant>
      <vt:variant>
        <vt:i4>0</vt:i4>
      </vt:variant>
      <vt:variant>
        <vt:i4>5</vt:i4>
      </vt:variant>
      <vt:variant>
        <vt:lpwstr>https://apps.leg.wa.gov/wac/default.aspx?cite=182-70-665</vt:lpwstr>
      </vt:variant>
      <vt:variant>
        <vt:lpwstr/>
      </vt:variant>
      <vt:variant>
        <vt:i4>655448</vt:i4>
      </vt:variant>
      <vt:variant>
        <vt:i4>87</vt:i4>
      </vt:variant>
      <vt:variant>
        <vt:i4>0</vt:i4>
      </vt:variant>
      <vt:variant>
        <vt:i4>5</vt:i4>
      </vt:variant>
      <vt:variant>
        <vt:lpwstr>https://apps.leg.wa.gov/wac/default.aspx?cite=182-70-600</vt:lpwstr>
      </vt:variant>
      <vt:variant>
        <vt:lpwstr/>
      </vt:variant>
      <vt:variant>
        <vt:i4>983134</vt:i4>
      </vt:variant>
      <vt:variant>
        <vt:i4>84</vt:i4>
      </vt:variant>
      <vt:variant>
        <vt:i4>0</vt:i4>
      </vt:variant>
      <vt:variant>
        <vt:i4>5</vt:i4>
      </vt:variant>
      <vt:variant>
        <vt:lpwstr>https://apps.leg.wa.gov/wac/default.aspx?cite=182-70-665</vt:lpwstr>
      </vt:variant>
      <vt:variant>
        <vt:lpwstr/>
      </vt:variant>
      <vt:variant>
        <vt:i4>655448</vt:i4>
      </vt:variant>
      <vt:variant>
        <vt:i4>81</vt:i4>
      </vt:variant>
      <vt:variant>
        <vt:i4>0</vt:i4>
      </vt:variant>
      <vt:variant>
        <vt:i4>5</vt:i4>
      </vt:variant>
      <vt:variant>
        <vt:lpwstr>https://apps.leg.wa.gov/wac/default.aspx?cite=182-70-600</vt:lpwstr>
      </vt:variant>
      <vt:variant>
        <vt:lpwstr/>
      </vt:variant>
      <vt:variant>
        <vt:i4>1704013</vt:i4>
      </vt:variant>
      <vt:variant>
        <vt:i4>78</vt:i4>
      </vt:variant>
      <vt:variant>
        <vt:i4>0</vt:i4>
      </vt:variant>
      <vt:variant>
        <vt:i4>5</vt:i4>
      </vt:variant>
      <vt:variant>
        <vt:lpwstr>https://apps.leg.wa.gov/RCW/default.aspx?cite=43.371</vt:lpwstr>
      </vt:variant>
      <vt:variant>
        <vt:lpwstr/>
      </vt:variant>
      <vt:variant>
        <vt:i4>1704013</vt:i4>
      </vt:variant>
      <vt:variant>
        <vt:i4>75</vt:i4>
      </vt:variant>
      <vt:variant>
        <vt:i4>0</vt:i4>
      </vt:variant>
      <vt:variant>
        <vt:i4>5</vt:i4>
      </vt:variant>
      <vt:variant>
        <vt:lpwstr>https://apps.leg.wa.gov/RCW/default.aspx?cite=43.371</vt:lpwstr>
      </vt:variant>
      <vt:variant>
        <vt:lpwstr/>
      </vt:variant>
      <vt:variant>
        <vt:i4>917597</vt:i4>
      </vt:variant>
      <vt:variant>
        <vt:i4>72</vt:i4>
      </vt:variant>
      <vt:variant>
        <vt:i4>0</vt:i4>
      </vt:variant>
      <vt:variant>
        <vt:i4>5</vt:i4>
      </vt:variant>
      <vt:variant>
        <vt:lpwstr>https://apps.leg.wa.gov/wac/default.aspx?cite=182-70-250</vt:lpwstr>
      </vt:variant>
      <vt:variant>
        <vt:lpwstr/>
      </vt:variant>
      <vt:variant>
        <vt:i4>2097267</vt:i4>
      </vt:variant>
      <vt:variant>
        <vt:i4>69</vt:i4>
      </vt:variant>
      <vt:variant>
        <vt:i4>0</vt:i4>
      </vt:variant>
      <vt:variant>
        <vt:i4>5</vt:i4>
      </vt:variant>
      <vt:variant>
        <vt:lpwstr>https://ocio.wa.gov/policy/securing-information-technology-assets-standards</vt:lpwstr>
      </vt:variant>
      <vt:variant>
        <vt:lpwstr/>
      </vt:variant>
      <vt:variant>
        <vt:i4>786501</vt:i4>
      </vt:variant>
      <vt:variant>
        <vt:i4>66</vt:i4>
      </vt:variant>
      <vt:variant>
        <vt:i4>0</vt:i4>
      </vt:variant>
      <vt:variant>
        <vt:i4>5</vt:i4>
      </vt:variant>
      <vt:variant>
        <vt:lpwstr>https://apps.leg.wa.gov/wac/default.aspx?cite=182-70</vt:lpwstr>
      </vt:variant>
      <vt:variant>
        <vt:lpwstr/>
      </vt:variant>
      <vt:variant>
        <vt:i4>1704013</vt:i4>
      </vt:variant>
      <vt:variant>
        <vt:i4>63</vt:i4>
      </vt:variant>
      <vt:variant>
        <vt:i4>0</vt:i4>
      </vt:variant>
      <vt:variant>
        <vt:i4>5</vt:i4>
      </vt:variant>
      <vt:variant>
        <vt:lpwstr>https://apps.leg.wa.gov/RCW/default.aspx?cite=43.371</vt:lpwstr>
      </vt:variant>
      <vt:variant>
        <vt:lpwstr/>
      </vt:variant>
      <vt:variant>
        <vt:i4>589914</vt:i4>
      </vt:variant>
      <vt:variant>
        <vt:i4>60</vt:i4>
      </vt:variant>
      <vt:variant>
        <vt:i4>0</vt:i4>
      </vt:variant>
      <vt:variant>
        <vt:i4>5</vt:i4>
      </vt:variant>
      <vt:variant>
        <vt:lpwstr>https://apps.leg.wa.gov/wac/default.aspx?cite=182-70-520</vt:lpwstr>
      </vt:variant>
      <vt:variant>
        <vt:lpwstr/>
      </vt:variant>
      <vt:variant>
        <vt:i4>786501</vt:i4>
      </vt:variant>
      <vt:variant>
        <vt:i4>57</vt:i4>
      </vt:variant>
      <vt:variant>
        <vt:i4>0</vt:i4>
      </vt:variant>
      <vt:variant>
        <vt:i4>5</vt:i4>
      </vt:variant>
      <vt:variant>
        <vt:lpwstr>https://apps.leg.wa.gov/wac/default.aspx?cite=182-70</vt:lpwstr>
      </vt:variant>
      <vt:variant>
        <vt:lpwstr/>
      </vt:variant>
      <vt:variant>
        <vt:i4>1703986</vt:i4>
      </vt:variant>
      <vt:variant>
        <vt:i4>50</vt:i4>
      </vt:variant>
      <vt:variant>
        <vt:i4>0</vt:i4>
      </vt:variant>
      <vt:variant>
        <vt:i4>5</vt:i4>
      </vt:variant>
      <vt:variant>
        <vt:lpwstr/>
      </vt:variant>
      <vt:variant>
        <vt:lpwstr>_Toc227930466</vt:lpwstr>
      </vt:variant>
      <vt:variant>
        <vt:i4>1703986</vt:i4>
      </vt:variant>
      <vt:variant>
        <vt:i4>44</vt:i4>
      </vt:variant>
      <vt:variant>
        <vt:i4>0</vt:i4>
      </vt:variant>
      <vt:variant>
        <vt:i4>5</vt:i4>
      </vt:variant>
      <vt:variant>
        <vt:lpwstr/>
      </vt:variant>
      <vt:variant>
        <vt:lpwstr>_Toc227930465</vt:lpwstr>
      </vt:variant>
      <vt:variant>
        <vt:i4>1703986</vt:i4>
      </vt:variant>
      <vt:variant>
        <vt:i4>38</vt:i4>
      </vt:variant>
      <vt:variant>
        <vt:i4>0</vt:i4>
      </vt:variant>
      <vt:variant>
        <vt:i4>5</vt:i4>
      </vt:variant>
      <vt:variant>
        <vt:lpwstr/>
      </vt:variant>
      <vt:variant>
        <vt:lpwstr>_Toc227930464</vt:lpwstr>
      </vt:variant>
      <vt:variant>
        <vt:i4>1703986</vt:i4>
      </vt:variant>
      <vt:variant>
        <vt:i4>32</vt:i4>
      </vt:variant>
      <vt:variant>
        <vt:i4>0</vt:i4>
      </vt:variant>
      <vt:variant>
        <vt:i4>5</vt:i4>
      </vt:variant>
      <vt:variant>
        <vt:lpwstr/>
      </vt:variant>
      <vt:variant>
        <vt:lpwstr>_Toc227930463</vt:lpwstr>
      </vt:variant>
      <vt:variant>
        <vt:i4>1703986</vt:i4>
      </vt:variant>
      <vt:variant>
        <vt:i4>26</vt:i4>
      </vt:variant>
      <vt:variant>
        <vt:i4>0</vt:i4>
      </vt:variant>
      <vt:variant>
        <vt:i4>5</vt:i4>
      </vt:variant>
      <vt:variant>
        <vt:lpwstr/>
      </vt:variant>
      <vt:variant>
        <vt:lpwstr>_Toc227930462</vt:lpwstr>
      </vt:variant>
      <vt:variant>
        <vt:i4>1703986</vt:i4>
      </vt:variant>
      <vt:variant>
        <vt:i4>20</vt:i4>
      </vt:variant>
      <vt:variant>
        <vt:i4>0</vt:i4>
      </vt:variant>
      <vt:variant>
        <vt:i4>5</vt:i4>
      </vt:variant>
      <vt:variant>
        <vt:lpwstr/>
      </vt:variant>
      <vt:variant>
        <vt:lpwstr>_Toc227930461</vt:lpwstr>
      </vt:variant>
      <vt:variant>
        <vt:i4>1703986</vt:i4>
      </vt:variant>
      <vt:variant>
        <vt:i4>14</vt:i4>
      </vt:variant>
      <vt:variant>
        <vt:i4>0</vt:i4>
      </vt:variant>
      <vt:variant>
        <vt:i4>5</vt:i4>
      </vt:variant>
      <vt:variant>
        <vt:lpwstr/>
      </vt:variant>
      <vt:variant>
        <vt:lpwstr>_Toc227930460</vt:lpwstr>
      </vt:variant>
      <vt:variant>
        <vt:i4>1638450</vt:i4>
      </vt:variant>
      <vt:variant>
        <vt:i4>8</vt:i4>
      </vt:variant>
      <vt:variant>
        <vt:i4>0</vt:i4>
      </vt:variant>
      <vt:variant>
        <vt:i4>5</vt:i4>
      </vt:variant>
      <vt:variant>
        <vt:lpwstr/>
      </vt:variant>
      <vt:variant>
        <vt:lpwstr>_Toc227930459</vt:lpwstr>
      </vt:variant>
      <vt:variant>
        <vt:i4>1638450</vt:i4>
      </vt:variant>
      <vt:variant>
        <vt:i4>2</vt:i4>
      </vt:variant>
      <vt:variant>
        <vt:i4>0</vt:i4>
      </vt:variant>
      <vt:variant>
        <vt:i4>5</vt:i4>
      </vt:variant>
      <vt:variant>
        <vt:lpwstr/>
      </vt:variant>
      <vt:variant>
        <vt:lpwstr>_Toc227930458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Worrell, Dennis (HCA)</dc:creator>
  <cp:keywords/>
  <dc:description/>
  <cp:lastModifiedBy>Worrell, Dennis (HCA)</cp:lastModifiedBy>
  <cp:revision>501</cp:revision>
  <dcterms:created xsi:type="dcterms:W3CDTF">2026-04-23T16:20:00Z</dcterms:created>
  <dcterms:modified xsi:type="dcterms:W3CDTF">2026-06-15T23:13:00Z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2022-02-25T16:56:53Z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263ea6c3-12ca-4f7c-a484-ed4ded0b7db3</vt:lpwstr>
  </property>
  <property fmtid="{D5CDD505-2E9C-101B-9397-08002B2CF9AE}" pid="8" name="MSIP_Label_1520fa42-cf58-4c22-8b93-58cf1d3bd1cb_ContentBits">
    <vt:lpwstr>0</vt:lpwstr>
  </property>
</Properties>
</file>