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4C276" w14:textId="54A7DCDB" w:rsidR="00AA6759" w:rsidRDefault="00F85E85" w:rsidP="00564BA6">
      <w:pPr>
        <w:pStyle w:val="Title"/>
      </w:pPr>
      <w:bookmarkStart w:id="0" w:name="_Toc227828564"/>
      <w:bookmarkStart w:id="1" w:name="_Toc232176572"/>
      <w:r>
        <w:t>W</w:t>
      </w:r>
      <w:r w:rsidR="006858CD">
        <w:t xml:space="preserve">ashington All Payer Claims Database </w:t>
      </w:r>
      <w:bookmarkEnd w:id="0"/>
      <w:r w:rsidR="00AA6759">
        <w:t>attachments and exhibits</w:t>
      </w:r>
      <w:bookmarkEnd w:id="1"/>
    </w:p>
    <w:sdt>
      <w:sdtPr>
        <w:rPr>
          <w:rFonts w:asciiTheme="minorHAnsi" w:eastAsiaTheme="minorHAnsi" w:hAnsiTheme="minorHAnsi" w:cstheme="minorBidi"/>
          <w:color w:val="auto"/>
          <w:sz w:val="20"/>
          <w:szCs w:val="22"/>
        </w:rPr>
        <w:id w:val="-1531187473"/>
        <w:docPartObj>
          <w:docPartGallery w:val="Table of Contents"/>
          <w:docPartUnique/>
        </w:docPartObj>
      </w:sdtPr>
      <w:sdtEndPr>
        <w:rPr>
          <w:b/>
          <w:bCs/>
          <w:noProof/>
        </w:rPr>
      </w:sdtEndPr>
      <w:sdtContent>
        <w:p w14:paraId="623AEF67" w14:textId="4E3B41F3" w:rsidR="00BB3970" w:rsidRDefault="00BB3970">
          <w:pPr>
            <w:pStyle w:val="TOCHeading"/>
          </w:pPr>
          <w:r>
            <w:t>Contents</w:t>
          </w:r>
        </w:p>
        <w:p w14:paraId="373C9649" w14:textId="2C50591C" w:rsidR="00C9346E" w:rsidRDefault="00BB3970">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32176572" w:history="1">
            <w:r w:rsidR="00C9346E" w:rsidRPr="00007B54">
              <w:rPr>
                <w:rStyle w:val="Hyperlink"/>
                <w:noProof/>
              </w:rPr>
              <w:t>Washington All Payer Claims Database attachments and exhibits</w:t>
            </w:r>
            <w:r w:rsidR="00C9346E">
              <w:rPr>
                <w:noProof/>
                <w:webHidden/>
              </w:rPr>
              <w:tab/>
            </w:r>
            <w:r w:rsidR="00C9346E">
              <w:rPr>
                <w:noProof/>
                <w:webHidden/>
              </w:rPr>
              <w:fldChar w:fldCharType="begin"/>
            </w:r>
            <w:r w:rsidR="00C9346E">
              <w:rPr>
                <w:noProof/>
                <w:webHidden/>
              </w:rPr>
              <w:instrText xml:space="preserve"> PAGEREF _Toc232176572 \h </w:instrText>
            </w:r>
            <w:r w:rsidR="00C9346E">
              <w:rPr>
                <w:noProof/>
                <w:webHidden/>
              </w:rPr>
            </w:r>
            <w:r w:rsidR="00C9346E">
              <w:rPr>
                <w:noProof/>
                <w:webHidden/>
              </w:rPr>
              <w:fldChar w:fldCharType="separate"/>
            </w:r>
            <w:r w:rsidR="00C9346E">
              <w:rPr>
                <w:noProof/>
                <w:webHidden/>
              </w:rPr>
              <w:t>1</w:t>
            </w:r>
            <w:r w:rsidR="00C9346E">
              <w:rPr>
                <w:noProof/>
                <w:webHidden/>
              </w:rPr>
              <w:fldChar w:fldCharType="end"/>
            </w:r>
          </w:hyperlink>
        </w:p>
        <w:p w14:paraId="2A5E4643" w14:textId="79CEF8E8" w:rsidR="00C9346E" w:rsidRDefault="00C9346E">
          <w:pPr>
            <w:pStyle w:val="TOC1"/>
            <w:tabs>
              <w:tab w:val="right" w:leader="dot" w:pos="9350"/>
            </w:tabs>
            <w:rPr>
              <w:rFonts w:eastAsiaTheme="minorEastAsia"/>
              <w:noProof/>
              <w:kern w:val="2"/>
              <w:sz w:val="24"/>
              <w:szCs w:val="24"/>
              <w14:ligatures w14:val="standardContextual"/>
            </w:rPr>
          </w:pPr>
          <w:hyperlink w:anchor="_Toc232176573" w:history="1">
            <w:r w:rsidRPr="00007B54">
              <w:rPr>
                <w:rStyle w:val="Hyperlink"/>
                <w:noProof/>
              </w:rPr>
              <w:t>WA-APCD attachments and exhibits</w:t>
            </w:r>
            <w:r>
              <w:rPr>
                <w:noProof/>
                <w:webHidden/>
              </w:rPr>
              <w:tab/>
            </w:r>
            <w:r>
              <w:rPr>
                <w:noProof/>
                <w:webHidden/>
              </w:rPr>
              <w:fldChar w:fldCharType="begin"/>
            </w:r>
            <w:r>
              <w:rPr>
                <w:noProof/>
                <w:webHidden/>
              </w:rPr>
              <w:instrText xml:space="preserve"> PAGEREF _Toc232176573 \h </w:instrText>
            </w:r>
            <w:r>
              <w:rPr>
                <w:noProof/>
                <w:webHidden/>
              </w:rPr>
            </w:r>
            <w:r>
              <w:rPr>
                <w:noProof/>
                <w:webHidden/>
              </w:rPr>
              <w:fldChar w:fldCharType="separate"/>
            </w:r>
            <w:r>
              <w:rPr>
                <w:noProof/>
                <w:webHidden/>
              </w:rPr>
              <w:t>3</w:t>
            </w:r>
            <w:r>
              <w:rPr>
                <w:noProof/>
                <w:webHidden/>
              </w:rPr>
              <w:fldChar w:fldCharType="end"/>
            </w:r>
          </w:hyperlink>
        </w:p>
        <w:p w14:paraId="7DBA46B6" w14:textId="0C696484" w:rsidR="00C9346E" w:rsidRDefault="00C9346E">
          <w:pPr>
            <w:pStyle w:val="TOC2"/>
            <w:tabs>
              <w:tab w:val="right" w:leader="dot" w:pos="9350"/>
            </w:tabs>
            <w:rPr>
              <w:rFonts w:eastAsiaTheme="minorEastAsia"/>
              <w:noProof/>
              <w:kern w:val="2"/>
              <w:sz w:val="24"/>
              <w:szCs w:val="24"/>
              <w14:ligatures w14:val="standardContextual"/>
            </w:rPr>
          </w:pPr>
          <w:hyperlink w:anchor="_Toc232176574" w:history="1">
            <w:r w:rsidRPr="00007B54">
              <w:rPr>
                <w:rStyle w:val="Hyperlink"/>
                <w:noProof/>
              </w:rPr>
              <w:t>Attachment 1. Data use agreement amendment(s)</w:t>
            </w:r>
            <w:r>
              <w:rPr>
                <w:noProof/>
                <w:webHidden/>
              </w:rPr>
              <w:tab/>
            </w:r>
            <w:r>
              <w:rPr>
                <w:noProof/>
                <w:webHidden/>
              </w:rPr>
              <w:fldChar w:fldCharType="begin"/>
            </w:r>
            <w:r>
              <w:rPr>
                <w:noProof/>
                <w:webHidden/>
              </w:rPr>
              <w:instrText xml:space="preserve"> PAGEREF _Toc232176574 \h </w:instrText>
            </w:r>
            <w:r>
              <w:rPr>
                <w:noProof/>
                <w:webHidden/>
              </w:rPr>
            </w:r>
            <w:r>
              <w:rPr>
                <w:noProof/>
                <w:webHidden/>
              </w:rPr>
              <w:fldChar w:fldCharType="separate"/>
            </w:r>
            <w:r>
              <w:rPr>
                <w:noProof/>
                <w:webHidden/>
              </w:rPr>
              <w:t>3</w:t>
            </w:r>
            <w:r>
              <w:rPr>
                <w:noProof/>
                <w:webHidden/>
              </w:rPr>
              <w:fldChar w:fldCharType="end"/>
            </w:r>
          </w:hyperlink>
        </w:p>
        <w:p w14:paraId="6E37B42B" w14:textId="7435044F" w:rsidR="00C9346E" w:rsidRDefault="00C9346E">
          <w:pPr>
            <w:pStyle w:val="TOC2"/>
            <w:tabs>
              <w:tab w:val="right" w:leader="dot" w:pos="9350"/>
            </w:tabs>
            <w:rPr>
              <w:rFonts w:eastAsiaTheme="minorEastAsia"/>
              <w:noProof/>
              <w:kern w:val="2"/>
              <w:sz w:val="24"/>
              <w:szCs w:val="24"/>
              <w14:ligatures w14:val="standardContextual"/>
            </w:rPr>
          </w:pPr>
          <w:hyperlink w:anchor="_Toc232176575" w:history="1">
            <w:r w:rsidRPr="00007B54">
              <w:rPr>
                <w:rStyle w:val="Hyperlink"/>
                <w:noProof/>
              </w:rPr>
              <w:t>Attachment 2. List of approved data elements</w:t>
            </w:r>
            <w:r>
              <w:rPr>
                <w:noProof/>
                <w:webHidden/>
              </w:rPr>
              <w:tab/>
            </w:r>
            <w:r>
              <w:rPr>
                <w:noProof/>
                <w:webHidden/>
              </w:rPr>
              <w:fldChar w:fldCharType="begin"/>
            </w:r>
            <w:r>
              <w:rPr>
                <w:noProof/>
                <w:webHidden/>
              </w:rPr>
              <w:instrText xml:space="preserve"> PAGEREF _Toc232176575 \h </w:instrText>
            </w:r>
            <w:r>
              <w:rPr>
                <w:noProof/>
                <w:webHidden/>
              </w:rPr>
            </w:r>
            <w:r>
              <w:rPr>
                <w:noProof/>
                <w:webHidden/>
              </w:rPr>
              <w:fldChar w:fldCharType="separate"/>
            </w:r>
            <w:r>
              <w:rPr>
                <w:noProof/>
                <w:webHidden/>
              </w:rPr>
              <w:t>4</w:t>
            </w:r>
            <w:r>
              <w:rPr>
                <w:noProof/>
                <w:webHidden/>
              </w:rPr>
              <w:fldChar w:fldCharType="end"/>
            </w:r>
          </w:hyperlink>
        </w:p>
        <w:p w14:paraId="6A07BFCB" w14:textId="7D76D527" w:rsidR="00C9346E" w:rsidRDefault="00C9346E">
          <w:pPr>
            <w:pStyle w:val="TOC2"/>
            <w:tabs>
              <w:tab w:val="right" w:leader="dot" w:pos="9350"/>
            </w:tabs>
            <w:rPr>
              <w:rFonts w:eastAsiaTheme="minorEastAsia"/>
              <w:noProof/>
              <w:kern w:val="2"/>
              <w:sz w:val="24"/>
              <w:szCs w:val="24"/>
              <w14:ligatures w14:val="standardContextual"/>
            </w:rPr>
          </w:pPr>
          <w:hyperlink w:anchor="_Toc232176576" w:history="1">
            <w:r w:rsidRPr="00007B54">
              <w:rPr>
                <w:rStyle w:val="Hyperlink"/>
                <w:noProof/>
              </w:rPr>
              <w:t>Attachment 3. List of authorized data users</w:t>
            </w:r>
            <w:r>
              <w:rPr>
                <w:noProof/>
                <w:webHidden/>
              </w:rPr>
              <w:tab/>
            </w:r>
            <w:r>
              <w:rPr>
                <w:noProof/>
                <w:webHidden/>
              </w:rPr>
              <w:fldChar w:fldCharType="begin"/>
            </w:r>
            <w:r>
              <w:rPr>
                <w:noProof/>
                <w:webHidden/>
              </w:rPr>
              <w:instrText xml:space="preserve"> PAGEREF _Toc232176576 \h </w:instrText>
            </w:r>
            <w:r>
              <w:rPr>
                <w:noProof/>
                <w:webHidden/>
              </w:rPr>
            </w:r>
            <w:r>
              <w:rPr>
                <w:noProof/>
                <w:webHidden/>
              </w:rPr>
              <w:fldChar w:fldCharType="separate"/>
            </w:r>
            <w:r>
              <w:rPr>
                <w:noProof/>
                <w:webHidden/>
              </w:rPr>
              <w:t>5</w:t>
            </w:r>
            <w:r>
              <w:rPr>
                <w:noProof/>
                <w:webHidden/>
              </w:rPr>
              <w:fldChar w:fldCharType="end"/>
            </w:r>
          </w:hyperlink>
        </w:p>
        <w:p w14:paraId="4655B76C" w14:textId="62DD0280" w:rsidR="00C9346E" w:rsidRDefault="00C9346E">
          <w:pPr>
            <w:pStyle w:val="TOC2"/>
            <w:tabs>
              <w:tab w:val="right" w:leader="dot" w:pos="9350"/>
            </w:tabs>
            <w:rPr>
              <w:rFonts w:eastAsiaTheme="minorEastAsia"/>
              <w:noProof/>
              <w:kern w:val="2"/>
              <w:sz w:val="24"/>
              <w:szCs w:val="24"/>
              <w14:ligatures w14:val="standardContextual"/>
            </w:rPr>
          </w:pPr>
          <w:hyperlink w:anchor="_Toc232176577" w:history="1">
            <w:r w:rsidRPr="00007B54">
              <w:rPr>
                <w:rStyle w:val="Hyperlink"/>
                <w:noProof/>
              </w:rPr>
              <w:t>Exhibit A. Approved WA-APCD data application(s)</w:t>
            </w:r>
            <w:r>
              <w:rPr>
                <w:noProof/>
                <w:webHidden/>
              </w:rPr>
              <w:tab/>
            </w:r>
            <w:r>
              <w:rPr>
                <w:noProof/>
                <w:webHidden/>
              </w:rPr>
              <w:fldChar w:fldCharType="begin"/>
            </w:r>
            <w:r>
              <w:rPr>
                <w:noProof/>
                <w:webHidden/>
              </w:rPr>
              <w:instrText xml:space="preserve"> PAGEREF _Toc232176577 \h </w:instrText>
            </w:r>
            <w:r>
              <w:rPr>
                <w:noProof/>
                <w:webHidden/>
              </w:rPr>
            </w:r>
            <w:r>
              <w:rPr>
                <w:noProof/>
                <w:webHidden/>
              </w:rPr>
              <w:fldChar w:fldCharType="separate"/>
            </w:r>
            <w:r>
              <w:rPr>
                <w:noProof/>
                <w:webHidden/>
              </w:rPr>
              <w:t>6</w:t>
            </w:r>
            <w:r>
              <w:rPr>
                <w:noProof/>
                <w:webHidden/>
              </w:rPr>
              <w:fldChar w:fldCharType="end"/>
            </w:r>
          </w:hyperlink>
        </w:p>
        <w:p w14:paraId="616A7A8E" w14:textId="004EE560" w:rsidR="00C9346E" w:rsidRDefault="00C9346E">
          <w:pPr>
            <w:pStyle w:val="TOC2"/>
            <w:tabs>
              <w:tab w:val="right" w:leader="dot" w:pos="9350"/>
            </w:tabs>
            <w:rPr>
              <w:rFonts w:eastAsiaTheme="minorEastAsia"/>
              <w:noProof/>
              <w:kern w:val="2"/>
              <w:sz w:val="24"/>
              <w:szCs w:val="24"/>
              <w14:ligatures w14:val="standardContextual"/>
            </w:rPr>
          </w:pPr>
          <w:hyperlink w:anchor="_Toc232176578" w:history="1">
            <w:r w:rsidRPr="00007B54">
              <w:rPr>
                <w:rStyle w:val="Hyperlink"/>
                <w:noProof/>
              </w:rPr>
              <w:t>Exhibit B. Approved data management plan (DMP)</w:t>
            </w:r>
            <w:r>
              <w:rPr>
                <w:noProof/>
                <w:webHidden/>
              </w:rPr>
              <w:tab/>
            </w:r>
            <w:r>
              <w:rPr>
                <w:noProof/>
                <w:webHidden/>
              </w:rPr>
              <w:fldChar w:fldCharType="begin"/>
            </w:r>
            <w:r>
              <w:rPr>
                <w:noProof/>
                <w:webHidden/>
              </w:rPr>
              <w:instrText xml:space="preserve"> PAGEREF _Toc232176578 \h </w:instrText>
            </w:r>
            <w:r>
              <w:rPr>
                <w:noProof/>
                <w:webHidden/>
              </w:rPr>
            </w:r>
            <w:r>
              <w:rPr>
                <w:noProof/>
                <w:webHidden/>
              </w:rPr>
              <w:fldChar w:fldCharType="separate"/>
            </w:r>
            <w:r>
              <w:rPr>
                <w:noProof/>
                <w:webHidden/>
              </w:rPr>
              <w:t>7</w:t>
            </w:r>
            <w:r>
              <w:rPr>
                <w:noProof/>
                <w:webHidden/>
              </w:rPr>
              <w:fldChar w:fldCharType="end"/>
            </w:r>
          </w:hyperlink>
        </w:p>
        <w:p w14:paraId="4CEC8F00" w14:textId="4FED883E" w:rsidR="00C9346E" w:rsidRDefault="00C9346E">
          <w:pPr>
            <w:pStyle w:val="TOC2"/>
            <w:tabs>
              <w:tab w:val="right" w:leader="dot" w:pos="9350"/>
            </w:tabs>
            <w:rPr>
              <w:rFonts w:eastAsiaTheme="minorEastAsia"/>
              <w:noProof/>
              <w:kern w:val="2"/>
              <w:sz w:val="24"/>
              <w:szCs w:val="24"/>
              <w14:ligatures w14:val="standardContextual"/>
            </w:rPr>
          </w:pPr>
          <w:hyperlink w:anchor="_Toc232176579" w:history="1">
            <w:r w:rsidRPr="00007B54">
              <w:rPr>
                <w:rStyle w:val="Hyperlink"/>
                <w:noProof/>
              </w:rPr>
              <w:t>Exhibit C. Attestation of WA-APCD rules and policies</w:t>
            </w:r>
            <w:r>
              <w:rPr>
                <w:noProof/>
                <w:webHidden/>
              </w:rPr>
              <w:tab/>
            </w:r>
            <w:r>
              <w:rPr>
                <w:noProof/>
                <w:webHidden/>
              </w:rPr>
              <w:fldChar w:fldCharType="begin"/>
            </w:r>
            <w:r>
              <w:rPr>
                <w:noProof/>
                <w:webHidden/>
              </w:rPr>
              <w:instrText xml:space="preserve"> PAGEREF _Toc232176579 \h </w:instrText>
            </w:r>
            <w:r>
              <w:rPr>
                <w:noProof/>
                <w:webHidden/>
              </w:rPr>
            </w:r>
            <w:r>
              <w:rPr>
                <w:noProof/>
                <w:webHidden/>
              </w:rPr>
              <w:fldChar w:fldCharType="separate"/>
            </w:r>
            <w:r>
              <w:rPr>
                <w:noProof/>
                <w:webHidden/>
              </w:rPr>
              <w:t>8</w:t>
            </w:r>
            <w:r>
              <w:rPr>
                <w:noProof/>
                <w:webHidden/>
              </w:rPr>
              <w:fldChar w:fldCharType="end"/>
            </w:r>
          </w:hyperlink>
        </w:p>
        <w:p w14:paraId="2A36BEAE" w14:textId="50C7B014" w:rsidR="00C9346E" w:rsidRDefault="00C9346E">
          <w:pPr>
            <w:pStyle w:val="TOC3"/>
            <w:tabs>
              <w:tab w:val="right" w:leader="dot" w:pos="9350"/>
            </w:tabs>
            <w:rPr>
              <w:rFonts w:eastAsiaTheme="minorEastAsia"/>
              <w:noProof/>
              <w:kern w:val="2"/>
              <w:sz w:val="24"/>
              <w:szCs w:val="24"/>
              <w14:ligatures w14:val="standardContextual"/>
            </w:rPr>
          </w:pPr>
          <w:hyperlink w:anchor="_Toc232176580" w:history="1">
            <w:r w:rsidRPr="00007B54">
              <w:rPr>
                <w:rStyle w:val="Hyperlink"/>
                <w:noProof/>
              </w:rPr>
              <w:t>Attestation</w:t>
            </w:r>
            <w:r>
              <w:rPr>
                <w:noProof/>
                <w:webHidden/>
              </w:rPr>
              <w:tab/>
            </w:r>
            <w:r>
              <w:rPr>
                <w:noProof/>
                <w:webHidden/>
              </w:rPr>
              <w:fldChar w:fldCharType="begin"/>
            </w:r>
            <w:r>
              <w:rPr>
                <w:noProof/>
                <w:webHidden/>
              </w:rPr>
              <w:instrText xml:space="preserve"> PAGEREF _Toc232176580 \h </w:instrText>
            </w:r>
            <w:r>
              <w:rPr>
                <w:noProof/>
                <w:webHidden/>
              </w:rPr>
            </w:r>
            <w:r>
              <w:rPr>
                <w:noProof/>
                <w:webHidden/>
              </w:rPr>
              <w:fldChar w:fldCharType="separate"/>
            </w:r>
            <w:r>
              <w:rPr>
                <w:noProof/>
                <w:webHidden/>
              </w:rPr>
              <w:t>8</w:t>
            </w:r>
            <w:r>
              <w:rPr>
                <w:noProof/>
                <w:webHidden/>
              </w:rPr>
              <w:fldChar w:fldCharType="end"/>
            </w:r>
          </w:hyperlink>
        </w:p>
        <w:p w14:paraId="113DDE39" w14:textId="76628437" w:rsidR="00C9346E" w:rsidRDefault="00C9346E">
          <w:pPr>
            <w:pStyle w:val="TOC2"/>
            <w:tabs>
              <w:tab w:val="right" w:leader="dot" w:pos="9350"/>
            </w:tabs>
            <w:rPr>
              <w:rFonts w:eastAsiaTheme="minorEastAsia"/>
              <w:noProof/>
              <w:kern w:val="2"/>
              <w:sz w:val="24"/>
              <w:szCs w:val="24"/>
              <w14:ligatures w14:val="standardContextual"/>
            </w:rPr>
          </w:pPr>
          <w:hyperlink w:anchor="_Toc232176581" w:history="1">
            <w:r w:rsidRPr="00007B54">
              <w:rPr>
                <w:rStyle w:val="Hyperlink"/>
                <w:noProof/>
              </w:rPr>
              <w:t>Exhibit D. Confidentiality agreement</w:t>
            </w:r>
            <w:r>
              <w:rPr>
                <w:noProof/>
                <w:webHidden/>
              </w:rPr>
              <w:tab/>
            </w:r>
            <w:r>
              <w:rPr>
                <w:noProof/>
                <w:webHidden/>
              </w:rPr>
              <w:fldChar w:fldCharType="begin"/>
            </w:r>
            <w:r>
              <w:rPr>
                <w:noProof/>
                <w:webHidden/>
              </w:rPr>
              <w:instrText xml:space="preserve"> PAGEREF _Toc232176581 \h </w:instrText>
            </w:r>
            <w:r>
              <w:rPr>
                <w:noProof/>
                <w:webHidden/>
              </w:rPr>
            </w:r>
            <w:r>
              <w:rPr>
                <w:noProof/>
                <w:webHidden/>
              </w:rPr>
              <w:fldChar w:fldCharType="separate"/>
            </w:r>
            <w:r>
              <w:rPr>
                <w:noProof/>
                <w:webHidden/>
              </w:rPr>
              <w:t>9</w:t>
            </w:r>
            <w:r>
              <w:rPr>
                <w:noProof/>
                <w:webHidden/>
              </w:rPr>
              <w:fldChar w:fldCharType="end"/>
            </w:r>
          </w:hyperlink>
        </w:p>
        <w:p w14:paraId="0D82EF5A" w14:textId="42F290A6" w:rsidR="00C9346E" w:rsidRDefault="00C9346E">
          <w:pPr>
            <w:pStyle w:val="TOC2"/>
            <w:tabs>
              <w:tab w:val="right" w:leader="dot" w:pos="9350"/>
            </w:tabs>
            <w:rPr>
              <w:rFonts w:eastAsiaTheme="minorEastAsia"/>
              <w:noProof/>
              <w:kern w:val="2"/>
              <w:sz w:val="24"/>
              <w:szCs w:val="24"/>
              <w14:ligatures w14:val="standardContextual"/>
            </w:rPr>
          </w:pPr>
          <w:hyperlink w:anchor="_Toc232176582" w:history="1">
            <w:r w:rsidRPr="00007B54">
              <w:rPr>
                <w:rStyle w:val="Hyperlink"/>
                <w:noProof/>
              </w:rPr>
              <w:t>Exhibit E. Certificate of project completion and data destruction</w:t>
            </w:r>
            <w:r>
              <w:rPr>
                <w:noProof/>
                <w:webHidden/>
              </w:rPr>
              <w:tab/>
            </w:r>
            <w:r>
              <w:rPr>
                <w:noProof/>
                <w:webHidden/>
              </w:rPr>
              <w:fldChar w:fldCharType="begin"/>
            </w:r>
            <w:r>
              <w:rPr>
                <w:noProof/>
                <w:webHidden/>
              </w:rPr>
              <w:instrText xml:space="preserve"> PAGEREF _Toc232176582 \h </w:instrText>
            </w:r>
            <w:r>
              <w:rPr>
                <w:noProof/>
                <w:webHidden/>
              </w:rPr>
            </w:r>
            <w:r>
              <w:rPr>
                <w:noProof/>
                <w:webHidden/>
              </w:rPr>
              <w:fldChar w:fldCharType="separate"/>
            </w:r>
            <w:r>
              <w:rPr>
                <w:noProof/>
                <w:webHidden/>
              </w:rPr>
              <w:t>10</w:t>
            </w:r>
            <w:r>
              <w:rPr>
                <w:noProof/>
                <w:webHidden/>
              </w:rPr>
              <w:fldChar w:fldCharType="end"/>
            </w:r>
          </w:hyperlink>
        </w:p>
        <w:p w14:paraId="7324FD79" w14:textId="28118900" w:rsidR="00C9346E" w:rsidRDefault="00C9346E">
          <w:pPr>
            <w:pStyle w:val="TOC3"/>
            <w:tabs>
              <w:tab w:val="right" w:leader="dot" w:pos="9350"/>
            </w:tabs>
            <w:rPr>
              <w:rFonts w:eastAsiaTheme="minorEastAsia"/>
              <w:noProof/>
              <w:kern w:val="2"/>
              <w:sz w:val="24"/>
              <w:szCs w:val="24"/>
              <w14:ligatures w14:val="standardContextual"/>
            </w:rPr>
          </w:pPr>
          <w:hyperlink w:anchor="_Toc232176583" w:history="1">
            <w:r w:rsidRPr="00007B54">
              <w:rPr>
                <w:rStyle w:val="Hyperlink"/>
                <w:noProof/>
              </w:rPr>
              <w:t>The undersigned hereby certifies that:</w:t>
            </w:r>
            <w:r>
              <w:rPr>
                <w:noProof/>
                <w:webHidden/>
              </w:rPr>
              <w:tab/>
            </w:r>
            <w:r>
              <w:rPr>
                <w:noProof/>
                <w:webHidden/>
              </w:rPr>
              <w:fldChar w:fldCharType="begin"/>
            </w:r>
            <w:r>
              <w:rPr>
                <w:noProof/>
                <w:webHidden/>
              </w:rPr>
              <w:instrText xml:space="preserve"> PAGEREF _Toc232176583 \h </w:instrText>
            </w:r>
            <w:r>
              <w:rPr>
                <w:noProof/>
                <w:webHidden/>
              </w:rPr>
            </w:r>
            <w:r>
              <w:rPr>
                <w:noProof/>
                <w:webHidden/>
              </w:rPr>
              <w:fldChar w:fldCharType="separate"/>
            </w:r>
            <w:r>
              <w:rPr>
                <w:noProof/>
                <w:webHidden/>
              </w:rPr>
              <w:t>10</w:t>
            </w:r>
            <w:r>
              <w:rPr>
                <w:noProof/>
                <w:webHidden/>
              </w:rPr>
              <w:fldChar w:fldCharType="end"/>
            </w:r>
          </w:hyperlink>
        </w:p>
        <w:p w14:paraId="6D1D0A7C" w14:textId="73C9C8DD" w:rsidR="00C9346E" w:rsidRDefault="00C9346E">
          <w:pPr>
            <w:pStyle w:val="TOC3"/>
            <w:tabs>
              <w:tab w:val="right" w:leader="dot" w:pos="9350"/>
            </w:tabs>
            <w:rPr>
              <w:rFonts w:eastAsiaTheme="minorEastAsia"/>
              <w:noProof/>
              <w:kern w:val="2"/>
              <w:sz w:val="24"/>
              <w:szCs w:val="24"/>
              <w14:ligatures w14:val="standardContextual"/>
            </w:rPr>
          </w:pPr>
          <w:hyperlink w:anchor="_Toc232176584" w:history="1">
            <w:r w:rsidRPr="00007B54">
              <w:rPr>
                <w:rStyle w:val="Hyperlink"/>
                <w:noProof/>
              </w:rPr>
              <w:t>The undersigned further certifies as follows:</w:t>
            </w:r>
            <w:r>
              <w:rPr>
                <w:noProof/>
                <w:webHidden/>
              </w:rPr>
              <w:tab/>
            </w:r>
            <w:r>
              <w:rPr>
                <w:noProof/>
                <w:webHidden/>
              </w:rPr>
              <w:fldChar w:fldCharType="begin"/>
            </w:r>
            <w:r>
              <w:rPr>
                <w:noProof/>
                <w:webHidden/>
              </w:rPr>
              <w:instrText xml:space="preserve"> PAGEREF _Toc232176584 \h </w:instrText>
            </w:r>
            <w:r>
              <w:rPr>
                <w:noProof/>
                <w:webHidden/>
              </w:rPr>
            </w:r>
            <w:r>
              <w:rPr>
                <w:noProof/>
                <w:webHidden/>
              </w:rPr>
              <w:fldChar w:fldCharType="separate"/>
            </w:r>
            <w:r>
              <w:rPr>
                <w:noProof/>
                <w:webHidden/>
              </w:rPr>
              <w:t>10</w:t>
            </w:r>
            <w:r>
              <w:rPr>
                <w:noProof/>
                <w:webHidden/>
              </w:rPr>
              <w:fldChar w:fldCharType="end"/>
            </w:r>
          </w:hyperlink>
        </w:p>
        <w:p w14:paraId="0E2816E2" w14:textId="6C6D8689" w:rsidR="00C9346E" w:rsidRDefault="00C9346E">
          <w:pPr>
            <w:pStyle w:val="TOC2"/>
            <w:tabs>
              <w:tab w:val="right" w:leader="dot" w:pos="9350"/>
            </w:tabs>
            <w:rPr>
              <w:rFonts w:eastAsiaTheme="minorEastAsia"/>
              <w:noProof/>
              <w:kern w:val="2"/>
              <w:sz w:val="24"/>
              <w:szCs w:val="24"/>
              <w14:ligatures w14:val="standardContextual"/>
            </w:rPr>
          </w:pPr>
          <w:hyperlink w:anchor="_Toc232176585" w:history="1">
            <w:r w:rsidRPr="00007B54">
              <w:rPr>
                <w:rStyle w:val="Hyperlink"/>
                <w:noProof/>
              </w:rPr>
              <w:t>Exhibit F. Certificate of continued need and compliance</w:t>
            </w:r>
            <w:r>
              <w:rPr>
                <w:noProof/>
                <w:webHidden/>
              </w:rPr>
              <w:tab/>
            </w:r>
            <w:r>
              <w:rPr>
                <w:noProof/>
                <w:webHidden/>
              </w:rPr>
              <w:fldChar w:fldCharType="begin"/>
            </w:r>
            <w:r>
              <w:rPr>
                <w:noProof/>
                <w:webHidden/>
              </w:rPr>
              <w:instrText xml:space="preserve"> PAGEREF _Toc232176585 \h </w:instrText>
            </w:r>
            <w:r>
              <w:rPr>
                <w:noProof/>
                <w:webHidden/>
              </w:rPr>
            </w:r>
            <w:r>
              <w:rPr>
                <w:noProof/>
                <w:webHidden/>
              </w:rPr>
              <w:fldChar w:fldCharType="separate"/>
            </w:r>
            <w:r>
              <w:rPr>
                <w:noProof/>
                <w:webHidden/>
              </w:rPr>
              <w:t>11</w:t>
            </w:r>
            <w:r>
              <w:rPr>
                <w:noProof/>
                <w:webHidden/>
              </w:rPr>
              <w:fldChar w:fldCharType="end"/>
            </w:r>
          </w:hyperlink>
        </w:p>
        <w:p w14:paraId="33029BDE" w14:textId="662B9C3D" w:rsidR="00C9346E" w:rsidRDefault="00C9346E">
          <w:pPr>
            <w:pStyle w:val="TOC3"/>
            <w:tabs>
              <w:tab w:val="right" w:leader="dot" w:pos="9350"/>
            </w:tabs>
            <w:rPr>
              <w:rFonts w:eastAsiaTheme="minorEastAsia"/>
              <w:noProof/>
              <w:kern w:val="2"/>
              <w:sz w:val="24"/>
              <w:szCs w:val="24"/>
              <w14:ligatures w14:val="standardContextual"/>
            </w:rPr>
          </w:pPr>
          <w:hyperlink w:anchor="_Toc232176586" w:history="1">
            <w:r w:rsidRPr="00007B54">
              <w:rPr>
                <w:rStyle w:val="Hyperlink"/>
                <w:noProof/>
              </w:rPr>
              <w:t>The Recipient hereby certifies:</w:t>
            </w:r>
            <w:r>
              <w:rPr>
                <w:noProof/>
                <w:webHidden/>
              </w:rPr>
              <w:tab/>
            </w:r>
            <w:r>
              <w:rPr>
                <w:noProof/>
                <w:webHidden/>
              </w:rPr>
              <w:fldChar w:fldCharType="begin"/>
            </w:r>
            <w:r>
              <w:rPr>
                <w:noProof/>
                <w:webHidden/>
              </w:rPr>
              <w:instrText xml:space="preserve"> PAGEREF _Toc232176586 \h </w:instrText>
            </w:r>
            <w:r>
              <w:rPr>
                <w:noProof/>
                <w:webHidden/>
              </w:rPr>
            </w:r>
            <w:r>
              <w:rPr>
                <w:noProof/>
                <w:webHidden/>
              </w:rPr>
              <w:fldChar w:fldCharType="separate"/>
            </w:r>
            <w:r>
              <w:rPr>
                <w:noProof/>
                <w:webHidden/>
              </w:rPr>
              <w:t>11</w:t>
            </w:r>
            <w:r>
              <w:rPr>
                <w:noProof/>
                <w:webHidden/>
              </w:rPr>
              <w:fldChar w:fldCharType="end"/>
            </w:r>
          </w:hyperlink>
        </w:p>
        <w:p w14:paraId="06225D3B" w14:textId="04A32E1D" w:rsidR="00C9346E" w:rsidRDefault="00C9346E">
          <w:pPr>
            <w:pStyle w:val="TOC3"/>
            <w:tabs>
              <w:tab w:val="right" w:leader="dot" w:pos="9350"/>
            </w:tabs>
            <w:rPr>
              <w:rFonts w:eastAsiaTheme="minorEastAsia"/>
              <w:noProof/>
              <w:kern w:val="2"/>
              <w:sz w:val="24"/>
              <w:szCs w:val="24"/>
              <w14:ligatures w14:val="standardContextual"/>
            </w:rPr>
          </w:pPr>
          <w:hyperlink w:anchor="_Toc232176587" w:history="1">
            <w:r w:rsidRPr="00007B54">
              <w:rPr>
                <w:rStyle w:val="Hyperlink"/>
                <w:noProof/>
              </w:rPr>
              <w:t>The undersigned further acknowledges:</w:t>
            </w:r>
            <w:r>
              <w:rPr>
                <w:noProof/>
                <w:webHidden/>
              </w:rPr>
              <w:tab/>
            </w:r>
            <w:r>
              <w:rPr>
                <w:noProof/>
                <w:webHidden/>
              </w:rPr>
              <w:fldChar w:fldCharType="begin"/>
            </w:r>
            <w:r>
              <w:rPr>
                <w:noProof/>
                <w:webHidden/>
              </w:rPr>
              <w:instrText xml:space="preserve"> PAGEREF _Toc232176587 \h </w:instrText>
            </w:r>
            <w:r>
              <w:rPr>
                <w:noProof/>
                <w:webHidden/>
              </w:rPr>
            </w:r>
            <w:r>
              <w:rPr>
                <w:noProof/>
                <w:webHidden/>
              </w:rPr>
              <w:fldChar w:fldCharType="separate"/>
            </w:r>
            <w:r>
              <w:rPr>
                <w:noProof/>
                <w:webHidden/>
              </w:rPr>
              <w:t>11</w:t>
            </w:r>
            <w:r>
              <w:rPr>
                <w:noProof/>
                <w:webHidden/>
              </w:rPr>
              <w:fldChar w:fldCharType="end"/>
            </w:r>
          </w:hyperlink>
        </w:p>
        <w:p w14:paraId="6F5F6225" w14:textId="693B0651" w:rsidR="00C9346E" w:rsidRDefault="00C9346E">
          <w:pPr>
            <w:pStyle w:val="TOC2"/>
            <w:tabs>
              <w:tab w:val="right" w:leader="dot" w:pos="9350"/>
            </w:tabs>
            <w:rPr>
              <w:rFonts w:eastAsiaTheme="minorEastAsia"/>
              <w:noProof/>
              <w:kern w:val="2"/>
              <w:sz w:val="24"/>
              <w:szCs w:val="24"/>
              <w14:ligatures w14:val="standardContextual"/>
            </w:rPr>
          </w:pPr>
          <w:hyperlink w:anchor="_Toc232176588" w:history="1">
            <w:r w:rsidRPr="00007B54">
              <w:rPr>
                <w:rStyle w:val="Hyperlink"/>
                <w:noProof/>
              </w:rPr>
              <w:t>Exhibit G. WA-APCD data access fee</w:t>
            </w:r>
            <w:r>
              <w:rPr>
                <w:noProof/>
                <w:webHidden/>
              </w:rPr>
              <w:tab/>
            </w:r>
            <w:r>
              <w:rPr>
                <w:noProof/>
                <w:webHidden/>
              </w:rPr>
              <w:fldChar w:fldCharType="begin"/>
            </w:r>
            <w:r>
              <w:rPr>
                <w:noProof/>
                <w:webHidden/>
              </w:rPr>
              <w:instrText xml:space="preserve"> PAGEREF _Toc232176588 \h </w:instrText>
            </w:r>
            <w:r>
              <w:rPr>
                <w:noProof/>
                <w:webHidden/>
              </w:rPr>
            </w:r>
            <w:r>
              <w:rPr>
                <w:noProof/>
                <w:webHidden/>
              </w:rPr>
              <w:fldChar w:fldCharType="separate"/>
            </w:r>
            <w:r>
              <w:rPr>
                <w:noProof/>
                <w:webHidden/>
              </w:rPr>
              <w:t>12</w:t>
            </w:r>
            <w:r>
              <w:rPr>
                <w:noProof/>
                <w:webHidden/>
              </w:rPr>
              <w:fldChar w:fldCharType="end"/>
            </w:r>
          </w:hyperlink>
        </w:p>
        <w:p w14:paraId="39450ABF" w14:textId="596FAAFC" w:rsidR="00C9346E" w:rsidRDefault="00C9346E">
          <w:pPr>
            <w:pStyle w:val="TOC2"/>
            <w:tabs>
              <w:tab w:val="right" w:leader="dot" w:pos="9350"/>
            </w:tabs>
            <w:rPr>
              <w:rFonts w:eastAsiaTheme="minorEastAsia"/>
              <w:noProof/>
              <w:kern w:val="2"/>
              <w:sz w:val="24"/>
              <w:szCs w:val="24"/>
              <w14:ligatures w14:val="standardContextual"/>
            </w:rPr>
          </w:pPr>
          <w:hyperlink w:anchor="_Toc232176589" w:history="1">
            <w:r w:rsidRPr="00007B54">
              <w:rPr>
                <w:rStyle w:val="Hyperlink"/>
                <w:noProof/>
              </w:rPr>
              <w:t>Exhibit H. Recipient data output</w:t>
            </w:r>
            <w:r>
              <w:rPr>
                <w:noProof/>
                <w:webHidden/>
              </w:rPr>
              <w:tab/>
            </w:r>
            <w:r>
              <w:rPr>
                <w:noProof/>
                <w:webHidden/>
              </w:rPr>
              <w:fldChar w:fldCharType="begin"/>
            </w:r>
            <w:r>
              <w:rPr>
                <w:noProof/>
                <w:webHidden/>
              </w:rPr>
              <w:instrText xml:space="preserve"> PAGEREF _Toc232176589 \h </w:instrText>
            </w:r>
            <w:r>
              <w:rPr>
                <w:noProof/>
                <w:webHidden/>
              </w:rPr>
            </w:r>
            <w:r>
              <w:rPr>
                <w:noProof/>
                <w:webHidden/>
              </w:rPr>
              <w:fldChar w:fldCharType="separate"/>
            </w:r>
            <w:r>
              <w:rPr>
                <w:noProof/>
                <w:webHidden/>
              </w:rPr>
              <w:t>14</w:t>
            </w:r>
            <w:r>
              <w:rPr>
                <w:noProof/>
                <w:webHidden/>
              </w:rPr>
              <w:fldChar w:fldCharType="end"/>
            </w:r>
          </w:hyperlink>
        </w:p>
        <w:p w14:paraId="28BA0B0B" w14:textId="7F402788" w:rsidR="00C9346E" w:rsidRDefault="00C9346E">
          <w:pPr>
            <w:pStyle w:val="TOC3"/>
            <w:tabs>
              <w:tab w:val="right" w:leader="dot" w:pos="9350"/>
            </w:tabs>
            <w:rPr>
              <w:rFonts w:eastAsiaTheme="minorEastAsia"/>
              <w:noProof/>
              <w:kern w:val="2"/>
              <w:sz w:val="24"/>
              <w:szCs w:val="24"/>
              <w14:ligatures w14:val="standardContextual"/>
            </w:rPr>
          </w:pPr>
          <w:hyperlink w:anchor="_Toc232176590" w:history="1">
            <w:r w:rsidRPr="00007B54">
              <w:rPr>
                <w:rStyle w:val="Hyperlink"/>
                <w:noProof/>
              </w:rPr>
              <w:t>Recipient data output requiring pre-release review</w:t>
            </w:r>
            <w:r>
              <w:rPr>
                <w:noProof/>
                <w:webHidden/>
              </w:rPr>
              <w:tab/>
            </w:r>
            <w:r>
              <w:rPr>
                <w:noProof/>
                <w:webHidden/>
              </w:rPr>
              <w:fldChar w:fldCharType="begin"/>
            </w:r>
            <w:r>
              <w:rPr>
                <w:noProof/>
                <w:webHidden/>
              </w:rPr>
              <w:instrText xml:space="preserve"> PAGEREF _Toc232176590 \h </w:instrText>
            </w:r>
            <w:r>
              <w:rPr>
                <w:noProof/>
                <w:webHidden/>
              </w:rPr>
            </w:r>
            <w:r>
              <w:rPr>
                <w:noProof/>
                <w:webHidden/>
              </w:rPr>
              <w:fldChar w:fldCharType="separate"/>
            </w:r>
            <w:r>
              <w:rPr>
                <w:noProof/>
                <w:webHidden/>
              </w:rPr>
              <w:t>15</w:t>
            </w:r>
            <w:r>
              <w:rPr>
                <w:noProof/>
                <w:webHidden/>
              </w:rPr>
              <w:fldChar w:fldCharType="end"/>
            </w:r>
          </w:hyperlink>
        </w:p>
        <w:p w14:paraId="04466DAE" w14:textId="466FF57A" w:rsidR="00C9346E" w:rsidRDefault="00C9346E">
          <w:pPr>
            <w:pStyle w:val="TOC2"/>
            <w:tabs>
              <w:tab w:val="right" w:leader="dot" w:pos="9350"/>
            </w:tabs>
            <w:rPr>
              <w:rFonts w:eastAsiaTheme="minorEastAsia"/>
              <w:noProof/>
              <w:kern w:val="2"/>
              <w:sz w:val="24"/>
              <w:szCs w:val="24"/>
              <w14:ligatures w14:val="standardContextual"/>
            </w:rPr>
          </w:pPr>
          <w:hyperlink w:anchor="_Toc232176591" w:history="1">
            <w:r w:rsidRPr="00007B54">
              <w:rPr>
                <w:rStyle w:val="Hyperlink"/>
                <w:noProof/>
              </w:rPr>
              <w:t>Exhibit I. Enclave user authentication agreement</w:t>
            </w:r>
            <w:r>
              <w:rPr>
                <w:noProof/>
                <w:webHidden/>
              </w:rPr>
              <w:tab/>
            </w:r>
            <w:r>
              <w:rPr>
                <w:noProof/>
                <w:webHidden/>
              </w:rPr>
              <w:fldChar w:fldCharType="begin"/>
            </w:r>
            <w:r>
              <w:rPr>
                <w:noProof/>
                <w:webHidden/>
              </w:rPr>
              <w:instrText xml:space="preserve"> PAGEREF _Toc232176591 \h </w:instrText>
            </w:r>
            <w:r>
              <w:rPr>
                <w:noProof/>
                <w:webHidden/>
              </w:rPr>
            </w:r>
            <w:r>
              <w:rPr>
                <w:noProof/>
                <w:webHidden/>
              </w:rPr>
              <w:fldChar w:fldCharType="separate"/>
            </w:r>
            <w:r>
              <w:rPr>
                <w:noProof/>
                <w:webHidden/>
              </w:rPr>
              <w:t>16</w:t>
            </w:r>
            <w:r>
              <w:rPr>
                <w:noProof/>
                <w:webHidden/>
              </w:rPr>
              <w:fldChar w:fldCharType="end"/>
            </w:r>
          </w:hyperlink>
        </w:p>
        <w:p w14:paraId="1CEA6708" w14:textId="52FAA74D" w:rsidR="00C9346E" w:rsidRDefault="00C9346E">
          <w:pPr>
            <w:pStyle w:val="TOC3"/>
            <w:tabs>
              <w:tab w:val="right" w:leader="dot" w:pos="9350"/>
            </w:tabs>
            <w:rPr>
              <w:rFonts w:eastAsiaTheme="minorEastAsia"/>
              <w:noProof/>
              <w:kern w:val="2"/>
              <w:sz w:val="24"/>
              <w:szCs w:val="24"/>
              <w14:ligatures w14:val="standardContextual"/>
            </w:rPr>
          </w:pPr>
          <w:hyperlink w:anchor="_Toc232176592" w:history="1">
            <w:r w:rsidRPr="00007B54">
              <w:rPr>
                <w:rStyle w:val="Hyperlink"/>
                <w:noProof/>
              </w:rPr>
              <w:t>WA-APCD Analytic Enclave data user authentication agreement</w:t>
            </w:r>
            <w:r>
              <w:rPr>
                <w:noProof/>
                <w:webHidden/>
              </w:rPr>
              <w:tab/>
            </w:r>
            <w:r>
              <w:rPr>
                <w:noProof/>
                <w:webHidden/>
              </w:rPr>
              <w:fldChar w:fldCharType="begin"/>
            </w:r>
            <w:r>
              <w:rPr>
                <w:noProof/>
                <w:webHidden/>
              </w:rPr>
              <w:instrText xml:space="preserve"> PAGEREF _Toc232176592 \h </w:instrText>
            </w:r>
            <w:r>
              <w:rPr>
                <w:noProof/>
                <w:webHidden/>
              </w:rPr>
            </w:r>
            <w:r>
              <w:rPr>
                <w:noProof/>
                <w:webHidden/>
              </w:rPr>
              <w:fldChar w:fldCharType="separate"/>
            </w:r>
            <w:r>
              <w:rPr>
                <w:noProof/>
                <w:webHidden/>
              </w:rPr>
              <w:t>16</w:t>
            </w:r>
            <w:r>
              <w:rPr>
                <w:noProof/>
                <w:webHidden/>
              </w:rPr>
              <w:fldChar w:fldCharType="end"/>
            </w:r>
          </w:hyperlink>
        </w:p>
        <w:p w14:paraId="677F67EF" w14:textId="60EB9B0C" w:rsidR="00C9346E" w:rsidRDefault="00C9346E">
          <w:pPr>
            <w:pStyle w:val="TOC3"/>
            <w:tabs>
              <w:tab w:val="right" w:leader="dot" w:pos="9350"/>
            </w:tabs>
            <w:rPr>
              <w:rFonts w:eastAsiaTheme="minorEastAsia"/>
              <w:noProof/>
              <w:kern w:val="2"/>
              <w:sz w:val="24"/>
              <w:szCs w:val="24"/>
              <w14:ligatures w14:val="standardContextual"/>
            </w:rPr>
          </w:pPr>
          <w:hyperlink w:anchor="_Toc232176593" w:history="1">
            <w:r w:rsidRPr="00007B54">
              <w:rPr>
                <w:rStyle w:val="Hyperlink"/>
                <w:noProof/>
              </w:rPr>
              <w:t>Data recipient representative</w:t>
            </w:r>
            <w:r>
              <w:rPr>
                <w:noProof/>
                <w:webHidden/>
              </w:rPr>
              <w:tab/>
            </w:r>
            <w:r>
              <w:rPr>
                <w:noProof/>
                <w:webHidden/>
              </w:rPr>
              <w:fldChar w:fldCharType="begin"/>
            </w:r>
            <w:r>
              <w:rPr>
                <w:noProof/>
                <w:webHidden/>
              </w:rPr>
              <w:instrText xml:space="preserve"> PAGEREF _Toc232176593 \h </w:instrText>
            </w:r>
            <w:r>
              <w:rPr>
                <w:noProof/>
                <w:webHidden/>
              </w:rPr>
            </w:r>
            <w:r>
              <w:rPr>
                <w:noProof/>
                <w:webHidden/>
              </w:rPr>
              <w:fldChar w:fldCharType="separate"/>
            </w:r>
            <w:r>
              <w:rPr>
                <w:noProof/>
                <w:webHidden/>
              </w:rPr>
              <w:t>16</w:t>
            </w:r>
            <w:r>
              <w:rPr>
                <w:noProof/>
                <w:webHidden/>
              </w:rPr>
              <w:fldChar w:fldCharType="end"/>
            </w:r>
          </w:hyperlink>
        </w:p>
        <w:p w14:paraId="1DC32759" w14:textId="50A67B73" w:rsidR="00C9346E" w:rsidRDefault="00C9346E">
          <w:pPr>
            <w:pStyle w:val="TOC3"/>
            <w:tabs>
              <w:tab w:val="right" w:leader="dot" w:pos="9350"/>
            </w:tabs>
            <w:rPr>
              <w:rFonts w:eastAsiaTheme="minorEastAsia"/>
              <w:noProof/>
              <w:kern w:val="2"/>
              <w:sz w:val="24"/>
              <w:szCs w:val="24"/>
              <w14:ligatures w14:val="standardContextual"/>
            </w:rPr>
          </w:pPr>
          <w:hyperlink w:anchor="_Toc232176594" w:history="1">
            <w:r w:rsidRPr="00007B54">
              <w:rPr>
                <w:rStyle w:val="Hyperlink"/>
                <w:noProof/>
              </w:rPr>
              <w:t>Analytic Enclave Administrator</w:t>
            </w:r>
            <w:r>
              <w:rPr>
                <w:noProof/>
                <w:webHidden/>
              </w:rPr>
              <w:tab/>
            </w:r>
            <w:r>
              <w:rPr>
                <w:noProof/>
                <w:webHidden/>
              </w:rPr>
              <w:fldChar w:fldCharType="begin"/>
            </w:r>
            <w:r>
              <w:rPr>
                <w:noProof/>
                <w:webHidden/>
              </w:rPr>
              <w:instrText xml:space="preserve"> PAGEREF _Toc232176594 \h </w:instrText>
            </w:r>
            <w:r>
              <w:rPr>
                <w:noProof/>
                <w:webHidden/>
              </w:rPr>
            </w:r>
            <w:r>
              <w:rPr>
                <w:noProof/>
                <w:webHidden/>
              </w:rPr>
              <w:fldChar w:fldCharType="separate"/>
            </w:r>
            <w:r>
              <w:rPr>
                <w:noProof/>
                <w:webHidden/>
              </w:rPr>
              <w:t>17</w:t>
            </w:r>
            <w:r>
              <w:rPr>
                <w:noProof/>
                <w:webHidden/>
              </w:rPr>
              <w:fldChar w:fldCharType="end"/>
            </w:r>
          </w:hyperlink>
        </w:p>
        <w:p w14:paraId="62C94DE8" w14:textId="6EC69B46" w:rsidR="00C9346E" w:rsidRDefault="00C9346E">
          <w:pPr>
            <w:pStyle w:val="TOC3"/>
            <w:tabs>
              <w:tab w:val="right" w:leader="dot" w:pos="9350"/>
            </w:tabs>
            <w:rPr>
              <w:rFonts w:eastAsiaTheme="minorEastAsia"/>
              <w:noProof/>
              <w:kern w:val="2"/>
              <w:sz w:val="24"/>
              <w:szCs w:val="24"/>
              <w14:ligatures w14:val="standardContextual"/>
            </w:rPr>
          </w:pPr>
          <w:hyperlink w:anchor="_Toc232176595" w:history="1">
            <w:r w:rsidRPr="00007B54">
              <w:rPr>
                <w:rStyle w:val="Hyperlink"/>
                <w:noProof/>
              </w:rPr>
              <w:t>WA-APCD Analytic Enclave user access request form</w:t>
            </w:r>
            <w:r>
              <w:rPr>
                <w:noProof/>
                <w:webHidden/>
              </w:rPr>
              <w:tab/>
            </w:r>
            <w:r>
              <w:rPr>
                <w:noProof/>
                <w:webHidden/>
              </w:rPr>
              <w:fldChar w:fldCharType="begin"/>
            </w:r>
            <w:r>
              <w:rPr>
                <w:noProof/>
                <w:webHidden/>
              </w:rPr>
              <w:instrText xml:space="preserve"> PAGEREF _Toc232176595 \h </w:instrText>
            </w:r>
            <w:r>
              <w:rPr>
                <w:noProof/>
                <w:webHidden/>
              </w:rPr>
            </w:r>
            <w:r>
              <w:rPr>
                <w:noProof/>
                <w:webHidden/>
              </w:rPr>
              <w:fldChar w:fldCharType="separate"/>
            </w:r>
            <w:r>
              <w:rPr>
                <w:noProof/>
                <w:webHidden/>
              </w:rPr>
              <w:t>18</w:t>
            </w:r>
            <w:r>
              <w:rPr>
                <w:noProof/>
                <w:webHidden/>
              </w:rPr>
              <w:fldChar w:fldCharType="end"/>
            </w:r>
          </w:hyperlink>
        </w:p>
        <w:p w14:paraId="5FBEAF8C" w14:textId="2A222812" w:rsidR="00C9346E" w:rsidRDefault="00C9346E">
          <w:pPr>
            <w:pStyle w:val="TOC3"/>
            <w:tabs>
              <w:tab w:val="right" w:leader="dot" w:pos="9350"/>
            </w:tabs>
            <w:rPr>
              <w:rFonts w:eastAsiaTheme="minorEastAsia"/>
              <w:noProof/>
              <w:kern w:val="2"/>
              <w:sz w:val="24"/>
              <w:szCs w:val="24"/>
              <w14:ligatures w14:val="standardContextual"/>
            </w:rPr>
          </w:pPr>
          <w:hyperlink w:anchor="_Toc232176596" w:history="1">
            <w:r w:rsidRPr="00007B54">
              <w:rPr>
                <w:rStyle w:val="Hyperlink"/>
                <w:noProof/>
              </w:rPr>
              <w:t>Enclave Data Administrator</w:t>
            </w:r>
            <w:r>
              <w:rPr>
                <w:noProof/>
                <w:webHidden/>
              </w:rPr>
              <w:tab/>
            </w:r>
            <w:r>
              <w:rPr>
                <w:noProof/>
                <w:webHidden/>
              </w:rPr>
              <w:fldChar w:fldCharType="begin"/>
            </w:r>
            <w:r>
              <w:rPr>
                <w:noProof/>
                <w:webHidden/>
              </w:rPr>
              <w:instrText xml:space="preserve"> PAGEREF _Toc232176596 \h </w:instrText>
            </w:r>
            <w:r>
              <w:rPr>
                <w:noProof/>
                <w:webHidden/>
              </w:rPr>
            </w:r>
            <w:r>
              <w:rPr>
                <w:noProof/>
                <w:webHidden/>
              </w:rPr>
              <w:fldChar w:fldCharType="separate"/>
            </w:r>
            <w:r>
              <w:rPr>
                <w:noProof/>
                <w:webHidden/>
              </w:rPr>
              <w:t>18</w:t>
            </w:r>
            <w:r>
              <w:rPr>
                <w:noProof/>
                <w:webHidden/>
              </w:rPr>
              <w:fldChar w:fldCharType="end"/>
            </w:r>
          </w:hyperlink>
        </w:p>
        <w:p w14:paraId="316167C6" w14:textId="627283F4" w:rsidR="00C9346E" w:rsidRDefault="00C9346E">
          <w:pPr>
            <w:pStyle w:val="TOC3"/>
            <w:tabs>
              <w:tab w:val="right" w:leader="dot" w:pos="9350"/>
            </w:tabs>
            <w:rPr>
              <w:rFonts w:eastAsiaTheme="minorEastAsia"/>
              <w:noProof/>
              <w:kern w:val="2"/>
              <w:sz w:val="24"/>
              <w:szCs w:val="24"/>
              <w14:ligatures w14:val="standardContextual"/>
            </w:rPr>
          </w:pPr>
          <w:hyperlink w:anchor="_Toc232176597" w:history="1">
            <w:r w:rsidRPr="00007B54">
              <w:rPr>
                <w:rStyle w:val="Hyperlink"/>
                <w:noProof/>
              </w:rPr>
              <w:t>Analytic Enclave user</w:t>
            </w:r>
            <w:r>
              <w:rPr>
                <w:noProof/>
                <w:webHidden/>
              </w:rPr>
              <w:tab/>
            </w:r>
            <w:r>
              <w:rPr>
                <w:noProof/>
                <w:webHidden/>
              </w:rPr>
              <w:fldChar w:fldCharType="begin"/>
            </w:r>
            <w:r>
              <w:rPr>
                <w:noProof/>
                <w:webHidden/>
              </w:rPr>
              <w:instrText xml:space="preserve"> PAGEREF _Toc232176597 \h </w:instrText>
            </w:r>
            <w:r>
              <w:rPr>
                <w:noProof/>
                <w:webHidden/>
              </w:rPr>
            </w:r>
            <w:r>
              <w:rPr>
                <w:noProof/>
                <w:webHidden/>
              </w:rPr>
              <w:fldChar w:fldCharType="separate"/>
            </w:r>
            <w:r>
              <w:rPr>
                <w:noProof/>
                <w:webHidden/>
              </w:rPr>
              <w:t>18</w:t>
            </w:r>
            <w:r>
              <w:rPr>
                <w:noProof/>
                <w:webHidden/>
              </w:rPr>
              <w:fldChar w:fldCharType="end"/>
            </w:r>
          </w:hyperlink>
        </w:p>
        <w:p w14:paraId="00D6EF93" w14:textId="66771175" w:rsidR="00C9346E" w:rsidRDefault="00C9346E">
          <w:pPr>
            <w:pStyle w:val="TOC2"/>
            <w:tabs>
              <w:tab w:val="right" w:leader="dot" w:pos="9350"/>
            </w:tabs>
            <w:rPr>
              <w:rFonts w:eastAsiaTheme="minorEastAsia"/>
              <w:noProof/>
              <w:kern w:val="2"/>
              <w:sz w:val="24"/>
              <w:szCs w:val="24"/>
              <w14:ligatures w14:val="standardContextual"/>
            </w:rPr>
          </w:pPr>
          <w:hyperlink w:anchor="_Toc232176598" w:history="1">
            <w:r w:rsidRPr="00007B54">
              <w:rPr>
                <w:rStyle w:val="Hyperlink"/>
                <w:noProof/>
              </w:rPr>
              <w:t>Exhibit J. Analytic enclave data downloads</w:t>
            </w:r>
            <w:r>
              <w:rPr>
                <w:noProof/>
                <w:webHidden/>
              </w:rPr>
              <w:tab/>
            </w:r>
            <w:r>
              <w:rPr>
                <w:noProof/>
                <w:webHidden/>
              </w:rPr>
              <w:fldChar w:fldCharType="begin"/>
            </w:r>
            <w:r>
              <w:rPr>
                <w:noProof/>
                <w:webHidden/>
              </w:rPr>
              <w:instrText xml:space="preserve"> PAGEREF _Toc232176598 \h </w:instrText>
            </w:r>
            <w:r>
              <w:rPr>
                <w:noProof/>
                <w:webHidden/>
              </w:rPr>
            </w:r>
            <w:r>
              <w:rPr>
                <w:noProof/>
                <w:webHidden/>
              </w:rPr>
              <w:fldChar w:fldCharType="separate"/>
            </w:r>
            <w:r>
              <w:rPr>
                <w:noProof/>
                <w:webHidden/>
              </w:rPr>
              <w:t>20</w:t>
            </w:r>
            <w:r>
              <w:rPr>
                <w:noProof/>
                <w:webHidden/>
              </w:rPr>
              <w:fldChar w:fldCharType="end"/>
            </w:r>
          </w:hyperlink>
        </w:p>
        <w:p w14:paraId="09FF3609" w14:textId="50B1894F" w:rsidR="00BB3970" w:rsidRDefault="00BB3970">
          <w:r>
            <w:rPr>
              <w:b/>
              <w:bCs/>
              <w:noProof/>
            </w:rPr>
            <w:fldChar w:fldCharType="end"/>
          </w:r>
        </w:p>
      </w:sdtContent>
    </w:sdt>
    <w:p w14:paraId="04795F9A" w14:textId="77777777" w:rsidR="00633AA0" w:rsidRDefault="00633AA0">
      <w:pPr>
        <w:suppressAutoHyphens w:val="0"/>
        <w:spacing w:after="160" w:line="259" w:lineRule="auto"/>
        <w:rPr>
          <w:rFonts w:asciiTheme="majorHAnsi" w:eastAsiaTheme="majorEastAsia" w:hAnsiTheme="majorHAnsi" w:cstheme="majorBidi"/>
          <w:noProof/>
          <w:color w:val="000000" w:themeColor="text1"/>
          <w:sz w:val="32"/>
          <w:szCs w:val="26"/>
        </w:rPr>
      </w:pPr>
      <w:bookmarkStart w:id="2" w:name="_Toc227828565"/>
      <w:r>
        <w:rPr>
          <w:noProof/>
        </w:rPr>
        <w:br w:type="page"/>
      </w:r>
    </w:p>
    <w:p w14:paraId="395996AB" w14:textId="2FB38145" w:rsidR="00217D29" w:rsidRDefault="00850DD6" w:rsidP="0004514C">
      <w:pPr>
        <w:pStyle w:val="Heading1"/>
        <w:rPr>
          <w:noProof/>
        </w:rPr>
      </w:pPr>
      <w:bookmarkStart w:id="3" w:name="_Toc232176573"/>
      <w:r>
        <w:rPr>
          <w:noProof/>
        </w:rPr>
        <w:lastRenderedPageBreak/>
        <w:t xml:space="preserve">WA-APCD </w:t>
      </w:r>
      <w:r w:rsidR="00AA6759">
        <w:rPr>
          <w:noProof/>
        </w:rPr>
        <w:t>attachments and exhibits</w:t>
      </w:r>
      <w:bookmarkEnd w:id="2"/>
      <w:bookmarkEnd w:id="3"/>
    </w:p>
    <w:p w14:paraId="3FD221AE" w14:textId="2BF13EAA" w:rsidR="0030647E" w:rsidRDefault="009A435B" w:rsidP="00850DD6">
      <w:pPr>
        <w:pStyle w:val="Heading2"/>
        <w:rPr>
          <w:noProof/>
        </w:rPr>
      </w:pPr>
      <w:bookmarkStart w:id="4" w:name="_Toc232176574"/>
      <w:r>
        <w:rPr>
          <w:noProof/>
        </w:rPr>
        <w:t>Attachment 1</w:t>
      </w:r>
      <w:r w:rsidR="009F4BA9">
        <w:rPr>
          <w:noProof/>
        </w:rPr>
        <w:t>.</w:t>
      </w:r>
      <w:r>
        <w:rPr>
          <w:noProof/>
        </w:rPr>
        <w:t xml:space="preserve"> Data use agreement amendment(s)</w:t>
      </w:r>
      <w:bookmarkEnd w:id="4"/>
    </w:p>
    <w:p w14:paraId="10C9509B" w14:textId="380EB550" w:rsidR="00F973BD" w:rsidRDefault="00A46823" w:rsidP="00F973BD">
      <w:r>
        <w:t>If applicable</w:t>
      </w:r>
      <w:r w:rsidR="002F0415">
        <w:t>.</w:t>
      </w:r>
    </w:p>
    <w:p w14:paraId="1625F82B" w14:textId="77777777" w:rsidR="00F973BD" w:rsidRDefault="00F973BD" w:rsidP="00F973BD">
      <w:pPr>
        <w:rPr>
          <w:noProof/>
          <w:lang w:bidi="en-US"/>
        </w:rPr>
      </w:pPr>
      <w:r w:rsidRPr="007A4DF6">
        <w:rPr>
          <w:noProof/>
          <w:lang w:bidi="en-US"/>
        </w:rPr>
        <w:t>This “Data Use Agreement" ("DUA")</w:t>
      </w:r>
      <w:r>
        <w:rPr>
          <w:noProof/>
          <w:lang w:bidi="en-US"/>
        </w:rPr>
        <w:t xml:space="preserve"> amendment</w:t>
      </w:r>
      <w:r w:rsidRPr="007A4DF6">
        <w:rPr>
          <w:noProof/>
          <w:lang w:bidi="en-US"/>
        </w:rPr>
        <w:t>, is effective as of the last date of signature of all entities  (“Effective Date”)</w:t>
      </w:r>
      <w:r>
        <w:rPr>
          <w:noProof/>
          <w:lang w:bidi="en-US"/>
        </w:rPr>
        <w:t>.</w:t>
      </w:r>
    </w:p>
    <w:p w14:paraId="49AE4364" w14:textId="77777777" w:rsidR="00F973BD" w:rsidRDefault="00F973BD" w:rsidP="00F973BD">
      <w:pPr>
        <w:pStyle w:val="Heading3"/>
        <w:rPr>
          <w:noProof/>
          <w:lang w:bidi="en-US"/>
        </w:rPr>
      </w:pPr>
      <w:bookmarkStart w:id="5" w:name="_Toc232423821"/>
      <w:r>
        <w:rPr>
          <w:noProof/>
          <w:lang w:bidi="en-US"/>
        </w:rPr>
        <w:t>Amendment summary</w:t>
      </w:r>
      <w:bookmarkEnd w:id="5"/>
      <w:r>
        <w:rPr>
          <w:noProof/>
          <w:lang w:bidi="en-US"/>
        </w:rPr>
        <w:t xml:space="preserve"> </w:t>
      </w:r>
    </w:p>
    <w:sdt>
      <w:sdtPr>
        <w:rPr>
          <w:noProof/>
          <w:lang w:bidi="en-US"/>
        </w:rPr>
        <w:id w:val="-888347852"/>
        <w:placeholder>
          <w:docPart w:val="0193082F63F14D95BABB26281D27C9B7"/>
        </w:placeholder>
        <w:showingPlcHdr/>
      </w:sdtPr>
      <w:sdtContent>
        <w:p w14:paraId="3D5C2EE4" w14:textId="77777777" w:rsidR="00F973BD" w:rsidRDefault="00F973BD" w:rsidP="00F973BD">
          <w:pPr>
            <w:rPr>
              <w:noProof/>
              <w:lang w:bidi="en-US"/>
            </w:rPr>
          </w:pPr>
          <w:r w:rsidRPr="00145D4F">
            <w:rPr>
              <w:rStyle w:val="PlaceholderText"/>
              <w:highlight w:val="yellow"/>
            </w:rPr>
            <w:t>Click or tap here to enter text.</w:t>
          </w:r>
        </w:p>
      </w:sdtContent>
    </w:sdt>
    <w:p w14:paraId="147FB952" w14:textId="77777777" w:rsidR="00F973BD" w:rsidRDefault="00F973BD" w:rsidP="00F973BD">
      <w:pPr>
        <w:pStyle w:val="Heading3"/>
        <w:rPr>
          <w:noProof/>
          <w:lang w:bidi="en-US"/>
        </w:rPr>
      </w:pPr>
      <w:bookmarkStart w:id="6" w:name="_Toc232423822"/>
      <w:r w:rsidRPr="00FA3A08">
        <w:rPr>
          <w:noProof/>
          <w:lang w:bidi="en-US"/>
        </w:rPr>
        <w:t>Covered Project(s)</w:t>
      </w:r>
      <w:bookmarkEnd w:id="6"/>
    </w:p>
    <w:p w14:paraId="02F54620" w14:textId="77777777" w:rsidR="00F973BD" w:rsidRDefault="00F973BD" w:rsidP="00F973BD">
      <w:pPr>
        <w:rPr>
          <w:b/>
          <w:noProof/>
          <w:lang w:bidi="en-US"/>
        </w:rPr>
      </w:pPr>
      <w:r w:rsidRPr="00FA3A08">
        <w:rPr>
          <w:noProof/>
          <w:lang w:bidi="en-US"/>
        </w:rPr>
        <w:t xml:space="preserve">This DUA </w:t>
      </w:r>
      <w:r>
        <w:rPr>
          <w:noProof/>
          <w:lang w:bidi="en-US"/>
        </w:rPr>
        <w:t xml:space="preserve">amendment </w:t>
      </w:r>
      <w:r w:rsidRPr="00FA3A08">
        <w:rPr>
          <w:noProof/>
          <w:lang w:bidi="en-US"/>
        </w:rPr>
        <w:t>governs data release for the following project(s) entitled:</w:t>
      </w:r>
    </w:p>
    <w:sdt>
      <w:sdtPr>
        <w:rPr>
          <w:b/>
          <w:noProof/>
          <w:lang w:bidi="en-US"/>
        </w:rPr>
        <w:id w:val="1183405254"/>
        <w:placeholder>
          <w:docPart w:val="D56675E51C724D7384055623D30766A9"/>
        </w:placeholder>
        <w:showingPlcHdr/>
      </w:sdtPr>
      <w:sdtContent>
        <w:p w14:paraId="168FEA1B" w14:textId="77777777" w:rsidR="00F973BD" w:rsidRPr="00FA3A08" w:rsidRDefault="00F973BD" w:rsidP="00F973BD">
          <w:pPr>
            <w:rPr>
              <w:b/>
              <w:noProof/>
              <w:lang w:bidi="en-US"/>
            </w:rPr>
          </w:pPr>
          <w:r w:rsidRPr="00CE2327">
            <w:rPr>
              <w:rStyle w:val="PlaceholderText"/>
              <w:highlight w:val="yellow"/>
            </w:rPr>
            <w:t>Click or tap here to enter text.</w:t>
          </w:r>
        </w:p>
      </w:sdtContent>
    </w:sdt>
    <w:p w14:paraId="2A14D54B" w14:textId="77777777" w:rsidR="00F973BD" w:rsidRPr="007A33DE" w:rsidRDefault="00F973BD" w:rsidP="00F973BD">
      <w:pPr>
        <w:rPr>
          <w:noProof/>
          <w:lang w:bidi="en-US"/>
        </w:rPr>
      </w:pPr>
      <w:r>
        <w:rPr>
          <w:noProof/>
          <w:lang w:bidi="en-US"/>
        </w:rPr>
        <w:t xml:space="preserve">All other provisions of DUA </w:t>
      </w:r>
      <w:sdt>
        <w:sdtPr>
          <w:rPr>
            <w:noProof/>
            <w:lang w:bidi="en-US"/>
          </w:rPr>
          <w:id w:val="256797863"/>
          <w:placeholder>
            <w:docPart w:val="0193082F63F14D95BABB26281D27C9B7"/>
          </w:placeholder>
          <w:showingPlcHdr/>
        </w:sdtPr>
        <w:sdtContent>
          <w:r w:rsidRPr="00145D4F">
            <w:rPr>
              <w:rStyle w:val="PlaceholderText"/>
              <w:highlight w:val="yellow"/>
            </w:rPr>
            <w:t>Click or tap here to enter text.</w:t>
          </w:r>
        </w:sdtContent>
      </w:sdt>
      <w:r>
        <w:rPr>
          <w:noProof/>
          <w:lang w:bidi="en-US"/>
        </w:rPr>
        <w:t xml:space="preserve"> not expressly modified by this Amendment remain in full force and effect. </w:t>
      </w:r>
    </w:p>
    <w:p w14:paraId="172AF968" w14:textId="18202FDD" w:rsidR="00D65874" w:rsidRDefault="00D65874" w:rsidP="00900CF0">
      <w:pPr>
        <w:rPr>
          <w:rFonts w:asciiTheme="majorHAnsi" w:eastAsiaTheme="majorEastAsia" w:hAnsiTheme="majorHAnsi" w:cstheme="majorBidi"/>
          <w:noProof/>
          <w:color w:val="000000" w:themeColor="text1"/>
          <w:sz w:val="32"/>
          <w:szCs w:val="26"/>
        </w:rPr>
      </w:pPr>
      <w:r>
        <w:rPr>
          <w:noProof/>
        </w:rPr>
        <w:br w:type="page"/>
      </w:r>
    </w:p>
    <w:p w14:paraId="50A5D15C" w14:textId="34A77472" w:rsidR="009A435B" w:rsidRDefault="00EE1416" w:rsidP="00850DD6">
      <w:pPr>
        <w:pStyle w:val="Heading2"/>
        <w:rPr>
          <w:noProof/>
        </w:rPr>
      </w:pPr>
      <w:bookmarkStart w:id="7" w:name="_Toc232176575"/>
      <w:r>
        <w:rPr>
          <w:noProof/>
        </w:rPr>
        <w:lastRenderedPageBreak/>
        <w:t>Attachment 2</w:t>
      </w:r>
      <w:r w:rsidR="009F4BA9">
        <w:rPr>
          <w:noProof/>
        </w:rPr>
        <w:t>.</w:t>
      </w:r>
      <w:r>
        <w:rPr>
          <w:noProof/>
        </w:rPr>
        <w:t xml:space="preserve"> </w:t>
      </w:r>
      <w:r w:rsidR="007F3FC3">
        <w:rPr>
          <w:noProof/>
        </w:rPr>
        <w:t>L</w:t>
      </w:r>
      <w:r>
        <w:rPr>
          <w:noProof/>
        </w:rPr>
        <w:t>ist of approved data elements</w:t>
      </w:r>
      <w:bookmarkEnd w:id="7"/>
    </w:p>
    <w:p w14:paraId="5EB2ECB4" w14:textId="4FD0F2BC" w:rsidR="002F0415" w:rsidRPr="002C6631" w:rsidRDefault="00A2781B" w:rsidP="002F0415">
      <w:sdt>
        <w:sdtPr>
          <w:id w:val="1591893637"/>
          <w14:checkbox>
            <w14:checked w14:val="0"/>
            <w14:checkedState w14:val="2612" w14:font="MS Gothic"/>
            <w14:uncheckedState w14:val="2610" w14:font="MS Gothic"/>
          </w14:checkbox>
        </w:sdtPr>
        <w:sdtEndPr/>
        <w:sdtContent>
          <w:r w:rsidR="002C6631">
            <w:rPr>
              <w:rFonts w:ascii="MS Gothic" w:eastAsia="MS Gothic" w:hAnsi="MS Gothic" w:hint="eastAsia"/>
            </w:rPr>
            <w:t>☐</w:t>
          </w:r>
        </w:sdtContent>
      </w:sdt>
      <w:r w:rsidR="002C6631">
        <w:t xml:space="preserve"> </w:t>
      </w:r>
      <w:r w:rsidR="002C6631" w:rsidRPr="002C6631">
        <w:t>The completed Data Element Worksheet is attached as a separate document.</w:t>
      </w:r>
      <w:r w:rsidR="00C96664">
        <w:t xml:space="preserve"> This </w:t>
      </w:r>
      <w:r w:rsidR="00BD0BE0">
        <w:t>is from an approved WA-APCD data release application.</w:t>
      </w:r>
    </w:p>
    <w:p w14:paraId="2DC676B2"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6C3C3E05" w14:textId="735C0F5E" w:rsidR="00EE1416" w:rsidRDefault="007F3FC3" w:rsidP="00850DD6">
      <w:pPr>
        <w:pStyle w:val="Heading2"/>
        <w:rPr>
          <w:noProof/>
        </w:rPr>
      </w:pPr>
      <w:bookmarkStart w:id="8" w:name="_Toc232176576"/>
      <w:r>
        <w:rPr>
          <w:noProof/>
        </w:rPr>
        <w:lastRenderedPageBreak/>
        <w:t>Attachment 3</w:t>
      </w:r>
      <w:r w:rsidR="009F4BA9">
        <w:rPr>
          <w:noProof/>
        </w:rPr>
        <w:t>.</w:t>
      </w:r>
      <w:r>
        <w:rPr>
          <w:noProof/>
        </w:rPr>
        <w:t xml:space="preserve"> List of authorized data users</w:t>
      </w:r>
      <w:bookmarkEnd w:id="8"/>
    </w:p>
    <w:p w14:paraId="05655461" w14:textId="6A8B5812" w:rsidR="008834D4" w:rsidRPr="008834D4" w:rsidRDefault="008834D4" w:rsidP="008834D4">
      <w:r w:rsidRPr="008834D4">
        <w:t>In the table provided below, list all Authorized Data Users (</w:t>
      </w:r>
      <w:r w:rsidRPr="00FF5D2F">
        <w:rPr>
          <w:rStyle w:val="Strong"/>
        </w:rPr>
        <w:t>Data Application</w:t>
      </w:r>
      <w:r w:rsidR="003A645A">
        <w:rPr>
          <w:rStyle w:val="Strong"/>
        </w:rPr>
        <w:t>,</w:t>
      </w:r>
      <w:r w:rsidRPr="00FF5D2F">
        <w:rPr>
          <w:rStyle w:val="Strong"/>
        </w:rPr>
        <w:t xml:space="preserve"> Section 3</w:t>
      </w:r>
      <w:r w:rsidRPr="008834D4">
        <w:t>). An “Authorized Data User” refers to the Recipient, Recipient employees, and Additional Organization (any Recipient contractors or agents or other third party) employees who are entrusted to access and use the Data and whose signed Confidentiality Agreement is on file with the Lead Organization (LO).</w:t>
      </w:r>
      <w:r w:rsidR="00C86FA2">
        <w:t xml:space="preserve"> Additional Organizations are </w:t>
      </w:r>
      <w:r w:rsidR="00120AC4">
        <w:t>also</w:t>
      </w:r>
      <w:r w:rsidR="00C86FA2">
        <w:t xml:space="preserve"> named in </w:t>
      </w:r>
      <w:r w:rsidR="00184C45">
        <w:t>an approved</w:t>
      </w:r>
      <w:r w:rsidR="00C86FA2">
        <w:t xml:space="preserve"> </w:t>
      </w:r>
      <w:r w:rsidR="00184C45">
        <w:t>WA-APCD Data Release Application.</w:t>
      </w:r>
    </w:p>
    <w:p w14:paraId="3FEDBC6C" w14:textId="1B62CCB5" w:rsidR="000877F4" w:rsidRDefault="008834D4" w:rsidP="008834D4">
      <w:r w:rsidRPr="008834D4">
        <w:t>The Recipient shall ensure that all Authorized Data Users comply with the same restrictions and conditions that apply to the Recipient under this DUA and agree to follow the data privacy, security, and protection requirements, prior to being granted access to the Data. The Recipient will notify the LO when an individual’s Authorized Data User status changes. The Recipient must obtain written approval from the LO to add an Authorized Data User prior to granting such individual access to the Data.</w:t>
      </w:r>
    </w:p>
    <w:tbl>
      <w:tblPr>
        <w:tblStyle w:val="PlainTable1"/>
        <w:tblW w:w="0" w:type="auto"/>
        <w:tblLook w:val="04A0" w:firstRow="1" w:lastRow="0" w:firstColumn="1" w:lastColumn="0" w:noHBand="0" w:noVBand="1"/>
      </w:tblPr>
      <w:tblGrid>
        <w:gridCol w:w="2124"/>
        <w:gridCol w:w="937"/>
        <w:gridCol w:w="2471"/>
        <w:gridCol w:w="1828"/>
        <w:gridCol w:w="1990"/>
      </w:tblGrid>
      <w:tr w:rsidR="009955DF" w14:paraId="6000086B" w14:textId="77777777" w:rsidTr="00E83B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4" w:type="dxa"/>
          </w:tcPr>
          <w:p w14:paraId="35DA1CEA" w14:textId="1DFD0139" w:rsidR="00F32547" w:rsidRDefault="00F32547" w:rsidP="008834D4">
            <w:r w:rsidRPr="00B92402">
              <w:t>Authorized Data User Full Name</w:t>
            </w:r>
          </w:p>
        </w:tc>
        <w:tc>
          <w:tcPr>
            <w:tcW w:w="937" w:type="dxa"/>
          </w:tcPr>
          <w:p w14:paraId="6B12214B" w14:textId="0F6466C9" w:rsidR="00F32547" w:rsidRPr="00B177B7" w:rsidRDefault="00F32547" w:rsidP="00900CF0">
            <w:pPr>
              <w:jc w:val="center"/>
              <w:cnfStyle w:val="100000000000" w:firstRow="1" w:lastRow="0" w:firstColumn="0" w:lastColumn="0" w:oddVBand="0" w:evenVBand="0" w:oddHBand="0" w:evenHBand="0" w:firstRowFirstColumn="0" w:firstRowLastColumn="0" w:lastRowFirstColumn="0" w:lastRowLastColumn="0"/>
            </w:pPr>
            <w:r>
              <w:t>Analytic Enclave seat license</w:t>
            </w:r>
            <w:r w:rsidR="009955DF">
              <w:t>*</w:t>
            </w:r>
          </w:p>
        </w:tc>
        <w:tc>
          <w:tcPr>
            <w:tcW w:w="2471" w:type="dxa"/>
          </w:tcPr>
          <w:p w14:paraId="0B940611" w14:textId="7FC2B120" w:rsidR="00F32547" w:rsidRDefault="00F32547" w:rsidP="008834D4">
            <w:pPr>
              <w:cnfStyle w:val="100000000000" w:firstRow="1" w:lastRow="0" w:firstColumn="0" w:lastColumn="0" w:oddVBand="0" w:evenVBand="0" w:oddHBand="0" w:evenHBand="0" w:firstRowFirstColumn="0" w:firstRowLastColumn="0" w:lastRowFirstColumn="0" w:lastRowLastColumn="0"/>
            </w:pPr>
            <w:r w:rsidRPr="00B177B7">
              <w:t>Title/Role</w:t>
            </w:r>
          </w:p>
        </w:tc>
        <w:tc>
          <w:tcPr>
            <w:tcW w:w="1828" w:type="dxa"/>
          </w:tcPr>
          <w:p w14:paraId="48B97179" w14:textId="5746549B" w:rsidR="00F32547" w:rsidRDefault="00F32547" w:rsidP="008834D4">
            <w:pPr>
              <w:cnfStyle w:val="100000000000" w:firstRow="1" w:lastRow="0" w:firstColumn="0" w:lastColumn="0" w:oddVBand="0" w:evenVBand="0" w:oddHBand="0" w:evenHBand="0" w:firstRowFirstColumn="0" w:firstRowLastColumn="0" w:lastRowFirstColumn="0" w:lastRowLastColumn="0"/>
            </w:pPr>
            <w:r w:rsidRPr="004B48BF">
              <w:t>Email Address</w:t>
            </w:r>
          </w:p>
        </w:tc>
        <w:tc>
          <w:tcPr>
            <w:tcW w:w="1990" w:type="dxa"/>
          </w:tcPr>
          <w:p w14:paraId="0D430ABF" w14:textId="630B2987" w:rsidR="00F32547" w:rsidRDefault="00F32547" w:rsidP="008834D4">
            <w:pPr>
              <w:cnfStyle w:val="100000000000" w:firstRow="1" w:lastRow="0" w:firstColumn="0" w:lastColumn="0" w:oddVBand="0" w:evenVBand="0" w:oddHBand="0" w:evenHBand="0" w:firstRowFirstColumn="0" w:firstRowLastColumn="0" w:lastRowFirstColumn="0" w:lastRowLastColumn="0"/>
            </w:pPr>
            <w:r w:rsidRPr="00DE34B7">
              <w:t>Organization Name</w:t>
            </w:r>
          </w:p>
        </w:tc>
      </w:tr>
      <w:tr w:rsidR="009955DF" w14:paraId="6D28FBF6" w14:textId="77777777" w:rsidTr="00E83B76">
        <w:trPr>
          <w:cnfStyle w:val="000000100000" w:firstRow="0" w:lastRow="0" w:firstColumn="0" w:lastColumn="0" w:oddVBand="0" w:evenVBand="0" w:oddHBand="1" w:evenHBand="0" w:firstRowFirstColumn="0" w:firstRowLastColumn="0" w:lastRowFirstColumn="0" w:lastRowLastColumn="0"/>
        </w:trPr>
        <w:sdt>
          <w:sdtPr>
            <w:id w:val="80110122"/>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124" w:type="dxa"/>
              </w:tcPr>
              <w:p w14:paraId="7C4FD233" w14:textId="16A1DD4B" w:rsidR="00F32547" w:rsidRDefault="00E83B76" w:rsidP="008834D4">
                <w:r w:rsidRPr="00E83B76">
                  <w:rPr>
                    <w:rStyle w:val="PlaceholderText"/>
                    <w:highlight w:val="yellow"/>
                  </w:rPr>
                  <w:t>Click or tap here to enter text.</w:t>
                </w:r>
              </w:p>
            </w:tc>
          </w:sdtContent>
        </w:sdt>
        <w:sdt>
          <w:sdtPr>
            <w:id w:val="651648898"/>
            <w14:checkbox>
              <w14:checked w14:val="0"/>
              <w14:checkedState w14:val="2612" w14:font="MS Gothic"/>
              <w14:uncheckedState w14:val="2610" w14:font="MS Gothic"/>
            </w14:checkbox>
          </w:sdtPr>
          <w:sdtEndPr/>
          <w:sdtContent>
            <w:tc>
              <w:tcPr>
                <w:tcW w:w="937" w:type="dxa"/>
              </w:tcPr>
              <w:p w14:paraId="1A9F4D0D" w14:textId="2EE44541" w:rsidR="00F32547" w:rsidRDefault="00F32547" w:rsidP="00900CF0">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855251410"/>
            <w:placeholder>
              <w:docPart w:val="DefaultPlaceholder_-1854013440"/>
            </w:placeholder>
            <w:showingPlcHdr/>
          </w:sdtPr>
          <w:sdtEndPr/>
          <w:sdtContent>
            <w:tc>
              <w:tcPr>
                <w:tcW w:w="2471" w:type="dxa"/>
              </w:tcPr>
              <w:p w14:paraId="1D3FECDC" w14:textId="2A368D75" w:rsidR="00F32547" w:rsidRDefault="00E83B76" w:rsidP="008834D4">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sdt>
          <w:sdtPr>
            <w:id w:val="843361559"/>
            <w:placeholder>
              <w:docPart w:val="DefaultPlaceholder_-1854013440"/>
            </w:placeholder>
            <w:showingPlcHdr/>
          </w:sdtPr>
          <w:sdtEndPr/>
          <w:sdtContent>
            <w:tc>
              <w:tcPr>
                <w:tcW w:w="1828" w:type="dxa"/>
              </w:tcPr>
              <w:p w14:paraId="386E70FD" w14:textId="5092AF1B" w:rsidR="00F32547" w:rsidRDefault="00E83B76" w:rsidP="008834D4">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sdt>
          <w:sdtPr>
            <w:id w:val="1737121507"/>
            <w:placeholder>
              <w:docPart w:val="DefaultPlaceholder_-1854013440"/>
            </w:placeholder>
            <w:showingPlcHdr/>
          </w:sdtPr>
          <w:sdtEndPr/>
          <w:sdtContent>
            <w:tc>
              <w:tcPr>
                <w:tcW w:w="1990" w:type="dxa"/>
              </w:tcPr>
              <w:p w14:paraId="7FF1752B" w14:textId="3ED84D18" w:rsidR="00F32547" w:rsidRDefault="00E83B76" w:rsidP="008834D4">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E83B76" w14:paraId="3151D45B" w14:textId="77777777" w:rsidTr="00E83B76">
        <w:sdt>
          <w:sdtPr>
            <w:id w:val="-602262591"/>
            <w:placeholder>
              <w:docPart w:val="C6BFEBC7D8B64A15B6FA89FAE252DA7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124" w:type="dxa"/>
              </w:tcPr>
              <w:p w14:paraId="3C3114BB" w14:textId="77777777" w:rsidR="00E83B76" w:rsidRDefault="00E83B76" w:rsidP="00134A8D">
                <w:r w:rsidRPr="00E83B76">
                  <w:rPr>
                    <w:rStyle w:val="PlaceholderText"/>
                    <w:highlight w:val="yellow"/>
                  </w:rPr>
                  <w:t>Click or tap here to enter text.</w:t>
                </w:r>
              </w:p>
            </w:tc>
          </w:sdtContent>
        </w:sdt>
        <w:sdt>
          <w:sdtPr>
            <w:id w:val="-805545864"/>
            <w14:checkbox>
              <w14:checked w14:val="0"/>
              <w14:checkedState w14:val="2612" w14:font="MS Gothic"/>
              <w14:uncheckedState w14:val="2610" w14:font="MS Gothic"/>
            </w14:checkbox>
          </w:sdtPr>
          <w:sdtEndPr/>
          <w:sdtContent>
            <w:tc>
              <w:tcPr>
                <w:tcW w:w="937" w:type="dxa"/>
              </w:tcPr>
              <w:p w14:paraId="41F52B7E" w14:textId="77777777" w:rsidR="00E83B76" w:rsidRDefault="00E83B76" w:rsidP="00134A8D">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82631045"/>
            <w:placeholder>
              <w:docPart w:val="C6BFEBC7D8B64A15B6FA89FAE252DA7E"/>
            </w:placeholder>
            <w:showingPlcHdr/>
          </w:sdtPr>
          <w:sdtEndPr/>
          <w:sdtContent>
            <w:tc>
              <w:tcPr>
                <w:tcW w:w="2471" w:type="dxa"/>
              </w:tcPr>
              <w:p w14:paraId="75924747" w14:textId="77777777" w:rsidR="00E83B76" w:rsidRDefault="00E83B76" w:rsidP="00134A8D">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sdt>
          <w:sdtPr>
            <w:id w:val="891849924"/>
            <w:placeholder>
              <w:docPart w:val="C6BFEBC7D8B64A15B6FA89FAE252DA7E"/>
            </w:placeholder>
            <w:showingPlcHdr/>
          </w:sdtPr>
          <w:sdtEndPr/>
          <w:sdtContent>
            <w:tc>
              <w:tcPr>
                <w:tcW w:w="1828" w:type="dxa"/>
              </w:tcPr>
              <w:p w14:paraId="07C56C14" w14:textId="77777777" w:rsidR="00E83B76" w:rsidRDefault="00E83B76" w:rsidP="00134A8D">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sdt>
          <w:sdtPr>
            <w:id w:val="-1726441660"/>
            <w:placeholder>
              <w:docPart w:val="C6BFEBC7D8B64A15B6FA89FAE252DA7E"/>
            </w:placeholder>
            <w:showingPlcHdr/>
          </w:sdtPr>
          <w:sdtEndPr/>
          <w:sdtContent>
            <w:tc>
              <w:tcPr>
                <w:tcW w:w="1990" w:type="dxa"/>
              </w:tcPr>
              <w:p w14:paraId="3BCFE35A" w14:textId="77777777" w:rsidR="00E83B76" w:rsidRDefault="00E83B76" w:rsidP="00134A8D">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E83B76" w14:paraId="548BE860" w14:textId="77777777" w:rsidTr="00E83B76">
        <w:trPr>
          <w:cnfStyle w:val="000000100000" w:firstRow="0" w:lastRow="0" w:firstColumn="0" w:lastColumn="0" w:oddVBand="0" w:evenVBand="0" w:oddHBand="1" w:evenHBand="0" w:firstRowFirstColumn="0" w:firstRowLastColumn="0" w:lastRowFirstColumn="0" w:lastRowLastColumn="0"/>
        </w:trPr>
        <w:sdt>
          <w:sdtPr>
            <w:id w:val="-414553152"/>
            <w:placeholder>
              <w:docPart w:val="D37F22B2114548AA87E7F4E383AA664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124" w:type="dxa"/>
              </w:tcPr>
              <w:p w14:paraId="6F9C10E6" w14:textId="77777777" w:rsidR="00E83B76" w:rsidRDefault="00E83B76" w:rsidP="00134A8D">
                <w:r w:rsidRPr="00E83B76">
                  <w:rPr>
                    <w:rStyle w:val="PlaceholderText"/>
                    <w:highlight w:val="yellow"/>
                  </w:rPr>
                  <w:t>Click or tap here to enter text.</w:t>
                </w:r>
              </w:p>
            </w:tc>
          </w:sdtContent>
        </w:sdt>
        <w:sdt>
          <w:sdtPr>
            <w:id w:val="-240636927"/>
            <w14:checkbox>
              <w14:checked w14:val="0"/>
              <w14:checkedState w14:val="2612" w14:font="MS Gothic"/>
              <w14:uncheckedState w14:val="2610" w14:font="MS Gothic"/>
            </w14:checkbox>
          </w:sdtPr>
          <w:sdtEndPr/>
          <w:sdtContent>
            <w:tc>
              <w:tcPr>
                <w:tcW w:w="937" w:type="dxa"/>
              </w:tcPr>
              <w:p w14:paraId="5141298F" w14:textId="77777777" w:rsidR="00E83B76" w:rsidRDefault="00E83B76" w:rsidP="00134A8D">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2056923916"/>
            <w:placeholder>
              <w:docPart w:val="D37F22B2114548AA87E7F4E383AA664B"/>
            </w:placeholder>
            <w:showingPlcHdr/>
          </w:sdtPr>
          <w:sdtEndPr/>
          <w:sdtContent>
            <w:tc>
              <w:tcPr>
                <w:tcW w:w="2471" w:type="dxa"/>
              </w:tcPr>
              <w:p w14:paraId="4BE44344" w14:textId="77777777" w:rsidR="00E83B76" w:rsidRDefault="00E83B76" w:rsidP="00134A8D">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sdt>
          <w:sdtPr>
            <w:id w:val="-323513027"/>
            <w:placeholder>
              <w:docPart w:val="D37F22B2114548AA87E7F4E383AA664B"/>
            </w:placeholder>
            <w:showingPlcHdr/>
          </w:sdtPr>
          <w:sdtEndPr/>
          <w:sdtContent>
            <w:tc>
              <w:tcPr>
                <w:tcW w:w="1828" w:type="dxa"/>
              </w:tcPr>
              <w:p w14:paraId="0EF56C43" w14:textId="77777777" w:rsidR="00E83B76" w:rsidRDefault="00E83B76" w:rsidP="00134A8D">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sdt>
          <w:sdtPr>
            <w:id w:val="-1399814917"/>
            <w:placeholder>
              <w:docPart w:val="D37F22B2114548AA87E7F4E383AA664B"/>
            </w:placeholder>
            <w:showingPlcHdr/>
          </w:sdtPr>
          <w:sdtEndPr/>
          <w:sdtContent>
            <w:tc>
              <w:tcPr>
                <w:tcW w:w="1990" w:type="dxa"/>
              </w:tcPr>
              <w:p w14:paraId="7846F0AC" w14:textId="77777777" w:rsidR="00E83B76" w:rsidRDefault="00E83B76" w:rsidP="00134A8D">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E83B76" w14:paraId="009B34E4" w14:textId="77777777" w:rsidTr="00E83B76">
        <w:sdt>
          <w:sdtPr>
            <w:id w:val="1608004884"/>
            <w:placeholder>
              <w:docPart w:val="EE028856DDF04F789A6F96094B16B13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124" w:type="dxa"/>
              </w:tcPr>
              <w:p w14:paraId="2C421BF5" w14:textId="77777777" w:rsidR="00E83B76" w:rsidRDefault="00E83B76" w:rsidP="00134A8D">
                <w:r w:rsidRPr="00E83B76">
                  <w:rPr>
                    <w:rStyle w:val="PlaceholderText"/>
                    <w:highlight w:val="yellow"/>
                  </w:rPr>
                  <w:t>Click or tap here to enter text.</w:t>
                </w:r>
              </w:p>
            </w:tc>
          </w:sdtContent>
        </w:sdt>
        <w:sdt>
          <w:sdtPr>
            <w:id w:val="-2064169273"/>
            <w14:checkbox>
              <w14:checked w14:val="0"/>
              <w14:checkedState w14:val="2612" w14:font="MS Gothic"/>
              <w14:uncheckedState w14:val="2610" w14:font="MS Gothic"/>
            </w14:checkbox>
          </w:sdtPr>
          <w:sdtEndPr/>
          <w:sdtContent>
            <w:tc>
              <w:tcPr>
                <w:tcW w:w="937" w:type="dxa"/>
              </w:tcPr>
              <w:p w14:paraId="7F375A4B" w14:textId="77777777" w:rsidR="00E83B76" w:rsidRDefault="00E83B76" w:rsidP="00134A8D">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48926116"/>
            <w:placeholder>
              <w:docPart w:val="EE028856DDF04F789A6F96094B16B137"/>
            </w:placeholder>
            <w:showingPlcHdr/>
          </w:sdtPr>
          <w:sdtEndPr/>
          <w:sdtContent>
            <w:tc>
              <w:tcPr>
                <w:tcW w:w="2471" w:type="dxa"/>
              </w:tcPr>
              <w:p w14:paraId="098FFCB7" w14:textId="77777777" w:rsidR="00E83B76" w:rsidRDefault="00E83B76" w:rsidP="00134A8D">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sdt>
          <w:sdtPr>
            <w:id w:val="-1629005975"/>
            <w:placeholder>
              <w:docPart w:val="EE028856DDF04F789A6F96094B16B137"/>
            </w:placeholder>
            <w:showingPlcHdr/>
          </w:sdtPr>
          <w:sdtEndPr/>
          <w:sdtContent>
            <w:tc>
              <w:tcPr>
                <w:tcW w:w="1828" w:type="dxa"/>
              </w:tcPr>
              <w:p w14:paraId="73DEA98E" w14:textId="77777777" w:rsidR="00E83B76" w:rsidRDefault="00E83B76" w:rsidP="00134A8D">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sdt>
          <w:sdtPr>
            <w:id w:val="-1478760457"/>
            <w:placeholder>
              <w:docPart w:val="EE028856DDF04F789A6F96094B16B137"/>
            </w:placeholder>
            <w:showingPlcHdr/>
          </w:sdtPr>
          <w:sdtEndPr/>
          <w:sdtContent>
            <w:tc>
              <w:tcPr>
                <w:tcW w:w="1990" w:type="dxa"/>
              </w:tcPr>
              <w:p w14:paraId="401BABD1" w14:textId="77777777" w:rsidR="00E83B76" w:rsidRDefault="00E83B76" w:rsidP="00134A8D">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E83B76" w14:paraId="5DFD4F24" w14:textId="77777777" w:rsidTr="00E83B76">
        <w:trPr>
          <w:cnfStyle w:val="000000100000" w:firstRow="0" w:lastRow="0" w:firstColumn="0" w:lastColumn="0" w:oddVBand="0" w:evenVBand="0" w:oddHBand="1" w:evenHBand="0" w:firstRowFirstColumn="0" w:firstRowLastColumn="0" w:lastRowFirstColumn="0" w:lastRowLastColumn="0"/>
        </w:trPr>
        <w:sdt>
          <w:sdtPr>
            <w:id w:val="1282529371"/>
            <w:placeholder>
              <w:docPart w:val="D23D6FEF081348AE933163240068C09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124" w:type="dxa"/>
              </w:tcPr>
              <w:p w14:paraId="058ACFC5" w14:textId="77777777" w:rsidR="00E83B76" w:rsidRDefault="00E83B76" w:rsidP="00134A8D">
                <w:r w:rsidRPr="00E83B76">
                  <w:rPr>
                    <w:rStyle w:val="PlaceholderText"/>
                    <w:highlight w:val="yellow"/>
                  </w:rPr>
                  <w:t>Click or tap here to enter text.</w:t>
                </w:r>
              </w:p>
            </w:tc>
          </w:sdtContent>
        </w:sdt>
        <w:sdt>
          <w:sdtPr>
            <w:id w:val="1985356572"/>
            <w14:checkbox>
              <w14:checked w14:val="0"/>
              <w14:checkedState w14:val="2612" w14:font="MS Gothic"/>
              <w14:uncheckedState w14:val="2610" w14:font="MS Gothic"/>
            </w14:checkbox>
          </w:sdtPr>
          <w:sdtEndPr/>
          <w:sdtContent>
            <w:tc>
              <w:tcPr>
                <w:tcW w:w="937" w:type="dxa"/>
              </w:tcPr>
              <w:p w14:paraId="39517F39" w14:textId="77777777" w:rsidR="00E83B76" w:rsidRDefault="00E83B76" w:rsidP="00134A8D">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660123694"/>
            <w:placeholder>
              <w:docPart w:val="D23D6FEF081348AE933163240068C090"/>
            </w:placeholder>
            <w:showingPlcHdr/>
          </w:sdtPr>
          <w:sdtEndPr/>
          <w:sdtContent>
            <w:tc>
              <w:tcPr>
                <w:tcW w:w="2471" w:type="dxa"/>
              </w:tcPr>
              <w:p w14:paraId="068A9290" w14:textId="77777777" w:rsidR="00E83B76" w:rsidRDefault="00E83B76" w:rsidP="00134A8D">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sdt>
          <w:sdtPr>
            <w:id w:val="934176277"/>
            <w:placeholder>
              <w:docPart w:val="D23D6FEF081348AE933163240068C090"/>
            </w:placeholder>
            <w:showingPlcHdr/>
          </w:sdtPr>
          <w:sdtEndPr/>
          <w:sdtContent>
            <w:tc>
              <w:tcPr>
                <w:tcW w:w="1828" w:type="dxa"/>
              </w:tcPr>
              <w:p w14:paraId="0D256486" w14:textId="77777777" w:rsidR="00E83B76" w:rsidRDefault="00E83B76" w:rsidP="00134A8D">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sdt>
          <w:sdtPr>
            <w:id w:val="-2087219738"/>
            <w:placeholder>
              <w:docPart w:val="D23D6FEF081348AE933163240068C090"/>
            </w:placeholder>
            <w:showingPlcHdr/>
          </w:sdtPr>
          <w:sdtEndPr/>
          <w:sdtContent>
            <w:tc>
              <w:tcPr>
                <w:tcW w:w="1990" w:type="dxa"/>
              </w:tcPr>
              <w:p w14:paraId="6E8E23B8" w14:textId="77777777" w:rsidR="00E83B76" w:rsidRDefault="00E83B76" w:rsidP="00134A8D">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E83B76" w14:paraId="6F3D1978" w14:textId="77777777" w:rsidTr="00E83B76">
        <w:sdt>
          <w:sdtPr>
            <w:id w:val="-1024631390"/>
            <w:placeholder>
              <w:docPart w:val="DED74BFAE5EB4EF4AAC9C9FC0C950C4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124" w:type="dxa"/>
              </w:tcPr>
              <w:p w14:paraId="113FF16E" w14:textId="77777777" w:rsidR="00E83B76" w:rsidRDefault="00E83B76" w:rsidP="00134A8D">
                <w:r w:rsidRPr="00E83B76">
                  <w:rPr>
                    <w:rStyle w:val="PlaceholderText"/>
                    <w:highlight w:val="yellow"/>
                  </w:rPr>
                  <w:t>Click or tap here to enter text.</w:t>
                </w:r>
              </w:p>
            </w:tc>
          </w:sdtContent>
        </w:sdt>
        <w:sdt>
          <w:sdtPr>
            <w:id w:val="1709607680"/>
            <w14:checkbox>
              <w14:checked w14:val="0"/>
              <w14:checkedState w14:val="2612" w14:font="MS Gothic"/>
              <w14:uncheckedState w14:val="2610" w14:font="MS Gothic"/>
            </w14:checkbox>
          </w:sdtPr>
          <w:sdtEndPr/>
          <w:sdtContent>
            <w:tc>
              <w:tcPr>
                <w:tcW w:w="937" w:type="dxa"/>
              </w:tcPr>
              <w:p w14:paraId="5D1DB83D" w14:textId="77777777" w:rsidR="00E83B76" w:rsidRDefault="00E83B76" w:rsidP="00134A8D">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25814062"/>
            <w:placeholder>
              <w:docPart w:val="DED74BFAE5EB4EF4AAC9C9FC0C950C4D"/>
            </w:placeholder>
            <w:showingPlcHdr/>
          </w:sdtPr>
          <w:sdtEndPr/>
          <w:sdtContent>
            <w:tc>
              <w:tcPr>
                <w:tcW w:w="2471" w:type="dxa"/>
              </w:tcPr>
              <w:p w14:paraId="5831ED9A" w14:textId="77777777" w:rsidR="00E83B76" w:rsidRDefault="00E83B76" w:rsidP="00134A8D">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sdt>
          <w:sdtPr>
            <w:id w:val="-1002121531"/>
            <w:placeholder>
              <w:docPart w:val="DED74BFAE5EB4EF4AAC9C9FC0C950C4D"/>
            </w:placeholder>
            <w:showingPlcHdr/>
          </w:sdtPr>
          <w:sdtEndPr/>
          <w:sdtContent>
            <w:tc>
              <w:tcPr>
                <w:tcW w:w="1828" w:type="dxa"/>
              </w:tcPr>
              <w:p w14:paraId="0E7506F0" w14:textId="77777777" w:rsidR="00E83B76" w:rsidRDefault="00E83B76" w:rsidP="00134A8D">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sdt>
          <w:sdtPr>
            <w:id w:val="-1400128115"/>
            <w:placeholder>
              <w:docPart w:val="DED74BFAE5EB4EF4AAC9C9FC0C950C4D"/>
            </w:placeholder>
            <w:showingPlcHdr/>
          </w:sdtPr>
          <w:sdtEndPr/>
          <w:sdtContent>
            <w:tc>
              <w:tcPr>
                <w:tcW w:w="1990" w:type="dxa"/>
              </w:tcPr>
              <w:p w14:paraId="3A97DE6F" w14:textId="77777777" w:rsidR="00E83B76" w:rsidRDefault="00E83B76" w:rsidP="00134A8D">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E83B76" w14:paraId="1AFAB9AB" w14:textId="77777777" w:rsidTr="00E83B76">
        <w:trPr>
          <w:cnfStyle w:val="000000100000" w:firstRow="0" w:lastRow="0" w:firstColumn="0" w:lastColumn="0" w:oddVBand="0" w:evenVBand="0" w:oddHBand="1" w:evenHBand="0" w:firstRowFirstColumn="0" w:firstRowLastColumn="0" w:lastRowFirstColumn="0" w:lastRowLastColumn="0"/>
        </w:trPr>
        <w:sdt>
          <w:sdtPr>
            <w:id w:val="-589082809"/>
            <w:placeholder>
              <w:docPart w:val="61EF0E2A22DE4D3A9FFBC7A53056775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124" w:type="dxa"/>
              </w:tcPr>
              <w:p w14:paraId="71FDF414" w14:textId="77777777" w:rsidR="00E83B76" w:rsidRDefault="00E83B76" w:rsidP="00134A8D">
                <w:r w:rsidRPr="00E83B76">
                  <w:rPr>
                    <w:rStyle w:val="PlaceholderText"/>
                    <w:highlight w:val="yellow"/>
                  </w:rPr>
                  <w:t>Click or tap here to enter text.</w:t>
                </w:r>
              </w:p>
            </w:tc>
          </w:sdtContent>
        </w:sdt>
        <w:sdt>
          <w:sdtPr>
            <w:id w:val="-1608642559"/>
            <w14:checkbox>
              <w14:checked w14:val="0"/>
              <w14:checkedState w14:val="2612" w14:font="MS Gothic"/>
              <w14:uncheckedState w14:val="2610" w14:font="MS Gothic"/>
            </w14:checkbox>
          </w:sdtPr>
          <w:sdtEndPr/>
          <w:sdtContent>
            <w:tc>
              <w:tcPr>
                <w:tcW w:w="937" w:type="dxa"/>
              </w:tcPr>
              <w:p w14:paraId="36899575" w14:textId="77777777" w:rsidR="00E83B76" w:rsidRDefault="00E83B76" w:rsidP="00134A8D">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034390984"/>
            <w:placeholder>
              <w:docPart w:val="61EF0E2A22DE4D3A9FFBC7A530567750"/>
            </w:placeholder>
            <w:showingPlcHdr/>
          </w:sdtPr>
          <w:sdtEndPr/>
          <w:sdtContent>
            <w:tc>
              <w:tcPr>
                <w:tcW w:w="2471" w:type="dxa"/>
              </w:tcPr>
              <w:p w14:paraId="57377C73" w14:textId="77777777" w:rsidR="00E83B76" w:rsidRDefault="00E83B76" w:rsidP="00134A8D">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sdt>
          <w:sdtPr>
            <w:id w:val="-1880999659"/>
            <w:placeholder>
              <w:docPart w:val="61EF0E2A22DE4D3A9FFBC7A530567750"/>
            </w:placeholder>
            <w:showingPlcHdr/>
          </w:sdtPr>
          <w:sdtEndPr/>
          <w:sdtContent>
            <w:tc>
              <w:tcPr>
                <w:tcW w:w="1828" w:type="dxa"/>
              </w:tcPr>
              <w:p w14:paraId="06AE248B" w14:textId="77777777" w:rsidR="00E83B76" w:rsidRDefault="00E83B76" w:rsidP="00134A8D">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sdt>
          <w:sdtPr>
            <w:id w:val="961386551"/>
            <w:placeholder>
              <w:docPart w:val="61EF0E2A22DE4D3A9FFBC7A530567750"/>
            </w:placeholder>
            <w:showingPlcHdr/>
          </w:sdtPr>
          <w:sdtEndPr/>
          <w:sdtContent>
            <w:tc>
              <w:tcPr>
                <w:tcW w:w="1990" w:type="dxa"/>
              </w:tcPr>
              <w:p w14:paraId="61BC9706" w14:textId="77777777" w:rsidR="00E83B76" w:rsidRDefault="00E83B76" w:rsidP="00134A8D">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bl>
    <w:p w14:paraId="2863E41A" w14:textId="2E8A3E6D" w:rsidR="008834D4" w:rsidRPr="000877F4" w:rsidRDefault="00096811" w:rsidP="00096811">
      <w:pPr>
        <w:tabs>
          <w:tab w:val="left" w:pos="2204"/>
        </w:tabs>
      </w:pPr>
      <w:r w:rsidRPr="00096811">
        <w:t>*</w:t>
      </w:r>
      <w:r w:rsidR="009955DF">
        <w:t>Please</w:t>
      </w:r>
      <w:r w:rsidRPr="00096811">
        <w:t xml:space="preserve"> </w:t>
      </w:r>
      <w:r w:rsidR="009955DF">
        <w:t>specify</w:t>
      </w:r>
      <w:r w:rsidRPr="00096811">
        <w:t xml:space="preserve"> who would have seat licenses with direct access to the Data in the Analytic Enclave.</w:t>
      </w:r>
      <w:r w:rsidR="00034CC8">
        <w:t xml:space="preserve"> Each such user shall have a </w:t>
      </w:r>
      <w:r w:rsidR="00034CC8" w:rsidRPr="00034CC8">
        <w:t xml:space="preserve">WA-APCD Analytic Enclave user access request </w:t>
      </w:r>
      <w:r w:rsidR="00034CC8">
        <w:t>form submitted to, and approved by, the LO as per instructions in Exhibit I.</w:t>
      </w:r>
      <w:r>
        <w:tab/>
      </w:r>
    </w:p>
    <w:p w14:paraId="53CC9781"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1D318D5D" w14:textId="31C453B8" w:rsidR="007F3FC3" w:rsidRDefault="009432F5" w:rsidP="00850DD6">
      <w:pPr>
        <w:pStyle w:val="Heading2"/>
        <w:rPr>
          <w:noProof/>
        </w:rPr>
      </w:pPr>
      <w:bookmarkStart w:id="9" w:name="_Toc232176577"/>
      <w:r>
        <w:rPr>
          <w:noProof/>
        </w:rPr>
        <w:lastRenderedPageBreak/>
        <w:t>Exhibit A</w:t>
      </w:r>
      <w:r w:rsidR="009F4BA9">
        <w:rPr>
          <w:noProof/>
        </w:rPr>
        <w:t>.</w:t>
      </w:r>
      <w:r>
        <w:rPr>
          <w:noProof/>
        </w:rPr>
        <w:t xml:space="preserve"> Approved WA-APCD data application(s)</w:t>
      </w:r>
      <w:bookmarkEnd w:id="9"/>
    </w:p>
    <w:p w14:paraId="7D2BE869" w14:textId="31FA7ABE" w:rsidR="00096811" w:rsidRPr="00096811" w:rsidRDefault="00A2781B" w:rsidP="00096811">
      <w:sdt>
        <w:sdtPr>
          <w:id w:val="269742989"/>
          <w14:checkbox>
            <w14:checked w14:val="0"/>
            <w14:checkedState w14:val="2612" w14:font="MS Gothic"/>
            <w14:uncheckedState w14:val="2610" w14:font="MS Gothic"/>
          </w14:checkbox>
        </w:sdtPr>
        <w:sdtEndPr/>
        <w:sdtContent>
          <w:r w:rsidR="00881EE0">
            <w:rPr>
              <w:rFonts w:ascii="MS Gothic" w:eastAsia="MS Gothic" w:hAnsi="MS Gothic" w:hint="eastAsia"/>
            </w:rPr>
            <w:t>☐</w:t>
          </w:r>
        </w:sdtContent>
      </w:sdt>
      <w:r w:rsidR="00881EE0">
        <w:t xml:space="preserve"> </w:t>
      </w:r>
      <w:r w:rsidR="00881EE0" w:rsidRPr="00881EE0">
        <w:t xml:space="preserve">The completed WA-APCD Data Request Application </w:t>
      </w:r>
      <w:r w:rsidR="00E83B76">
        <w:t>YY</w:t>
      </w:r>
      <w:r w:rsidR="00881EE0" w:rsidRPr="00881EE0">
        <w:t>-</w:t>
      </w:r>
      <w:r w:rsidR="00E83B76">
        <w:t>xxx</w:t>
      </w:r>
      <w:r w:rsidR="00881EE0" w:rsidRPr="00881EE0">
        <w:t xml:space="preserve"> is attached as a separate document.</w:t>
      </w:r>
    </w:p>
    <w:p w14:paraId="3D14CCB3"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6E3754D6" w14:textId="6ADD0BA6" w:rsidR="009432F5" w:rsidRDefault="009432F5" w:rsidP="00850DD6">
      <w:pPr>
        <w:pStyle w:val="Heading2"/>
        <w:rPr>
          <w:noProof/>
        </w:rPr>
      </w:pPr>
      <w:bookmarkStart w:id="10" w:name="_Toc232176578"/>
      <w:r>
        <w:rPr>
          <w:noProof/>
        </w:rPr>
        <w:lastRenderedPageBreak/>
        <w:t>Exhibit B</w:t>
      </w:r>
      <w:r w:rsidR="009F4BA9">
        <w:rPr>
          <w:noProof/>
        </w:rPr>
        <w:t>.</w:t>
      </w:r>
      <w:r>
        <w:rPr>
          <w:noProof/>
        </w:rPr>
        <w:t xml:space="preserve"> Approved data management plan (DMP)</w:t>
      </w:r>
      <w:bookmarkEnd w:id="10"/>
    </w:p>
    <w:p w14:paraId="418CC325" w14:textId="6B8749DC" w:rsidR="00881EE0" w:rsidRPr="00AA0647" w:rsidRDefault="00A2781B" w:rsidP="00AA0647">
      <w:sdt>
        <w:sdtPr>
          <w:id w:val="-271776927"/>
          <w14:checkbox>
            <w14:checked w14:val="0"/>
            <w14:checkedState w14:val="2612" w14:font="MS Gothic"/>
            <w14:uncheckedState w14:val="2610" w14:font="MS Gothic"/>
          </w14:checkbox>
        </w:sdtPr>
        <w:sdtEndPr/>
        <w:sdtContent>
          <w:r w:rsidR="00AA0647">
            <w:rPr>
              <w:rFonts w:ascii="MS Gothic" w:eastAsia="MS Gothic" w:hAnsi="MS Gothic" w:hint="eastAsia"/>
            </w:rPr>
            <w:t>☐</w:t>
          </w:r>
        </w:sdtContent>
      </w:sdt>
      <w:r w:rsidR="00AA0647">
        <w:t xml:space="preserve"> </w:t>
      </w:r>
      <w:r w:rsidR="00AA0647" w:rsidRPr="00AA0647">
        <w:t>The completed WA-APCD Data Management Plan is attached as a separate document.</w:t>
      </w:r>
    </w:p>
    <w:p w14:paraId="612F3163"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0491411D" w14:textId="614D0EE1" w:rsidR="009432F5" w:rsidRDefault="001F4DE2" w:rsidP="00850DD6">
      <w:pPr>
        <w:pStyle w:val="Heading2"/>
        <w:rPr>
          <w:noProof/>
        </w:rPr>
      </w:pPr>
      <w:bookmarkStart w:id="11" w:name="_Toc232176579"/>
      <w:r>
        <w:rPr>
          <w:noProof/>
        </w:rPr>
        <w:lastRenderedPageBreak/>
        <w:t>Exhibit C</w:t>
      </w:r>
      <w:r w:rsidR="009F4BA9">
        <w:rPr>
          <w:noProof/>
        </w:rPr>
        <w:t>.</w:t>
      </w:r>
      <w:r>
        <w:rPr>
          <w:noProof/>
        </w:rPr>
        <w:t xml:space="preserve"> Attestation of WA-APCD rules and </w:t>
      </w:r>
      <w:r w:rsidR="00696F29">
        <w:rPr>
          <w:noProof/>
        </w:rPr>
        <w:t>policies</w:t>
      </w:r>
      <w:bookmarkEnd w:id="11"/>
    </w:p>
    <w:p w14:paraId="15F87D82" w14:textId="77777777" w:rsidR="00BD7109" w:rsidRDefault="00BD7109" w:rsidP="00BD7109">
      <w:pPr>
        <w:rPr>
          <w:noProof/>
        </w:rPr>
      </w:pPr>
      <w:r w:rsidRPr="007C0297">
        <w:rPr>
          <w:noProof/>
        </w:rPr>
        <w:t xml:space="preserve">Chapter 43.371 Revised Code of Washington (RCW) establishes the framework for the creation and administration of the statewide all-payer health care claims database and Washington Administrative Code (WAC) </w:t>
      </w:r>
      <w:hyperlink r:id="rId8" w:history="1">
        <w:r w:rsidRPr="007C0297">
          <w:rPr>
            <w:rStyle w:val="Hyperlink"/>
            <w:rFonts w:asciiTheme="minorHAnsi" w:hAnsiTheme="minorHAnsi"/>
            <w:noProof/>
          </w:rPr>
          <w:t>Chapter 182-70</w:t>
        </w:r>
      </w:hyperlink>
      <w:r w:rsidRPr="007C0297">
        <w:rPr>
          <w:noProof/>
        </w:rPr>
        <w:t xml:space="preserve"> implements </w:t>
      </w:r>
      <w:hyperlink r:id="rId9" w:history="1">
        <w:r w:rsidRPr="007C0297">
          <w:rPr>
            <w:rStyle w:val="Hyperlink"/>
            <w:rFonts w:asciiTheme="minorHAnsi" w:hAnsiTheme="minorHAnsi"/>
            <w:noProof/>
          </w:rPr>
          <w:t>Chapter 43.371 RCW</w:t>
        </w:r>
      </w:hyperlink>
      <w:r w:rsidRPr="007C0297">
        <w:rPr>
          <w:noProof/>
        </w:rPr>
        <w:t>, to facilitate the creation and administration of the Washington All-Payer Claims Database (WA-APCD). The WA-APCD requires that data Recipients and other Authorized Data Users comply with all laws and rules concerning the WA-APCD.</w:t>
      </w:r>
    </w:p>
    <w:p w14:paraId="78F39274" w14:textId="77777777" w:rsidR="00BD7109" w:rsidRDefault="00BD7109" w:rsidP="00850DD6">
      <w:pPr>
        <w:pStyle w:val="Heading3"/>
        <w:rPr>
          <w:noProof/>
        </w:rPr>
      </w:pPr>
      <w:bookmarkStart w:id="12" w:name="_Toc232176580"/>
      <w:r>
        <w:rPr>
          <w:noProof/>
        </w:rPr>
        <w:t>Attestation</w:t>
      </w:r>
      <w:bookmarkEnd w:id="12"/>
    </w:p>
    <w:p w14:paraId="33466F1E" w14:textId="5232379D" w:rsidR="00BD7109" w:rsidRDefault="00BD7109" w:rsidP="00BD7109">
      <w:r w:rsidRPr="007C2343">
        <w:t xml:space="preserve">The Recipient, and/or, as applicable, the Additional Organization, attests that it has read, understands and shall comply with the data security and privacy requirements set forth in </w:t>
      </w:r>
      <w:hyperlink r:id="rId10" w:history="1">
        <w:r w:rsidRPr="007C2343">
          <w:rPr>
            <w:rStyle w:val="Hyperlink"/>
            <w:rFonts w:asciiTheme="minorHAnsi" w:hAnsiTheme="minorHAnsi"/>
          </w:rPr>
          <w:t>Chapter 43.371 RCW</w:t>
        </w:r>
      </w:hyperlink>
      <w:r w:rsidR="000C7921">
        <w:t xml:space="preserve"> and</w:t>
      </w:r>
      <w:r w:rsidRPr="007C2343">
        <w:t xml:space="preserve"> </w:t>
      </w:r>
      <w:hyperlink r:id="rId11" w:history="1">
        <w:r w:rsidR="000C7921" w:rsidRPr="000C7921">
          <w:rPr>
            <w:rStyle w:val="Hyperlink"/>
            <w:rFonts w:asciiTheme="minorHAnsi" w:hAnsiTheme="minorHAnsi"/>
          </w:rPr>
          <w:t>Chapter 182-70 WAC</w:t>
        </w:r>
      </w:hyperlink>
      <w:r w:rsidR="000C7921">
        <w:t>.</w:t>
      </w:r>
      <w:r w:rsidRPr="007C2343">
        <w:t xml:space="preserve"> </w:t>
      </w:r>
      <w:r w:rsidR="000C7921">
        <w:t>The Recipient must also comply with</w:t>
      </w:r>
      <w:r w:rsidR="00456CE2">
        <w:t xml:space="preserve"> all</w:t>
      </w:r>
      <w:r w:rsidR="000C7921">
        <w:t xml:space="preserve"> </w:t>
      </w:r>
      <w:hyperlink r:id="rId12" w:history="1">
        <w:r w:rsidR="000C7921" w:rsidRPr="000C7921">
          <w:rPr>
            <w:rStyle w:val="Hyperlink"/>
            <w:rFonts w:asciiTheme="minorHAnsi" w:hAnsiTheme="minorHAnsi"/>
          </w:rPr>
          <w:t>WaTech Security Policies and Standards</w:t>
        </w:r>
      </w:hyperlink>
      <w:r w:rsidR="000C7921">
        <w:t xml:space="preserve"> </w:t>
      </w:r>
      <w:r w:rsidR="00410263" w:rsidRPr="0013457E">
        <w:rPr>
          <w:lang w:bidi="en-US"/>
        </w:rPr>
        <w:t>and security standards set forth in the federal Privacy Act and the Health Insurance Portability and Accountability Act (HIPAA)</w:t>
      </w:r>
      <w:r w:rsidRPr="007C2343">
        <w:t>.</w:t>
      </w:r>
      <w:r w:rsidR="000C7921">
        <w:t xml:space="preserve"> </w:t>
      </w:r>
      <w:r w:rsidR="000C7921" w:rsidRPr="000C7921">
        <w:t>All WaTech Security Policies and Standards are hereby incorporated by reference into this D</w:t>
      </w:r>
      <w:r w:rsidR="000C7921">
        <w:t>UA.</w:t>
      </w:r>
    </w:p>
    <w:p w14:paraId="302198DB" w14:textId="77777777" w:rsidR="00BD7109" w:rsidRPr="00AB1DEE" w:rsidRDefault="00A2781B" w:rsidP="00BD7109">
      <w:pPr>
        <w:tabs>
          <w:tab w:val="right" w:pos="9360"/>
        </w:tabs>
        <w:rPr>
          <w:rStyle w:val="Strong"/>
          <w:b w:val="0"/>
          <w:bCs w:val="0"/>
        </w:rPr>
      </w:pPr>
      <w:sdt>
        <w:sdtPr>
          <w:rPr>
            <w:rStyle w:val="Strong"/>
            <w:b w:val="0"/>
            <w:bCs w:val="0"/>
          </w:rPr>
          <w:id w:val="-1130347"/>
          <w14:checkbox>
            <w14:checked w14:val="0"/>
            <w14:checkedState w14:val="2612" w14:font="MS Gothic"/>
            <w14:uncheckedState w14:val="2610" w14:font="MS Gothic"/>
          </w14:checkbox>
        </w:sdtPr>
        <w:sdtEndPr>
          <w:rPr>
            <w:rStyle w:val="Strong"/>
          </w:rPr>
        </w:sdtEndPr>
        <w:sdtContent>
          <w:r w:rsidR="00BD7109" w:rsidRPr="00AB1DEE">
            <w:rPr>
              <w:rStyle w:val="Strong"/>
              <w:rFonts w:hint="eastAsia"/>
              <w:b w:val="0"/>
              <w:bCs w:val="0"/>
            </w:rPr>
            <w:t>☐</w:t>
          </w:r>
        </w:sdtContent>
      </w:sdt>
      <w:r w:rsidR="00BD7109" w:rsidRPr="00AB1DEE">
        <w:rPr>
          <w:rStyle w:val="Strong"/>
          <w:b w:val="0"/>
          <w:bCs w:val="0"/>
        </w:rPr>
        <w:t>I attest, under penalties of perjury, that this information is true, correct, and complete.</w:t>
      </w:r>
      <w:r w:rsidR="00BD7109" w:rsidRPr="00AB1DEE">
        <w:rPr>
          <w:rStyle w:val="Strong"/>
          <w:b w:val="0"/>
          <w:bCs w:val="0"/>
        </w:rPr>
        <w:tab/>
      </w:r>
    </w:p>
    <w:tbl>
      <w:tblPr>
        <w:tblStyle w:val="PlainTable1"/>
        <w:tblW w:w="0" w:type="auto"/>
        <w:tblLayout w:type="fixed"/>
        <w:tblLook w:val="04A0" w:firstRow="1" w:lastRow="0" w:firstColumn="1" w:lastColumn="0" w:noHBand="0" w:noVBand="1"/>
      </w:tblPr>
      <w:tblGrid>
        <w:gridCol w:w="1525"/>
        <w:gridCol w:w="7470"/>
      </w:tblGrid>
      <w:tr w:rsidR="00BD7109" w14:paraId="3EA94B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3F1E3ED" w14:textId="77777777" w:rsidR="00BD7109" w:rsidRDefault="00BD7109">
            <w:pPr>
              <w:rPr>
                <w:noProof/>
              </w:rPr>
            </w:pPr>
            <w:r>
              <w:rPr>
                <w:noProof/>
              </w:rPr>
              <w:t>Signature of authorized signatory</w:t>
            </w:r>
          </w:p>
        </w:tc>
        <w:sdt>
          <w:sdtPr>
            <w:rPr>
              <w:noProof/>
            </w:rPr>
            <w:id w:val="-1739858098"/>
            <w:placeholder>
              <w:docPart w:val="DefaultPlaceholder_-1854013440"/>
            </w:placeholder>
            <w:showingPlcHdr/>
          </w:sdtPr>
          <w:sdtEndPr/>
          <w:sdtContent>
            <w:tc>
              <w:tcPr>
                <w:tcW w:w="7470" w:type="dxa"/>
              </w:tcPr>
              <w:p w14:paraId="41C1B0D2" w14:textId="0CF62A56" w:rsidR="00BD7109" w:rsidRDefault="00E83B76">
                <w:pPr>
                  <w:cnfStyle w:val="100000000000" w:firstRow="1"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BD7109" w14:paraId="676A36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FB68E02" w14:textId="77777777" w:rsidR="00BD7109" w:rsidRDefault="00BD7109">
            <w:pPr>
              <w:rPr>
                <w:noProof/>
              </w:rPr>
            </w:pPr>
            <w:r>
              <w:rPr>
                <w:noProof/>
              </w:rPr>
              <w:t>Printed name</w:t>
            </w:r>
          </w:p>
        </w:tc>
        <w:sdt>
          <w:sdtPr>
            <w:rPr>
              <w:noProof/>
            </w:rPr>
            <w:id w:val="1905713509"/>
            <w:placeholder>
              <w:docPart w:val="0B11F13A6B81466CB08A58EAC4C4C8F7"/>
            </w:placeholder>
            <w:showingPlcHdr/>
          </w:sdtPr>
          <w:sdtEndPr/>
          <w:sdtContent>
            <w:tc>
              <w:tcPr>
                <w:tcW w:w="7470" w:type="dxa"/>
              </w:tcPr>
              <w:p w14:paraId="1972E28F" w14:textId="77777777" w:rsidR="00BD7109" w:rsidRDefault="00BD7109">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BD7109" w14:paraId="2AA1C0A4" w14:textId="77777777">
        <w:tc>
          <w:tcPr>
            <w:cnfStyle w:val="001000000000" w:firstRow="0" w:lastRow="0" w:firstColumn="1" w:lastColumn="0" w:oddVBand="0" w:evenVBand="0" w:oddHBand="0" w:evenHBand="0" w:firstRowFirstColumn="0" w:firstRowLastColumn="0" w:lastRowFirstColumn="0" w:lastRowLastColumn="0"/>
            <w:tcW w:w="1525" w:type="dxa"/>
          </w:tcPr>
          <w:p w14:paraId="70CA1E07" w14:textId="77777777" w:rsidR="00BD7109" w:rsidRDefault="00BD7109">
            <w:pPr>
              <w:rPr>
                <w:noProof/>
              </w:rPr>
            </w:pPr>
            <w:r>
              <w:rPr>
                <w:noProof/>
              </w:rPr>
              <w:t>Title</w:t>
            </w:r>
          </w:p>
        </w:tc>
        <w:sdt>
          <w:sdtPr>
            <w:rPr>
              <w:noProof/>
            </w:rPr>
            <w:id w:val="1145706857"/>
            <w:placeholder>
              <w:docPart w:val="0B11F13A6B81466CB08A58EAC4C4C8F7"/>
            </w:placeholder>
            <w:showingPlcHdr/>
          </w:sdtPr>
          <w:sdtEndPr/>
          <w:sdtContent>
            <w:tc>
              <w:tcPr>
                <w:tcW w:w="7470" w:type="dxa"/>
              </w:tcPr>
              <w:p w14:paraId="14EEDD05" w14:textId="77777777" w:rsidR="00BD7109" w:rsidRDefault="00BD7109">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BD7109" w14:paraId="7B8BAC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A68136B" w14:textId="77777777" w:rsidR="00BD7109" w:rsidRDefault="00BD7109">
            <w:pPr>
              <w:rPr>
                <w:noProof/>
              </w:rPr>
            </w:pPr>
          </w:p>
        </w:tc>
        <w:tc>
          <w:tcPr>
            <w:tcW w:w="7470" w:type="dxa"/>
          </w:tcPr>
          <w:p w14:paraId="25BDC06C" w14:textId="77777777" w:rsidR="00BD7109" w:rsidRDefault="00A2781B">
            <w:pPr>
              <w:cnfStyle w:val="000000100000" w:firstRow="0" w:lastRow="0" w:firstColumn="0" w:lastColumn="0" w:oddVBand="0" w:evenVBand="0" w:oddHBand="1" w:evenHBand="0" w:firstRowFirstColumn="0" w:firstRowLastColumn="0" w:lastRowFirstColumn="0" w:lastRowLastColumn="0"/>
              <w:rPr>
                <w:noProof/>
              </w:rPr>
            </w:pPr>
            <w:sdt>
              <w:sdtPr>
                <w:rPr>
                  <w:noProof/>
                </w:rPr>
                <w:id w:val="189266751"/>
                <w14:checkbox>
                  <w14:checked w14:val="0"/>
                  <w14:checkedState w14:val="2612" w14:font="MS Gothic"/>
                  <w14:uncheckedState w14:val="2610" w14:font="MS Gothic"/>
                </w14:checkbox>
              </w:sdtPr>
              <w:sdtEndPr/>
              <w:sdtContent>
                <w:r w:rsidR="00BD7109">
                  <w:rPr>
                    <w:rFonts w:ascii="MS Gothic" w:eastAsia="MS Gothic" w:hAnsi="MS Gothic" w:hint="eastAsia"/>
                    <w:noProof/>
                  </w:rPr>
                  <w:t>☐</w:t>
                </w:r>
              </w:sdtContent>
            </w:sdt>
            <w:r w:rsidR="00BD7109">
              <w:rPr>
                <w:noProof/>
              </w:rPr>
              <w:t xml:space="preserve">Recipient organization, </w:t>
            </w:r>
            <w:sdt>
              <w:sdtPr>
                <w:rPr>
                  <w:noProof/>
                </w:rPr>
                <w:id w:val="69394201"/>
                <w14:checkbox>
                  <w14:checked w14:val="0"/>
                  <w14:checkedState w14:val="2612" w14:font="MS Gothic"/>
                  <w14:uncheckedState w14:val="2610" w14:font="MS Gothic"/>
                </w14:checkbox>
              </w:sdtPr>
              <w:sdtEndPr/>
              <w:sdtContent>
                <w:r w:rsidR="00BD7109">
                  <w:rPr>
                    <w:rFonts w:ascii="MS Gothic" w:eastAsia="MS Gothic" w:hAnsi="MS Gothic" w:hint="eastAsia"/>
                    <w:noProof/>
                  </w:rPr>
                  <w:t>☐</w:t>
                </w:r>
              </w:sdtContent>
            </w:sdt>
            <w:r w:rsidR="00BD7109">
              <w:rPr>
                <w:noProof/>
              </w:rPr>
              <w:t>Additional Organization</w:t>
            </w:r>
          </w:p>
        </w:tc>
      </w:tr>
      <w:tr w:rsidR="00BD7109" w14:paraId="3848C466" w14:textId="77777777">
        <w:tc>
          <w:tcPr>
            <w:cnfStyle w:val="001000000000" w:firstRow="0" w:lastRow="0" w:firstColumn="1" w:lastColumn="0" w:oddVBand="0" w:evenVBand="0" w:oddHBand="0" w:evenHBand="0" w:firstRowFirstColumn="0" w:firstRowLastColumn="0" w:lastRowFirstColumn="0" w:lastRowLastColumn="0"/>
            <w:tcW w:w="1525" w:type="dxa"/>
          </w:tcPr>
          <w:p w14:paraId="38720055" w14:textId="77777777" w:rsidR="00BD7109" w:rsidRDefault="00BD7109">
            <w:pPr>
              <w:rPr>
                <w:noProof/>
              </w:rPr>
            </w:pPr>
            <w:r>
              <w:rPr>
                <w:noProof/>
              </w:rPr>
              <w:t>Organization name</w:t>
            </w:r>
          </w:p>
        </w:tc>
        <w:sdt>
          <w:sdtPr>
            <w:rPr>
              <w:noProof/>
            </w:rPr>
            <w:id w:val="515964740"/>
            <w:placeholder>
              <w:docPart w:val="0B11F13A6B81466CB08A58EAC4C4C8F7"/>
            </w:placeholder>
            <w:showingPlcHdr/>
          </w:sdtPr>
          <w:sdtEndPr/>
          <w:sdtContent>
            <w:tc>
              <w:tcPr>
                <w:tcW w:w="7470" w:type="dxa"/>
              </w:tcPr>
              <w:p w14:paraId="08838317" w14:textId="77777777" w:rsidR="00BD7109" w:rsidRDefault="00BD7109">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BD7109" w14:paraId="2FC9F8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AA35BFD" w14:textId="77777777" w:rsidR="00BD7109" w:rsidRDefault="00BD7109">
            <w:pPr>
              <w:rPr>
                <w:noProof/>
              </w:rPr>
            </w:pPr>
            <w:r>
              <w:rPr>
                <w:noProof/>
              </w:rPr>
              <w:t>Date</w:t>
            </w:r>
          </w:p>
        </w:tc>
        <w:sdt>
          <w:sdtPr>
            <w:rPr>
              <w:noProof/>
            </w:rPr>
            <w:id w:val="1181860661"/>
            <w:placeholder>
              <w:docPart w:val="C8E39F4DDACD431D8300F3B4688EAECF"/>
            </w:placeholder>
            <w:showingPlcHdr/>
            <w:date>
              <w:dateFormat w:val="M/d/yyyy"/>
              <w:lid w:val="en-US"/>
              <w:storeMappedDataAs w:val="dateTime"/>
              <w:calendar w:val="gregorian"/>
            </w:date>
          </w:sdtPr>
          <w:sdtEndPr/>
          <w:sdtContent>
            <w:tc>
              <w:tcPr>
                <w:tcW w:w="7470" w:type="dxa"/>
              </w:tcPr>
              <w:p w14:paraId="480CD812" w14:textId="77777777" w:rsidR="00BD7109" w:rsidRDefault="00BD7109">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to enter a date.</w:t>
                </w:r>
              </w:p>
            </w:tc>
          </w:sdtContent>
        </w:sdt>
      </w:tr>
    </w:tbl>
    <w:p w14:paraId="45D8EC36" w14:textId="77777777" w:rsidR="00182C6B" w:rsidRDefault="00182C6B" w:rsidP="00900CF0">
      <w:pPr>
        <w:rPr>
          <w:noProof/>
        </w:rPr>
      </w:pPr>
    </w:p>
    <w:p w14:paraId="21A8152D"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48C51A3" w14:textId="2DEABED7" w:rsidR="001F4DE2" w:rsidRDefault="00421BE3" w:rsidP="00850DD6">
      <w:pPr>
        <w:pStyle w:val="Heading2"/>
        <w:rPr>
          <w:noProof/>
        </w:rPr>
      </w:pPr>
      <w:bookmarkStart w:id="13" w:name="_Toc232176581"/>
      <w:r>
        <w:rPr>
          <w:noProof/>
        </w:rPr>
        <w:lastRenderedPageBreak/>
        <w:t>Exhibit D</w:t>
      </w:r>
      <w:r w:rsidR="009F4BA9">
        <w:rPr>
          <w:noProof/>
        </w:rPr>
        <w:t>.</w:t>
      </w:r>
      <w:r>
        <w:rPr>
          <w:noProof/>
        </w:rPr>
        <w:t xml:space="preserve"> Confidentiality agreement</w:t>
      </w:r>
      <w:bookmarkEnd w:id="13"/>
    </w:p>
    <w:p w14:paraId="451575ED" w14:textId="42A0247F" w:rsidR="00087625" w:rsidRDefault="00087625" w:rsidP="00087625">
      <w:r w:rsidRPr="00A454ED">
        <w:t xml:space="preserve">The Washington All-Payer Claims Database (WA-APCD) Data Recipient </w:t>
      </w:r>
      <w:sdt>
        <w:sdtPr>
          <w:id w:val="-1922787895"/>
          <w:placeholder>
            <w:docPart w:val="BDBB3CC20B7043E9B8B8987F5CAE7C8C"/>
          </w:placeholder>
          <w:showingPlcHdr/>
        </w:sdtPr>
        <w:sdtEndPr/>
        <w:sdtContent>
          <w:r w:rsidRPr="00564BA6">
            <w:rPr>
              <w:rStyle w:val="PlaceholderText"/>
              <w:highlight w:val="yellow"/>
            </w:rPr>
            <w:t>Click or tap here to enter text.</w:t>
          </w:r>
        </w:sdtContent>
      </w:sdt>
      <w:r>
        <w:t>, r</w:t>
      </w:r>
      <w:r w:rsidRPr="00A454ED">
        <w:t>ecipient employees, and all other individuals who will have access to or responsibility for the released Data (Authorized Data Users), including individuals from Additional Organizations, shall execute this WA-APCD Confidentiality Agreement.</w:t>
      </w:r>
    </w:p>
    <w:p w14:paraId="6359E873" w14:textId="45B0E616" w:rsidR="00087625" w:rsidRPr="00443A83" w:rsidRDefault="00087625" w:rsidP="00087625">
      <w:r w:rsidRPr="00443A83">
        <w:t xml:space="preserve">I, </w:t>
      </w:r>
      <w:sdt>
        <w:sdtPr>
          <w:id w:val="458922402"/>
          <w:placeholder>
            <w:docPart w:val="BDBB3CC20B7043E9B8B8987F5CAE7C8C"/>
          </w:placeholder>
          <w:showingPlcHdr/>
        </w:sdtPr>
        <w:sdtEndPr/>
        <w:sdtContent>
          <w:r w:rsidRPr="00564BA6">
            <w:rPr>
              <w:rStyle w:val="PlaceholderText"/>
              <w:highlight w:val="yellow"/>
            </w:rPr>
            <w:t>Click or tap here to enter text.</w:t>
          </w:r>
        </w:sdtContent>
      </w:sdt>
      <w:r w:rsidRPr="00443A83">
        <w:t>, Authorized Data User, hereby acknowledge that, pursuant to the Data Use Agreement (“Agreement”) between Recipient, the Washington State Health Care Authority and the Lead Organization, I could acquire or have access to confidential information including, but not limited to, individually identifiable patient information, direct patient identifiers, indirect patient identifiers, unique identifiers, or any combination thereof.</w:t>
      </w:r>
    </w:p>
    <w:p w14:paraId="0B377E70" w14:textId="7E29C136" w:rsidR="00087625" w:rsidRPr="00443A83" w:rsidRDefault="00087625" w:rsidP="00087625">
      <w:r w:rsidRPr="00443A83">
        <w:t xml:space="preserve">I will comply with all of the terms of the Agreement regarding my access, use, and disclosure of any Data. I will at all times maintain the confidentiality of this </w:t>
      </w:r>
      <w:r w:rsidR="00317BE2">
        <w:t>D</w:t>
      </w:r>
      <w:r w:rsidR="00317BE2" w:rsidRPr="00443A83">
        <w:t>ata</w:t>
      </w:r>
      <w:r w:rsidRPr="00443A83">
        <w:t>. I will not access, use or disclose the Data for any purpose not approved in the Agreement. I will not, either directly or indirectly, disclose or otherwise make the Data available to any unauthorized person, including affiliated entities. I will not attempt to identify parties that have been de-identified in the Data output, “reverse engineer,” decompile, or in any other way attempt to discern the identities of the specific parties contained in the WA-APCD Data.  I will not translate, convert, adopt, alter, modify, enhance, add to, delete, or tamper with any WA-APCD Data.</w:t>
      </w:r>
    </w:p>
    <w:p w14:paraId="6AFA4F6C" w14:textId="7517C783" w:rsidR="00087625" w:rsidRDefault="00087625" w:rsidP="00087625">
      <w:r w:rsidRPr="00443A83">
        <w:t xml:space="preserve">I understand that any violations of this Agreement, </w:t>
      </w:r>
      <w:hyperlink r:id="rId13" w:history="1">
        <w:r w:rsidRPr="00443A83">
          <w:rPr>
            <w:rStyle w:val="Hyperlink"/>
            <w:rFonts w:asciiTheme="minorHAnsi" w:hAnsiTheme="minorHAnsi"/>
          </w:rPr>
          <w:t>WAC 182-70-500</w:t>
        </w:r>
      </w:hyperlink>
      <w:r w:rsidRPr="00443A83">
        <w:t xml:space="preserve"> through </w:t>
      </w:r>
      <w:hyperlink r:id="rId14" w:history="1">
        <w:r w:rsidRPr="00443A83">
          <w:rPr>
            <w:rStyle w:val="Hyperlink"/>
            <w:rFonts w:asciiTheme="minorHAnsi" w:hAnsiTheme="minorHAnsi"/>
          </w:rPr>
          <w:t>182-70-520</w:t>
        </w:r>
      </w:hyperlink>
      <w:r w:rsidRPr="00443A83">
        <w:t xml:space="preserve"> (data release requirements</w:t>
      </w:r>
      <w:hyperlink r:id="rId15" w:history="1">
        <w:r w:rsidRPr="00443A83">
          <w:rPr>
            <w:rStyle w:val="Hyperlink"/>
            <w:rFonts w:asciiTheme="minorHAnsi" w:hAnsiTheme="minorHAnsi"/>
          </w:rPr>
          <w:t>), WAC 182-70-250</w:t>
        </w:r>
      </w:hyperlink>
      <w:r w:rsidRPr="00443A83">
        <w:t xml:space="preserve"> (data breaches</w:t>
      </w:r>
      <w:hyperlink r:id="rId16" w:history="1">
        <w:r w:rsidRPr="00443A83">
          <w:rPr>
            <w:rStyle w:val="Hyperlink"/>
            <w:rFonts w:asciiTheme="minorHAnsi" w:hAnsiTheme="minorHAnsi"/>
          </w:rPr>
          <w:t>), WAC 182-70-270</w:t>
        </w:r>
      </w:hyperlink>
      <w:r w:rsidRPr="00443A83">
        <w:t xml:space="preserve"> (data destruction), and other laws protecting data privacy and security may subject me to criminal or civil liability. I understand the penalties associated with the inappropriate disclosures or uses of direct patient identifiers</w:t>
      </w:r>
      <w:r w:rsidR="00602EA6">
        <w:t xml:space="preserve"> or</w:t>
      </w:r>
      <w:r w:rsidR="00602EA6" w:rsidRPr="00443A83">
        <w:t xml:space="preserve"> </w:t>
      </w:r>
      <w:r w:rsidRPr="00443A83">
        <w:t xml:space="preserve">indirect patient identifiers adopted under </w:t>
      </w:r>
      <w:hyperlink r:id="rId17" w:history="1">
        <w:r w:rsidRPr="00443A83">
          <w:rPr>
            <w:rStyle w:val="Hyperlink"/>
            <w:rFonts w:asciiTheme="minorHAnsi" w:hAnsiTheme="minorHAnsi"/>
          </w:rPr>
          <w:t>RCW 43.371.070(1)</w:t>
        </w:r>
      </w:hyperlink>
      <w:r w:rsidRPr="00443A83">
        <w:t xml:space="preserve"> and </w:t>
      </w:r>
      <w:hyperlink r:id="rId18" w:history="1">
        <w:r w:rsidRPr="00443A83">
          <w:rPr>
            <w:rStyle w:val="Hyperlink"/>
            <w:rFonts w:asciiTheme="minorHAnsi" w:hAnsiTheme="minorHAnsi"/>
          </w:rPr>
          <w:t>WAC 182-70-600</w:t>
        </w:r>
      </w:hyperlink>
      <w:r w:rsidRPr="00443A83">
        <w:t xml:space="preserve"> through </w:t>
      </w:r>
      <w:hyperlink r:id="rId19" w:history="1">
        <w:r w:rsidRPr="00443A83">
          <w:rPr>
            <w:rStyle w:val="Hyperlink"/>
            <w:rFonts w:asciiTheme="minorHAnsi" w:hAnsiTheme="minorHAnsi"/>
          </w:rPr>
          <w:t>182-70-665</w:t>
        </w:r>
      </w:hyperlink>
      <w:r w:rsidRPr="00443A83">
        <w:t>. I further understand that the WA-APCD Lead Organization shall notify state and federal law enforcement officials, as applicable, of any Data breaches in connection with any violation of this Agreement.</w:t>
      </w:r>
    </w:p>
    <w:tbl>
      <w:tblPr>
        <w:tblStyle w:val="PlainTable1"/>
        <w:tblW w:w="0" w:type="auto"/>
        <w:tblLayout w:type="fixed"/>
        <w:tblLook w:val="04A0" w:firstRow="1" w:lastRow="0" w:firstColumn="1" w:lastColumn="0" w:noHBand="0" w:noVBand="1"/>
      </w:tblPr>
      <w:tblGrid>
        <w:gridCol w:w="2065"/>
        <w:gridCol w:w="6930"/>
      </w:tblGrid>
      <w:tr w:rsidR="00087625" w14:paraId="3925AA2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FC5E00B" w14:textId="77777777" w:rsidR="00087625" w:rsidRDefault="00087625">
            <w:pPr>
              <w:rPr>
                <w:noProof/>
              </w:rPr>
            </w:pPr>
            <w:r>
              <w:rPr>
                <w:noProof/>
              </w:rPr>
              <w:t>Signature</w:t>
            </w:r>
          </w:p>
        </w:tc>
        <w:sdt>
          <w:sdtPr>
            <w:rPr>
              <w:noProof/>
            </w:rPr>
            <w:id w:val="1015345651"/>
            <w:placeholder>
              <w:docPart w:val="DefaultPlaceholder_-1854013440"/>
            </w:placeholder>
            <w:showingPlcHdr/>
          </w:sdtPr>
          <w:sdtEndPr/>
          <w:sdtContent>
            <w:tc>
              <w:tcPr>
                <w:tcW w:w="6930" w:type="dxa"/>
              </w:tcPr>
              <w:p w14:paraId="0530B894" w14:textId="3526F282" w:rsidR="00087625" w:rsidRDefault="00E83B76">
                <w:pPr>
                  <w:cnfStyle w:val="100000000000" w:firstRow="1"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087625" w14:paraId="6BD151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4FE8B30" w14:textId="77777777" w:rsidR="00087625" w:rsidRDefault="00087625">
            <w:pPr>
              <w:rPr>
                <w:noProof/>
              </w:rPr>
            </w:pPr>
            <w:r>
              <w:rPr>
                <w:noProof/>
              </w:rPr>
              <w:t>Printed name</w:t>
            </w:r>
          </w:p>
        </w:tc>
        <w:sdt>
          <w:sdtPr>
            <w:rPr>
              <w:noProof/>
            </w:rPr>
            <w:id w:val="943961188"/>
            <w:placeholder>
              <w:docPart w:val="416DDAA899D84C71AA18494BC9201E61"/>
            </w:placeholder>
            <w:showingPlcHdr/>
          </w:sdtPr>
          <w:sdtEndPr/>
          <w:sdtContent>
            <w:tc>
              <w:tcPr>
                <w:tcW w:w="6930" w:type="dxa"/>
              </w:tcPr>
              <w:p w14:paraId="642EA087" w14:textId="77777777" w:rsidR="00087625" w:rsidRDefault="00087625">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087625" w14:paraId="68F55FFE" w14:textId="77777777">
        <w:tc>
          <w:tcPr>
            <w:cnfStyle w:val="001000000000" w:firstRow="0" w:lastRow="0" w:firstColumn="1" w:lastColumn="0" w:oddVBand="0" w:evenVBand="0" w:oddHBand="0" w:evenHBand="0" w:firstRowFirstColumn="0" w:firstRowLastColumn="0" w:lastRowFirstColumn="0" w:lastRowLastColumn="0"/>
            <w:tcW w:w="2065" w:type="dxa"/>
          </w:tcPr>
          <w:p w14:paraId="581F6325" w14:textId="77777777" w:rsidR="00087625" w:rsidRDefault="00087625">
            <w:pPr>
              <w:rPr>
                <w:noProof/>
              </w:rPr>
            </w:pPr>
            <w:r>
              <w:rPr>
                <w:noProof/>
              </w:rPr>
              <w:t>Title</w:t>
            </w:r>
          </w:p>
        </w:tc>
        <w:sdt>
          <w:sdtPr>
            <w:rPr>
              <w:noProof/>
            </w:rPr>
            <w:id w:val="-720893495"/>
            <w:placeholder>
              <w:docPart w:val="416DDAA899D84C71AA18494BC9201E61"/>
            </w:placeholder>
            <w:showingPlcHdr/>
          </w:sdtPr>
          <w:sdtEndPr/>
          <w:sdtContent>
            <w:tc>
              <w:tcPr>
                <w:tcW w:w="6930" w:type="dxa"/>
              </w:tcPr>
              <w:p w14:paraId="472B735C" w14:textId="77777777" w:rsidR="00087625" w:rsidRDefault="00087625">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087625" w14:paraId="135EBB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8708FBB" w14:textId="77777777" w:rsidR="00087625" w:rsidRDefault="00087625">
            <w:pPr>
              <w:rPr>
                <w:noProof/>
              </w:rPr>
            </w:pPr>
          </w:p>
        </w:tc>
        <w:tc>
          <w:tcPr>
            <w:tcW w:w="6930" w:type="dxa"/>
          </w:tcPr>
          <w:p w14:paraId="0146C776" w14:textId="77777777" w:rsidR="00087625" w:rsidRDefault="00A2781B">
            <w:pPr>
              <w:cnfStyle w:val="000000100000" w:firstRow="0" w:lastRow="0" w:firstColumn="0" w:lastColumn="0" w:oddVBand="0" w:evenVBand="0" w:oddHBand="1" w:evenHBand="0" w:firstRowFirstColumn="0" w:firstRowLastColumn="0" w:lastRowFirstColumn="0" w:lastRowLastColumn="0"/>
              <w:rPr>
                <w:noProof/>
              </w:rPr>
            </w:pPr>
            <w:sdt>
              <w:sdtPr>
                <w:rPr>
                  <w:noProof/>
                </w:rPr>
                <w:id w:val="-1351866867"/>
                <w14:checkbox>
                  <w14:checked w14:val="0"/>
                  <w14:checkedState w14:val="2612" w14:font="MS Gothic"/>
                  <w14:uncheckedState w14:val="2610" w14:font="MS Gothic"/>
                </w14:checkbox>
              </w:sdtPr>
              <w:sdtEndPr/>
              <w:sdtContent>
                <w:r w:rsidR="00087625">
                  <w:rPr>
                    <w:rFonts w:ascii="MS Gothic" w:eastAsia="MS Gothic" w:hAnsi="MS Gothic" w:hint="eastAsia"/>
                    <w:noProof/>
                  </w:rPr>
                  <w:t>☐</w:t>
                </w:r>
              </w:sdtContent>
            </w:sdt>
            <w:r w:rsidR="00087625">
              <w:rPr>
                <w:noProof/>
              </w:rPr>
              <w:t xml:space="preserve">Recipient organization, </w:t>
            </w:r>
            <w:sdt>
              <w:sdtPr>
                <w:rPr>
                  <w:noProof/>
                </w:rPr>
                <w:id w:val="371575008"/>
                <w14:checkbox>
                  <w14:checked w14:val="0"/>
                  <w14:checkedState w14:val="2612" w14:font="MS Gothic"/>
                  <w14:uncheckedState w14:val="2610" w14:font="MS Gothic"/>
                </w14:checkbox>
              </w:sdtPr>
              <w:sdtEndPr/>
              <w:sdtContent>
                <w:r w:rsidR="00087625">
                  <w:rPr>
                    <w:rFonts w:ascii="MS Gothic" w:eastAsia="MS Gothic" w:hAnsi="MS Gothic" w:hint="eastAsia"/>
                    <w:noProof/>
                  </w:rPr>
                  <w:t>☐</w:t>
                </w:r>
              </w:sdtContent>
            </w:sdt>
            <w:r w:rsidR="00087625">
              <w:rPr>
                <w:noProof/>
              </w:rPr>
              <w:t>Additional Organization</w:t>
            </w:r>
          </w:p>
        </w:tc>
      </w:tr>
      <w:tr w:rsidR="00087625" w14:paraId="0E8E3FC8" w14:textId="77777777">
        <w:tc>
          <w:tcPr>
            <w:cnfStyle w:val="001000000000" w:firstRow="0" w:lastRow="0" w:firstColumn="1" w:lastColumn="0" w:oddVBand="0" w:evenVBand="0" w:oddHBand="0" w:evenHBand="0" w:firstRowFirstColumn="0" w:firstRowLastColumn="0" w:lastRowFirstColumn="0" w:lastRowLastColumn="0"/>
            <w:tcW w:w="2065" w:type="dxa"/>
          </w:tcPr>
          <w:p w14:paraId="343DC2D9" w14:textId="77777777" w:rsidR="00087625" w:rsidRDefault="00087625">
            <w:pPr>
              <w:rPr>
                <w:noProof/>
              </w:rPr>
            </w:pPr>
            <w:r>
              <w:rPr>
                <w:noProof/>
              </w:rPr>
              <w:t>Organization name</w:t>
            </w:r>
          </w:p>
        </w:tc>
        <w:sdt>
          <w:sdtPr>
            <w:rPr>
              <w:noProof/>
            </w:rPr>
            <w:id w:val="-1282184394"/>
            <w:placeholder>
              <w:docPart w:val="416DDAA899D84C71AA18494BC9201E61"/>
            </w:placeholder>
            <w:showingPlcHdr/>
          </w:sdtPr>
          <w:sdtEndPr/>
          <w:sdtContent>
            <w:tc>
              <w:tcPr>
                <w:tcW w:w="6930" w:type="dxa"/>
              </w:tcPr>
              <w:p w14:paraId="4068C65A" w14:textId="77777777" w:rsidR="00087625" w:rsidRDefault="00087625">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087625" w14:paraId="64D980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231859F" w14:textId="77777777" w:rsidR="00087625" w:rsidRDefault="00087625">
            <w:pPr>
              <w:rPr>
                <w:noProof/>
              </w:rPr>
            </w:pPr>
            <w:r>
              <w:rPr>
                <w:noProof/>
              </w:rPr>
              <w:t>Telephone number</w:t>
            </w:r>
          </w:p>
        </w:tc>
        <w:sdt>
          <w:sdtPr>
            <w:rPr>
              <w:noProof/>
            </w:rPr>
            <w:id w:val="1205833049"/>
            <w:placeholder>
              <w:docPart w:val="BDBB3CC20B7043E9B8B8987F5CAE7C8C"/>
            </w:placeholder>
            <w:showingPlcHdr/>
          </w:sdtPr>
          <w:sdtEndPr/>
          <w:sdtContent>
            <w:tc>
              <w:tcPr>
                <w:tcW w:w="6930" w:type="dxa"/>
              </w:tcPr>
              <w:p w14:paraId="40DFCD73" w14:textId="77777777" w:rsidR="00087625" w:rsidRDefault="00087625">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087625" w14:paraId="092C3ACD" w14:textId="77777777">
        <w:tc>
          <w:tcPr>
            <w:cnfStyle w:val="001000000000" w:firstRow="0" w:lastRow="0" w:firstColumn="1" w:lastColumn="0" w:oddVBand="0" w:evenVBand="0" w:oddHBand="0" w:evenHBand="0" w:firstRowFirstColumn="0" w:firstRowLastColumn="0" w:lastRowFirstColumn="0" w:lastRowLastColumn="0"/>
            <w:tcW w:w="2065" w:type="dxa"/>
          </w:tcPr>
          <w:p w14:paraId="0721E485" w14:textId="77777777" w:rsidR="00087625" w:rsidRDefault="00087625">
            <w:pPr>
              <w:rPr>
                <w:noProof/>
              </w:rPr>
            </w:pPr>
            <w:r>
              <w:rPr>
                <w:noProof/>
              </w:rPr>
              <w:t>Email address</w:t>
            </w:r>
          </w:p>
        </w:tc>
        <w:sdt>
          <w:sdtPr>
            <w:rPr>
              <w:noProof/>
            </w:rPr>
            <w:id w:val="-122163125"/>
            <w:placeholder>
              <w:docPart w:val="BDBB3CC20B7043E9B8B8987F5CAE7C8C"/>
            </w:placeholder>
            <w:showingPlcHdr/>
          </w:sdtPr>
          <w:sdtEndPr/>
          <w:sdtContent>
            <w:tc>
              <w:tcPr>
                <w:tcW w:w="6930" w:type="dxa"/>
              </w:tcPr>
              <w:p w14:paraId="3A4877E4" w14:textId="77777777" w:rsidR="00087625" w:rsidRDefault="00087625">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087625" w14:paraId="3D58B4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0D87D34" w14:textId="77777777" w:rsidR="00087625" w:rsidRDefault="00087625">
            <w:pPr>
              <w:rPr>
                <w:noProof/>
              </w:rPr>
            </w:pPr>
            <w:r>
              <w:rPr>
                <w:noProof/>
              </w:rPr>
              <w:t>Date</w:t>
            </w:r>
          </w:p>
        </w:tc>
        <w:sdt>
          <w:sdtPr>
            <w:rPr>
              <w:noProof/>
            </w:rPr>
            <w:id w:val="-626013704"/>
            <w:placeholder>
              <w:docPart w:val="A087961838BE492EBF77CB83D1DC107B"/>
            </w:placeholder>
            <w:showingPlcHdr/>
            <w:date>
              <w:dateFormat w:val="M/d/yyyy"/>
              <w:lid w:val="en-US"/>
              <w:storeMappedDataAs w:val="dateTime"/>
              <w:calendar w:val="gregorian"/>
            </w:date>
          </w:sdtPr>
          <w:sdtEndPr/>
          <w:sdtContent>
            <w:tc>
              <w:tcPr>
                <w:tcW w:w="6930" w:type="dxa"/>
              </w:tcPr>
              <w:p w14:paraId="0C47E63F" w14:textId="77777777" w:rsidR="00087625" w:rsidRDefault="00087625">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to enter a date.</w:t>
                </w:r>
              </w:p>
            </w:tc>
          </w:sdtContent>
        </w:sdt>
      </w:tr>
    </w:tbl>
    <w:p w14:paraId="03DDB5EE" w14:textId="77777777" w:rsidR="00182C6B" w:rsidRDefault="00182C6B" w:rsidP="00900CF0">
      <w:pPr>
        <w:rPr>
          <w:noProof/>
        </w:rPr>
      </w:pPr>
    </w:p>
    <w:p w14:paraId="6E33189D"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124C354" w14:textId="6B992BD2" w:rsidR="00421BE3" w:rsidRDefault="00421BE3" w:rsidP="00850DD6">
      <w:pPr>
        <w:pStyle w:val="Heading2"/>
        <w:rPr>
          <w:noProof/>
        </w:rPr>
      </w:pPr>
      <w:bookmarkStart w:id="14" w:name="_Toc232176582"/>
      <w:r>
        <w:rPr>
          <w:noProof/>
        </w:rPr>
        <w:lastRenderedPageBreak/>
        <w:t>Exhibit E</w:t>
      </w:r>
      <w:r w:rsidR="009F4BA9">
        <w:rPr>
          <w:noProof/>
        </w:rPr>
        <w:t>.</w:t>
      </w:r>
      <w:r>
        <w:rPr>
          <w:noProof/>
        </w:rPr>
        <w:t xml:space="preserve"> Certificate of project completion and data destruction</w:t>
      </w:r>
      <w:bookmarkEnd w:id="14"/>
    </w:p>
    <w:p w14:paraId="31379B1A" w14:textId="77777777" w:rsidR="00C410A5" w:rsidRPr="004D18E9" w:rsidRDefault="00C410A5" w:rsidP="00C410A5">
      <w:pPr>
        <w:rPr>
          <w:noProof/>
        </w:rPr>
      </w:pPr>
      <w:r w:rsidRPr="004D18E9">
        <w:rPr>
          <w:noProof/>
        </w:rPr>
        <w:t xml:space="preserve">At Project Completion, as defined in the Data Use Agreement, WA-APCD Data, including all copies and all analytic datasets derived from the original Data, must be destroyed so that it cannot be recovered from the electronic storage media. The Data destruction and notification to Lead Organization of the Data destruction, must occur within 10 business days of Completion Date. </w:t>
      </w:r>
    </w:p>
    <w:p w14:paraId="3D4608AA" w14:textId="77777777" w:rsidR="00C410A5" w:rsidRPr="004D18E9" w:rsidRDefault="00C410A5" w:rsidP="00C410A5">
      <w:pPr>
        <w:rPr>
          <w:noProof/>
        </w:rPr>
      </w:pPr>
      <w:r w:rsidRPr="004D18E9">
        <w:rPr>
          <w:noProof/>
        </w:rPr>
        <w:t>Acceptable Data destruction methods include the use of file wiping software implementing at a minimum DoD.5200.28-STD (7) disk wiping, and the degaussing of backup tapes. Electronic storage media such as floppy disks, CDs, and DVDs used to store Data must be made unusable by physical destruction. All Data destruction is in compliance with the requirements:</w:t>
      </w:r>
    </w:p>
    <w:p w14:paraId="42C741E4" w14:textId="77777777" w:rsidR="00C410A5" w:rsidRPr="004D18E9" w:rsidRDefault="00C410A5" w:rsidP="00C90769">
      <w:pPr>
        <w:pStyle w:val="ListParagraph"/>
        <w:numPr>
          <w:ilvl w:val="0"/>
          <w:numId w:val="3"/>
        </w:numPr>
        <w:rPr>
          <w:noProof/>
          <w:lang w:bidi="en-US"/>
        </w:rPr>
      </w:pPr>
      <w:r w:rsidRPr="004D18E9">
        <w:rPr>
          <w:noProof/>
          <w:lang w:bidi="en-US"/>
        </w:rPr>
        <w:t xml:space="preserve">In </w:t>
      </w:r>
      <w:hyperlink r:id="rId20" w:history="1">
        <w:r w:rsidRPr="004D18E9">
          <w:rPr>
            <w:rStyle w:val="Hyperlink"/>
            <w:rFonts w:asciiTheme="minorHAnsi" w:hAnsiTheme="minorHAnsi"/>
            <w:noProof/>
            <w:lang w:bidi="en-US"/>
          </w:rPr>
          <w:t>WAC 182-70-270</w:t>
        </w:r>
      </w:hyperlink>
      <w:r w:rsidRPr="004D18E9">
        <w:rPr>
          <w:noProof/>
          <w:lang w:bidi="en-US"/>
        </w:rPr>
        <w:t>.</w:t>
      </w:r>
    </w:p>
    <w:p w14:paraId="7137A363" w14:textId="77777777" w:rsidR="00C410A5" w:rsidRPr="004D18E9" w:rsidRDefault="00C410A5" w:rsidP="00C90769">
      <w:pPr>
        <w:pStyle w:val="ListParagraph"/>
        <w:numPr>
          <w:ilvl w:val="0"/>
          <w:numId w:val="3"/>
        </w:numPr>
        <w:rPr>
          <w:noProof/>
          <w:lang w:bidi="en-US"/>
        </w:rPr>
      </w:pPr>
      <w:r w:rsidRPr="004D18E9">
        <w:rPr>
          <w:noProof/>
          <w:lang w:bidi="en-US"/>
        </w:rPr>
        <w:t>Recommendations set forth in NIST Special Publication 800-88 Guidelines for Media Sanitization.</w:t>
      </w:r>
    </w:p>
    <w:p w14:paraId="7E840BD1" w14:textId="77777777" w:rsidR="00C410A5" w:rsidRPr="004D18E9" w:rsidRDefault="00C410A5" w:rsidP="00C410A5">
      <w:pPr>
        <w:rPr>
          <w:noProof/>
        </w:rPr>
      </w:pPr>
      <w:r w:rsidRPr="004D18E9">
        <w:rPr>
          <w:noProof/>
        </w:rPr>
        <w:t xml:space="preserve">This </w:t>
      </w:r>
      <w:r w:rsidRPr="00CD1768">
        <w:rPr>
          <w:rStyle w:val="Strong"/>
        </w:rPr>
        <w:t>Exhibit E</w:t>
      </w:r>
      <w:r w:rsidRPr="004D18E9">
        <w:rPr>
          <w:noProof/>
        </w:rPr>
        <w:t xml:space="preserve"> does not apply to the Data output that is disclosed in </w:t>
      </w:r>
      <w:r w:rsidRPr="00CD1768">
        <w:rPr>
          <w:rStyle w:val="Strong"/>
        </w:rPr>
        <w:t>Exhibit H</w:t>
      </w:r>
      <w:r w:rsidRPr="004D18E9">
        <w:rPr>
          <w:noProof/>
        </w:rPr>
        <w:t>.</w:t>
      </w:r>
    </w:p>
    <w:p w14:paraId="2AC63EB3" w14:textId="77777777" w:rsidR="00C410A5" w:rsidRDefault="00C410A5" w:rsidP="00850DD6">
      <w:pPr>
        <w:pStyle w:val="Heading3"/>
        <w:rPr>
          <w:noProof/>
        </w:rPr>
      </w:pPr>
      <w:bookmarkStart w:id="15" w:name="_Toc232176583"/>
      <w:r w:rsidRPr="004D18E9">
        <w:rPr>
          <w:noProof/>
        </w:rPr>
        <w:t>The undersigned hereby certifies that</w:t>
      </w:r>
      <w:r>
        <w:rPr>
          <w:noProof/>
        </w:rPr>
        <w:t>:</w:t>
      </w:r>
      <w:bookmarkEnd w:id="15"/>
    </w:p>
    <w:p w14:paraId="1260108D" w14:textId="77777777" w:rsidR="00C410A5" w:rsidRDefault="00C410A5" w:rsidP="00C410A5">
      <w:pPr>
        <w:rPr>
          <w:noProof/>
        </w:rPr>
      </w:pPr>
      <w:r>
        <w:rPr>
          <w:noProof/>
        </w:rPr>
        <w:t>T</w:t>
      </w:r>
      <w:r w:rsidRPr="004D18E9">
        <w:rPr>
          <w:noProof/>
        </w:rPr>
        <w:t>he Project entitled</w:t>
      </w:r>
      <w:r>
        <w:rPr>
          <w:noProof/>
        </w:rPr>
        <w:t xml:space="preserve"> </w:t>
      </w:r>
      <w:sdt>
        <w:sdtPr>
          <w:rPr>
            <w:noProof/>
          </w:rPr>
          <w:id w:val="2086799014"/>
          <w:placeholder>
            <w:docPart w:val="0B6022BD90604549A6585E0FBB5A0D73"/>
          </w:placeholder>
          <w:showingPlcHdr/>
        </w:sdtPr>
        <w:sdtEndPr/>
        <w:sdtContent>
          <w:r w:rsidRPr="00564BA6">
            <w:rPr>
              <w:rStyle w:val="PlaceholderText"/>
              <w:highlight w:val="yellow"/>
            </w:rPr>
            <w:t>Click or tap here to enter text.</w:t>
          </w:r>
        </w:sdtContent>
      </w:sdt>
      <w:r>
        <w:rPr>
          <w:noProof/>
        </w:rPr>
        <w:t xml:space="preserve"> </w:t>
      </w:r>
      <w:r w:rsidRPr="004D18E9">
        <w:rPr>
          <w:noProof/>
        </w:rPr>
        <w:t>approved under the Data Application dated</w:t>
      </w:r>
      <w:r>
        <w:rPr>
          <w:noProof/>
        </w:rPr>
        <w:t xml:space="preserve"> </w:t>
      </w:r>
      <w:sdt>
        <w:sdtPr>
          <w:rPr>
            <w:noProof/>
          </w:rPr>
          <w:id w:val="1181941853"/>
          <w:placeholder>
            <w:docPart w:val="8372E7B9051049BCA426AA24F1090A1C"/>
          </w:placeholder>
          <w:showingPlcHdr/>
          <w:date>
            <w:dateFormat w:val="M/d/yyyy"/>
            <w:lid w:val="en-US"/>
            <w:storeMappedDataAs w:val="dateTime"/>
            <w:calendar w:val="gregorian"/>
          </w:date>
        </w:sdtPr>
        <w:sdtEndPr/>
        <w:sdtContent>
          <w:r w:rsidRPr="00564BA6">
            <w:rPr>
              <w:rStyle w:val="PlaceholderText"/>
              <w:highlight w:val="yellow"/>
            </w:rPr>
            <w:t>Click or tap to enter a date.</w:t>
          </w:r>
        </w:sdtContent>
      </w:sdt>
      <w:r>
        <w:rPr>
          <w:noProof/>
        </w:rPr>
        <w:t xml:space="preserve"> </w:t>
      </w:r>
      <w:r w:rsidRPr="004D18E9">
        <w:rPr>
          <w:noProof/>
        </w:rPr>
        <w:t xml:space="preserve">and subject to the Data Use Agreement dated </w:t>
      </w:r>
      <w:sdt>
        <w:sdtPr>
          <w:rPr>
            <w:noProof/>
          </w:rPr>
          <w:id w:val="1162507672"/>
          <w:placeholder>
            <w:docPart w:val="8372E7B9051049BCA426AA24F1090A1C"/>
          </w:placeholder>
          <w:showingPlcHdr/>
          <w:date>
            <w:dateFormat w:val="M/d/yyyy"/>
            <w:lid w:val="en-US"/>
            <w:storeMappedDataAs w:val="dateTime"/>
            <w:calendar w:val="gregorian"/>
          </w:date>
        </w:sdtPr>
        <w:sdtEndPr/>
        <w:sdtContent>
          <w:r w:rsidRPr="00564BA6">
            <w:rPr>
              <w:rStyle w:val="PlaceholderText"/>
              <w:highlight w:val="yellow"/>
            </w:rPr>
            <w:t>Click or tap to enter a date.</w:t>
          </w:r>
        </w:sdtContent>
      </w:sdt>
      <w:r>
        <w:rPr>
          <w:noProof/>
        </w:rPr>
        <w:t xml:space="preserve"> </w:t>
      </w:r>
      <w:r w:rsidRPr="004D18E9">
        <w:rPr>
          <w:noProof/>
        </w:rPr>
        <w:t>is complete as of this date</w:t>
      </w:r>
      <w:r>
        <w:rPr>
          <w:noProof/>
        </w:rPr>
        <w:t xml:space="preserve">, </w:t>
      </w:r>
      <w:sdt>
        <w:sdtPr>
          <w:rPr>
            <w:noProof/>
          </w:rPr>
          <w:id w:val="-1282959870"/>
          <w:placeholder>
            <w:docPart w:val="8372E7B9051049BCA426AA24F1090A1C"/>
          </w:placeholder>
          <w:showingPlcHdr/>
          <w:date>
            <w:dateFormat w:val="M/d/yyyy"/>
            <w:lid w:val="en-US"/>
            <w:storeMappedDataAs w:val="dateTime"/>
            <w:calendar w:val="gregorian"/>
          </w:date>
        </w:sdtPr>
        <w:sdtEndPr/>
        <w:sdtContent>
          <w:r w:rsidRPr="00564BA6">
            <w:rPr>
              <w:rStyle w:val="PlaceholderText"/>
              <w:highlight w:val="yellow"/>
            </w:rPr>
            <w:t>Click or tap to enter a date.</w:t>
          </w:r>
        </w:sdtContent>
      </w:sdt>
      <w:r>
        <w:rPr>
          <w:noProof/>
        </w:rPr>
        <w:t>.</w:t>
      </w:r>
    </w:p>
    <w:p w14:paraId="0A67BB8E" w14:textId="77777777" w:rsidR="00C410A5" w:rsidRDefault="00C410A5" w:rsidP="00850DD6">
      <w:pPr>
        <w:pStyle w:val="Heading3"/>
        <w:rPr>
          <w:noProof/>
        </w:rPr>
      </w:pPr>
      <w:bookmarkStart w:id="16" w:name="_Toc232176584"/>
      <w:r w:rsidRPr="004D18E9">
        <w:rPr>
          <w:noProof/>
        </w:rPr>
        <w:t>The undersigned further certifies as follows</w:t>
      </w:r>
      <w:r>
        <w:rPr>
          <w:noProof/>
        </w:rPr>
        <w:t>:</w:t>
      </w:r>
      <w:bookmarkEnd w:id="16"/>
    </w:p>
    <w:p w14:paraId="4892F141" w14:textId="77777777" w:rsidR="00C410A5" w:rsidRDefault="00A2781B" w:rsidP="00C410A5">
      <w:pPr>
        <w:rPr>
          <w:noProof/>
        </w:rPr>
      </w:pPr>
      <w:sdt>
        <w:sdtPr>
          <w:rPr>
            <w:noProof/>
          </w:rPr>
          <w:id w:val="721789462"/>
          <w14:checkbox>
            <w14:checked w14:val="0"/>
            <w14:checkedState w14:val="2612" w14:font="MS Gothic"/>
            <w14:uncheckedState w14:val="2610" w14:font="MS Gothic"/>
          </w14:checkbox>
        </w:sdtPr>
        <w:sdtEndPr/>
        <w:sdtContent>
          <w:r w:rsidR="00C410A5">
            <w:rPr>
              <w:rFonts w:ascii="MS Gothic" w:eastAsia="MS Gothic" w:hAnsi="MS Gothic" w:hint="eastAsia"/>
              <w:noProof/>
            </w:rPr>
            <w:t>☐</w:t>
          </w:r>
        </w:sdtContent>
      </w:sdt>
      <w:r w:rsidR="00C410A5" w:rsidRPr="004D18E9">
        <w:rPr>
          <w:noProof/>
        </w:rPr>
        <w:t>I/we certify that I/we have destroyed all Data received from the WA-APCD in connection with this Data Application and Project, in all media that was used during the Project. This includes, but is not limited to, Data maintained on hard drives and other storage media and all analytic Data sets derived from the original Data.</w:t>
      </w:r>
    </w:p>
    <w:p w14:paraId="483E2D12" w14:textId="77777777" w:rsidR="00C410A5" w:rsidRDefault="00A2781B" w:rsidP="00C410A5">
      <w:pPr>
        <w:rPr>
          <w:noProof/>
        </w:rPr>
      </w:pPr>
      <w:sdt>
        <w:sdtPr>
          <w:rPr>
            <w:noProof/>
          </w:rPr>
          <w:id w:val="1968464176"/>
          <w14:checkbox>
            <w14:checked w14:val="0"/>
            <w14:checkedState w14:val="2612" w14:font="MS Gothic"/>
            <w14:uncheckedState w14:val="2610" w14:font="MS Gothic"/>
          </w14:checkbox>
        </w:sdtPr>
        <w:sdtEndPr/>
        <w:sdtContent>
          <w:r w:rsidR="00C410A5">
            <w:rPr>
              <w:rFonts w:ascii="MS Gothic" w:eastAsia="MS Gothic" w:hAnsi="MS Gothic" w:hint="eastAsia"/>
              <w:noProof/>
            </w:rPr>
            <w:t>☐</w:t>
          </w:r>
        </w:sdtContent>
      </w:sdt>
      <w:r w:rsidR="00C410A5" w:rsidRPr="004D18E9">
        <w:rPr>
          <w:noProof/>
        </w:rPr>
        <w:t xml:space="preserve">I/we certify that I/we will continue to hold Data pending a request (DUA </w:t>
      </w:r>
      <w:r w:rsidR="00C410A5" w:rsidRPr="00CD1768">
        <w:rPr>
          <w:rStyle w:val="Strong"/>
        </w:rPr>
        <w:t>Exhibit F</w:t>
      </w:r>
      <w:r w:rsidR="00C410A5" w:rsidRPr="00AB1DEE">
        <w:rPr>
          <w:rStyle w:val="Strong"/>
        </w:rPr>
        <w:t>: Certificate of Continued Need and Compliance</w:t>
      </w:r>
      <w:r w:rsidR="00C410A5" w:rsidRPr="004D18E9">
        <w:rPr>
          <w:noProof/>
        </w:rPr>
        <w:t>) for an extended retention date.</w:t>
      </w:r>
    </w:p>
    <w:tbl>
      <w:tblPr>
        <w:tblStyle w:val="PlainTable1"/>
        <w:tblW w:w="0" w:type="auto"/>
        <w:tblLook w:val="04A0" w:firstRow="1" w:lastRow="0" w:firstColumn="1" w:lastColumn="0" w:noHBand="0" w:noVBand="1"/>
      </w:tblPr>
      <w:tblGrid>
        <w:gridCol w:w="2425"/>
        <w:gridCol w:w="6925"/>
      </w:tblGrid>
      <w:tr w:rsidR="00C410A5" w14:paraId="42C2992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453D8F1" w14:textId="77777777" w:rsidR="00C410A5" w:rsidRDefault="00C410A5">
            <w:pPr>
              <w:rPr>
                <w:noProof/>
              </w:rPr>
            </w:pPr>
            <w:r>
              <w:rPr>
                <w:noProof/>
              </w:rPr>
              <w:t>Project completion date</w:t>
            </w:r>
          </w:p>
        </w:tc>
        <w:sdt>
          <w:sdtPr>
            <w:rPr>
              <w:noProof/>
            </w:rPr>
            <w:id w:val="-1267075470"/>
            <w:placeholder>
              <w:docPart w:val="8372E7B9051049BCA426AA24F1090A1C"/>
            </w:placeholder>
            <w:showingPlcHdr/>
            <w:date>
              <w:dateFormat w:val="M/d/yyyy"/>
              <w:lid w:val="en-US"/>
              <w:storeMappedDataAs w:val="dateTime"/>
              <w:calendar w:val="gregorian"/>
            </w:date>
          </w:sdtPr>
          <w:sdtEndPr/>
          <w:sdtContent>
            <w:tc>
              <w:tcPr>
                <w:tcW w:w="6925" w:type="dxa"/>
              </w:tcPr>
              <w:p w14:paraId="6FB66160" w14:textId="77777777" w:rsidR="00C410A5" w:rsidRDefault="00C410A5">
                <w:pPr>
                  <w:cnfStyle w:val="100000000000" w:firstRow="1"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to enter a date.</w:t>
                </w:r>
              </w:p>
            </w:tc>
          </w:sdtContent>
        </w:sdt>
      </w:tr>
      <w:tr w:rsidR="00C410A5" w14:paraId="505F93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E7B7CE9" w14:textId="77777777" w:rsidR="00C410A5" w:rsidRDefault="00C410A5">
            <w:pPr>
              <w:rPr>
                <w:noProof/>
              </w:rPr>
            </w:pPr>
            <w:r>
              <w:rPr>
                <w:noProof/>
              </w:rPr>
              <w:t>Form due date*</w:t>
            </w:r>
          </w:p>
        </w:tc>
        <w:sdt>
          <w:sdtPr>
            <w:rPr>
              <w:noProof/>
            </w:rPr>
            <w:id w:val="-315875367"/>
            <w:placeholder>
              <w:docPart w:val="8372E7B9051049BCA426AA24F1090A1C"/>
            </w:placeholder>
            <w:showingPlcHdr/>
            <w:date>
              <w:dateFormat w:val="M/d/yyyy"/>
              <w:lid w:val="en-US"/>
              <w:storeMappedDataAs w:val="dateTime"/>
              <w:calendar w:val="gregorian"/>
            </w:date>
          </w:sdtPr>
          <w:sdtEndPr/>
          <w:sdtContent>
            <w:tc>
              <w:tcPr>
                <w:tcW w:w="6925" w:type="dxa"/>
              </w:tcPr>
              <w:p w14:paraId="2273D282" w14:textId="77777777" w:rsidR="00C410A5" w:rsidRDefault="00C410A5">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to enter a date.</w:t>
                </w:r>
              </w:p>
            </w:tc>
          </w:sdtContent>
        </w:sdt>
      </w:tr>
      <w:tr w:rsidR="00C410A5" w14:paraId="7A3A1EF7" w14:textId="77777777">
        <w:tc>
          <w:tcPr>
            <w:cnfStyle w:val="001000000000" w:firstRow="0" w:lastRow="0" w:firstColumn="1" w:lastColumn="0" w:oddVBand="0" w:evenVBand="0" w:oddHBand="0" w:evenHBand="0" w:firstRowFirstColumn="0" w:firstRowLastColumn="0" w:lastRowFirstColumn="0" w:lastRowLastColumn="0"/>
            <w:tcW w:w="2425" w:type="dxa"/>
          </w:tcPr>
          <w:p w14:paraId="7D9FF547" w14:textId="77777777" w:rsidR="00C410A5" w:rsidRDefault="00C410A5">
            <w:pPr>
              <w:rPr>
                <w:noProof/>
              </w:rPr>
            </w:pPr>
            <w:r>
              <w:rPr>
                <w:noProof/>
              </w:rPr>
              <w:t>Signature</w:t>
            </w:r>
          </w:p>
        </w:tc>
        <w:sdt>
          <w:sdtPr>
            <w:rPr>
              <w:noProof/>
            </w:rPr>
            <w:id w:val="1073093834"/>
            <w:placeholder>
              <w:docPart w:val="DefaultPlaceholder_-1854013440"/>
            </w:placeholder>
            <w:showingPlcHdr/>
          </w:sdtPr>
          <w:sdtEndPr/>
          <w:sdtContent>
            <w:tc>
              <w:tcPr>
                <w:tcW w:w="6925" w:type="dxa"/>
              </w:tcPr>
              <w:p w14:paraId="7C91A37E" w14:textId="62EC2C43" w:rsidR="00C410A5" w:rsidRDefault="00E83B7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410A5" w14:paraId="610362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2C2F639" w14:textId="77777777" w:rsidR="00C410A5" w:rsidRDefault="00C410A5">
            <w:pPr>
              <w:rPr>
                <w:noProof/>
              </w:rPr>
            </w:pPr>
            <w:r>
              <w:rPr>
                <w:noProof/>
              </w:rPr>
              <w:t>Title</w:t>
            </w:r>
          </w:p>
        </w:tc>
        <w:sdt>
          <w:sdtPr>
            <w:rPr>
              <w:noProof/>
            </w:rPr>
            <w:id w:val="244395691"/>
            <w:placeholder>
              <w:docPart w:val="0B6022BD90604549A6585E0FBB5A0D73"/>
            </w:placeholder>
            <w:showingPlcHdr/>
          </w:sdtPr>
          <w:sdtEndPr/>
          <w:sdtContent>
            <w:tc>
              <w:tcPr>
                <w:tcW w:w="6925" w:type="dxa"/>
              </w:tcPr>
              <w:p w14:paraId="2C6CB25D" w14:textId="77777777" w:rsidR="00C410A5" w:rsidRDefault="00C410A5">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410A5" w14:paraId="472FBF4B" w14:textId="77777777">
        <w:tc>
          <w:tcPr>
            <w:cnfStyle w:val="001000000000" w:firstRow="0" w:lastRow="0" w:firstColumn="1" w:lastColumn="0" w:oddVBand="0" w:evenVBand="0" w:oddHBand="0" w:evenHBand="0" w:firstRowFirstColumn="0" w:firstRowLastColumn="0" w:lastRowFirstColumn="0" w:lastRowLastColumn="0"/>
            <w:tcW w:w="2425" w:type="dxa"/>
          </w:tcPr>
          <w:p w14:paraId="59E55069" w14:textId="77777777" w:rsidR="00C410A5" w:rsidRDefault="00C410A5">
            <w:pPr>
              <w:rPr>
                <w:noProof/>
              </w:rPr>
            </w:pPr>
            <w:r>
              <w:rPr>
                <w:noProof/>
              </w:rPr>
              <w:t>Organiztion name</w:t>
            </w:r>
          </w:p>
        </w:tc>
        <w:tc>
          <w:tcPr>
            <w:tcW w:w="6925" w:type="dxa"/>
          </w:tcPr>
          <w:p w14:paraId="4D4ABC89" w14:textId="77777777" w:rsidR="00C410A5" w:rsidRDefault="00A2781B">
            <w:pPr>
              <w:cnfStyle w:val="000000000000" w:firstRow="0" w:lastRow="0" w:firstColumn="0" w:lastColumn="0" w:oddVBand="0" w:evenVBand="0" w:oddHBand="0" w:evenHBand="0" w:firstRowFirstColumn="0" w:firstRowLastColumn="0" w:lastRowFirstColumn="0" w:lastRowLastColumn="0"/>
              <w:rPr>
                <w:noProof/>
              </w:rPr>
            </w:pPr>
            <w:sdt>
              <w:sdtPr>
                <w:rPr>
                  <w:noProof/>
                </w:rPr>
                <w:id w:val="-1206940562"/>
                <w14:checkbox>
                  <w14:checked w14:val="0"/>
                  <w14:checkedState w14:val="2612" w14:font="MS Gothic"/>
                  <w14:uncheckedState w14:val="2610" w14:font="MS Gothic"/>
                </w14:checkbox>
              </w:sdtPr>
              <w:sdtEndPr/>
              <w:sdtContent>
                <w:r w:rsidR="00C410A5">
                  <w:rPr>
                    <w:rFonts w:ascii="MS Gothic" w:eastAsia="MS Gothic" w:hAnsi="MS Gothic" w:hint="eastAsia"/>
                    <w:noProof/>
                  </w:rPr>
                  <w:t>☐</w:t>
                </w:r>
              </w:sdtContent>
            </w:sdt>
            <w:r w:rsidR="00C410A5">
              <w:rPr>
                <w:noProof/>
              </w:rPr>
              <w:t xml:space="preserve">Recipient organization, </w:t>
            </w:r>
            <w:sdt>
              <w:sdtPr>
                <w:rPr>
                  <w:noProof/>
                </w:rPr>
                <w:id w:val="-1411377184"/>
                <w14:checkbox>
                  <w14:checked w14:val="0"/>
                  <w14:checkedState w14:val="2612" w14:font="MS Gothic"/>
                  <w14:uncheckedState w14:val="2610" w14:font="MS Gothic"/>
                </w14:checkbox>
              </w:sdtPr>
              <w:sdtEndPr/>
              <w:sdtContent>
                <w:r w:rsidR="00C410A5">
                  <w:rPr>
                    <w:rFonts w:ascii="MS Gothic" w:eastAsia="MS Gothic" w:hAnsi="MS Gothic" w:hint="eastAsia"/>
                    <w:noProof/>
                  </w:rPr>
                  <w:t>☐</w:t>
                </w:r>
              </w:sdtContent>
            </w:sdt>
            <w:r w:rsidR="00C410A5">
              <w:rPr>
                <w:noProof/>
              </w:rPr>
              <w:t>Additional Organization</w:t>
            </w:r>
          </w:p>
        </w:tc>
      </w:tr>
      <w:tr w:rsidR="00C410A5" w14:paraId="6BAB6F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DCA6CD4" w14:textId="77777777" w:rsidR="00C410A5" w:rsidRDefault="00C410A5">
            <w:pPr>
              <w:rPr>
                <w:noProof/>
              </w:rPr>
            </w:pPr>
            <w:r>
              <w:rPr>
                <w:noProof/>
              </w:rPr>
              <w:t>Address</w:t>
            </w:r>
          </w:p>
        </w:tc>
        <w:sdt>
          <w:sdtPr>
            <w:rPr>
              <w:noProof/>
            </w:rPr>
            <w:id w:val="711690224"/>
            <w:placeholder>
              <w:docPart w:val="0B6022BD90604549A6585E0FBB5A0D73"/>
            </w:placeholder>
            <w:showingPlcHdr/>
          </w:sdtPr>
          <w:sdtEndPr/>
          <w:sdtContent>
            <w:tc>
              <w:tcPr>
                <w:tcW w:w="6925" w:type="dxa"/>
              </w:tcPr>
              <w:p w14:paraId="29BDA68E" w14:textId="77777777" w:rsidR="00C410A5" w:rsidRDefault="00C410A5">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410A5" w14:paraId="55B9C0CD" w14:textId="77777777">
        <w:tc>
          <w:tcPr>
            <w:cnfStyle w:val="001000000000" w:firstRow="0" w:lastRow="0" w:firstColumn="1" w:lastColumn="0" w:oddVBand="0" w:evenVBand="0" w:oddHBand="0" w:evenHBand="0" w:firstRowFirstColumn="0" w:firstRowLastColumn="0" w:lastRowFirstColumn="0" w:lastRowLastColumn="0"/>
            <w:tcW w:w="2425" w:type="dxa"/>
          </w:tcPr>
          <w:p w14:paraId="2AE15A24" w14:textId="77777777" w:rsidR="00C410A5" w:rsidRDefault="00C410A5">
            <w:pPr>
              <w:rPr>
                <w:noProof/>
              </w:rPr>
            </w:pPr>
            <w:r>
              <w:rPr>
                <w:noProof/>
              </w:rPr>
              <w:t>Telephone number</w:t>
            </w:r>
          </w:p>
        </w:tc>
        <w:sdt>
          <w:sdtPr>
            <w:rPr>
              <w:noProof/>
            </w:rPr>
            <w:id w:val="1886442788"/>
            <w:placeholder>
              <w:docPart w:val="0B6022BD90604549A6585E0FBB5A0D73"/>
            </w:placeholder>
            <w:showingPlcHdr/>
          </w:sdtPr>
          <w:sdtEndPr/>
          <w:sdtContent>
            <w:tc>
              <w:tcPr>
                <w:tcW w:w="6925" w:type="dxa"/>
              </w:tcPr>
              <w:p w14:paraId="224BEC6C" w14:textId="77777777" w:rsidR="00C410A5" w:rsidRDefault="00C410A5">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410A5" w14:paraId="3B7011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22662F2" w14:textId="77777777" w:rsidR="00C410A5" w:rsidRDefault="00C410A5">
            <w:pPr>
              <w:rPr>
                <w:noProof/>
              </w:rPr>
            </w:pPr>
            <w:r>
              <w:rPr>
                <w:noProof/>
              </w:rPr>
              <w:t>Email address</w:t>
            </w:r>
          </w:p>
        </w:tc>
        <w:sdt>
          <w:sdtPr>
            <w:rPr>
              <w:noProof/>
            </w:rPr>
            <w:id w:val="607476753"/>
            <w:placeholder>
              <w:docPart w:val="0B6022BD90604549A6585E0FBB5A0D73"/>
            </w:placeholder>
            <w:showingPlcHdr/>
          </w:sdtPr>
          <w:sdtEndPr/>
          <w:sdtContent>
            <w:tc>
              <w:tcPr>
                <w:tcW w:w="6925" w:type="dxa"/>
              </w:tcPr>
              <w:p w14:paraId="25AEBC07" w14:textId="77777777" w:rsidR="00C410A5" w:rsidRDefault="00C410A5">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410A5" w14:paraId="1A56EE4D" w14:textId="77777777">
        <w:tc>
          <w:tcPr>
            <w:cnfStyle w:val="001000000000" w:firstRow="0" w:lastRow="0" w:firstColumn="1" w:lastColumn="0" w:oddVBand="0" w:evenVBand="0" w:oddHBand="0" w:evenHBand="0" w:firstRowFirstColumn="0" w:firstRowLastColumn="0" w:lastRowFirstColumn="0" w:lastRowLastColumn="0"/>
            <w:tcW w:w="2425" w:type="dxa"/>
          </w:tcPr>
          <w:p w14:paraId="5558E42D" w14:textId="77777777" w:rsidR="00C410A5" w:rsidRDefault="00C410A5">
            <w:pPr>
              <w:rPr>
                <w:noProof/>
              </w:rPr>
            </w:pPr>
            <w:r>
              <w:rPr>
                <w:noProof/>
              </w:rPr>
              <w:t>Date</w:t>
            </w:r>
          </w:p>
        </w:tc>
        <w:sdt>
          <w:sdtPr>
            <w:rPr>
              <w:noProof/>
            </w:rPr>
            <w:id w:val="1407107180"/>
            <w:placeholder>
              <w:docPart w:val="8372E7B9051049BCA426AA24F1090A1C"/>
            </w:placeholder>
            <w:showingPlcHdr/>
            <w:date>
              <w:dateFormat w:val="M/d/yyyy"/>
              <w:lid w:val="en-US"/>
              <w:storeMappedDataAs w:val="dateTime"/>
              <w:calendar w:val="gregorian"/>
            </w:date>
          </w:sdtPr>
          <w:sdtEndPr/>
          <w:sdtContent>
            <w:tc>
              <w:tcPr>
                <w:tcW w:w="6925" w:type="dxa"/>
              </w:tcPr>
              <w:p w14:paraId="4E3675ED" w14:textId="77777777" w:rsidR="00C410A5" w:rsidRDefault="00C410A5">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to enter a date.</w:t>
                </w:r>
              </w:p>
            </w:tc>
          </w:sdtContent>
        </w:sdt>
      </w:tr>
    </w:tbl>
    <w:p w14:paraId="452F9ABE" w14:textId="1400B45A" w:rsidR="00C410A5" w:rsidRDefault="00C410A5" w:rsidP="00C410A5">
      <w:pPr>
        <w:rPr>
          <w:noProof/>
        </w:rPr>
      </w:pPr>
      <w:r>
        <w:rPr>
          <w:noProof/>
        </w:rPr>
        <w:t>*Within 10 days of project completion date.</w:t>
      </w:r>
    </w:p>
    <w:p w14:paraId="0771F8FC"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EF6DA70" w14:textId="39442CA8" w:rsidR="00421BE3" w:rsidRDefault="00421BE3" w:rsidP="00850DD6">
      <w:pPr>
        <w:pStyle w:val="Heading2"/>
        <w:rPr>
          <w:noProof/>
        </w:rPr>
      </w:pPr>
      <w:bookmarkStart w:id="17" w:name="_Toc232176585"/>
      <w:r>
        <w:rPr>
          <w:noProof/>
        </w:rPr>
        <w:lastRenderedPageBreak/>
        <w:t>Exhibit F</w:t>
      </w:r>
      <w:r w:rsidR="009F4BA9">
        <w:rPr>
          <w:noProof/>
        </w:rPr>
        <w:t>.</w:t>
      </w:r>
      <w:r>
        <w:rPr>
          <w:noProof/>
        </w:rPr>
        <w:t xml:space="preserve"> Certificate of continued need and compliance</w:t>
      </w:r>
      <w:bookmarkEnd w:id="17"/>
    </w:p>
    <w:p w14:paraId="5C1737E2" w14:textId="77777777" w:rsidR="00E52647" w:rsidRPr="00E52647" w:rsidRDefault="00E52647" w:rsidP="00850DD6">
      <w:r w:rsidRPr="00E52647">
        <w:t xml:space="preserve">The Recipient has been approved for the Project entitled </w:t>
      </w:r>
      <w:sdt>
        <w:sdtPr>
          <w:id w:val="1400625261"/>
          <w:placeholder>
            <w:docPart w:val="15A32A8E15D04B8D9FB68AB795D4F687"/>
          </w:placeholder>
          <w:showingPlcHdr/>
        </w:sdtPr>
        <w:sdtEndPr/>
        <w:sdtContent>
          <w:r w:rsidRPr="00564BA6">
            <w:rPr>
              <w:highlight w:val="yellow"/>
            </w:rPr>
            <w:t>Click or tap here to enter text.</w:t>
          </w:r>
        </w:sdtContent>
      </w:sdt>
      <w:r w:rsidRPr="00E52647">
        <w:t xml:space="preserve"> to receive the following additional time period(s) or versions of Data:</w:t>
      </w:r>
    </w:p>
    <w:tbl>
      <w:tblPr>
        <w:tblStyle w:val="TableGrid"/>
        <w:tblW w:w="0" w:type="auto"/>
        <w:tblLook w:val="04A0" w:firstRow="1" w:lastRow="0" w:firstColumn="1" w:lastColumn="0" w:noHBand="0" w:noVBand="1"/>
      </w:tblPr>
      <w:tblGrid>
        <w:gridCol w:w="1885"/>
        <w:gridCol w:w="7465"/>
      </w:tblGrid>
      <w:tr w:rsidR="00E52647" w:rsidRPr="00E52647" w14:paraId="7695E2E8" w14:textId="77777777">
        <w:tc>
          <w:tcPr>
            <w:tcW w:w="1885" w:type="dxa"/>
          </w:tcPr>
          <w:p w14:paraId="01C7CBBF" w14:textId="77777777" w:rsidR="00E52647" w:rsidRPr="00E52647" w:rsidRDefault="00E52647" w:rsidP="00850DD6">
            <w:r w:rsidRPr="00E52647">
              <w:t>Time period(s) or Version(s) of Data Requested</w:t>
            </w:r>
          </w:p>
        </w:tc>
        <w:sdt>
          <w:sdtPr>
            <w:id w:val="1094063705"/>
            <w:placeholder>
              <w:docPart w:val="15A32A8E15D04B8D9FB68AB795D4F687"/>
            </w:placeholder>
            <w:showingPlcHdr/>
          </w:sdtPr>
          <w:sdtEndPr/>
          <w:sdtContent>
            <w:tc>
              <w:tcPr>
                <w:tcW w:w="7465" w:type="dxa"/>
              </w:tcPr>
              <w:p w14:paraId="68E00E6A" w14:textId="77777777" w:rsidR="00E52647" w:rsidRPr="00E52647" w:rsidRDefault="00E52647" w:rsidP="00850DD6">
                <w:r w:rsidRPr="00E83B76">
                  <w:rPr>
                    <w:highlight w:val="yellow"/>
                  </w:rPr>
                  <w:t>Click or tap here to enter text.</w:t>
                </w:r>
              </w:p>
            </w:tc>
          </w:sdtContent>
        </w:sdt>
      </w:tr>
    </w:tbl>
    <w:p w14:paraId="6F2ECC6C" w14:textId="4F18367D" w:rsidR="00E52647" w:rsidRPr="00E52647" w:rsidRDefault="00E52647" w:rsidP="00850DD6">
      <w:r w:rsidRPr="00E52647">
        <w:t xml:space="preserve">All use of Data shall be governed by Data Use Agreement, </w:t>
      </w:r>
      <w:sdt>
        <w:sdtPr>
          <w:id w:val="1430770464"/>
          <w:placeholder>
            <w:docPart w:val="DefaultPlaceholder_-1854013440"/>
          </w:placeholder>
          <w:showingPlcHdr/>
        </w:sdtPr>
        <w:sdtEndPr/>
        <w:sdtContent>
          <w:r w:rsidR="00A573FB" w:rsidRPr="00A573FB">
            <w:rPr>
              <w:rStyle w:val="PlaceholderText"/>
              <w:highlight w:val="yellow"/>
            </w:rPr>
            <w:t>Click or tap here to enter text.</w:t>
          </w:r>
        </w:sdtContent>
      </w:sdt>
      <w:r w:rsidR="00A573FB">
        <w:t>,</w:t>
      </w:r>
      <w:r w:rsidRPr="00E52647">
        <w:t xml:space="preserve">dated </w:t>
      </w:r>
      <w:sdt>
        <w:sdtPr>
          <w:id w:val="-1801445530"/>
          <w:placeholder>
            <w:docPart w:val="95CFA04838FF41F5B02D56BD9FD6556A"/>
          </w:placeholder>
          <w:showingPlcHdr/>
          <w:date>
            <w:dateFormat w:val="M/d/yyyy"/>
            <w:lid w:val="en-US"/>
            <w:storeMappedDataAs w:val="dateTime"/>
            <w:calendar w:val="gregorian"/>
          </w:date>
        </w:sdtPr>
        <w:sdtEndPr/>
        <w:sdtContent>
          <w:r w:rsidRPr="00564BA6">
            <w:rPr>
              <w:highlight w:val="yellow"/>
            </w:rPr>
            <w:t>Click or tap to enter a date.</w:t>
          </w:r>
        </w:sdtContent>
      </w:sdt>
      <w:r w:rsidRPr="00E52647">
        <w:t>, by and between the Washington State Health Care Authority, the Lead Organization, and Recipient. Recipient wishes to receive the additional time period(s) or release versions of the Data and the Lead Organization is willing to provide such Data under the terms of the Agreement.</w:t>
      </w:r>
    </w:p>
    <w:p w14:paraId="71654C09" w14:textId="77777777" w:rsidR="00E52647" w:rsidRPr="00E52647" w:rsidRDefault="00E52647" w:rsidP="00850DD6">
      <w:pPr>
        <w:pStyle w:val="Heading3"/>
      </w:pPr>
      <w:bookmarkStart w:id="18" w:name="_Toc232176586"/>
      <w:r w:rsidRPr="00E52647">
        <w:t>The Recipient hereby certifies:</w:t>
      </w:r>
      <w:bookmarkEnd w:id="18"/>
    </w:p>
    <w:p w14:paraId="5622D866" w14:textId="77777777" w:rsidR="00E52647" w:rsidRPr="00E52647" w:rsidRDefault="00A2781B" w:rsidP="00850DD6">
      <w:sdt>
        <w:sdtPr>
          <w:id w:val="-772705510"/>
          <w14:checkbox>
            <w14:checked w14:val="0"/>
            <w14:checkedState w14:val="2612" w14:font="MS Gothic"/>
            <w14:uncheckedState w14:val="2610" w14:font="MS Gothic"/>
          </w14:checkbox>
        </w:sdtPr>
        <w:sdtEndPr/>
        <w:sdtContent>
          <w:r w:rsidR="00E52647" w:rsidRPr="00E52647">
            <w:rPr>
              <w:rFonts w:hint="eastAsia"/>
            </w:rPr>
            <w:t>☐</w:t>
          </w:r>
        </w:sdtContent>
      </w:sdt>
      <w:r w:rsidR="00E52647" w:rsidRPr="00E52647">
        <w:t>The Recipient is in full compliance with the Data Use Agreement;</w:t>
      </w:r>
    </w:p>
    <w:p w14:paraId="11D4A6E3" w14:textId="77777777" w:rsidR="00E52647" w:rsidRPr="00E52647" w:rsidRDefault="00A2781B" w:rsidP="00850DD6">
      <w:sdt>
        <w:sdtPr>
          <w:id w:val="122971318"/>
          <w14:checkbox>
            <w14:checked w14:val="0"/>
            <w14:checkedState w14:val="2612" w14:font="MS Gothic"/>
            <w14:uncheckedState w14:val="2610" w14:font="MS Gothic"/>
          </w14:checkbox>
        </w:sdtPr>
        <w:sdtEndPr/>
        <w:sdtContent>
          <w:r w:rsidR="00E52647" w:rsidRPr="00E52647">
            <w:rPr>
              <w:rFonts w:hint="eastAsia"/>
            </w:rPr>
            <w:t>☐</w:t>
          </w:r>
        </w:sdtContent>
      </w:sdt>
      <w:r w:rsidR="00E52647" w:rsidRPr="00E52647">
        <w:t xml:space="preserve">The time period(s) or release version of Data, identified above, is necessary to complete the Project; </w:t>
      </w:r>
    </w:p>
    <w:p w14:paraId="2613002C" w14:textId="77777777" w:rsidR="00E52647" w:rsidRPr="00E52647" w:rsidRDefault="00A2781B" w:rsidP="00850DD6">
      <w:sdt>
        <w:sdtPr>
          <w:id w:val="-213039906"/>
          <w14:checkbox>
            <w14:checked w14:val="0"/>
            <w14:checkedState w14:val="2612" w14:font="MS Gothic"/>
            <w14:uncheckedState w14:val="2610" w14:font="MS Gothic"/>
          </w14:checkbox>
        </w:sdtPr>
        <w:sdtEndPr/>
        <w:sdtContent>
          <w:r w:rsidR="00E52647" w:rsidRPr="00E52647">
            <w:rPr>
              <w:rFonts w:hint="eastAsia"/>
            </w:rPr>
            <w:t>☐</w:t>
          </w:r>
        </w:sdtContent>
      </w:sdt>
      <w:r w:rsidR="00E52647" w:rsidRPr="00E52647">
        <w:t>No changes have been made to the Project.</w:t>
      </w:r>
    </w:p>
    <w:p w14:paraId="41FA6A2E" w14:textId="77777777" w:rsidR="00E52647" w:rsidRPr="00E52647" w:rsidRDefault="00E52647" w:rsidP="00850DD6">
      <w:pPr>
        <w:pStyle w:val="Heading3"/>
      </w:pPr>
      <w:bookmarkStart w:id="19" w:name="_Toc232176587"/>
      <w:r w:rsidRPr="00E52647">
        <w:t>The undersigned further acknowledges:</w:t>
      </w:r>
      <w:bookmarkEnd w:id="19"/>
    </w:p>
    <w:p w14:paraId="3EC84A84" w14:textId="77777777" w:rsidR="00E52647" w:rsidRPr="00E52647" w:rsidRDefault="00A2781B" w:rsidP="00E52647">
      <w:sdt>
        <w:sdtPr>
          <w:id w:val="1448272233"/>
          <w14:checkbox>
            <w14:checked w14:val="0"/>
            <w14:checkedState w14:val="2612" w14:font="MS Gothic"/>
            <w14:uncheckedState w14:val="2610" w14:font="MS Gothic"/>
          </w14:checkbox>
        </w:sdtPr>
        <w:sdtEndPr/>
        <w:sdtContent>
          <w:r w:rsidR="00E52647" w:rsidRPr="00E52647">
            <w:rPr>
              <w:rFonts w:hint="eastAsia"/>
            </w:rPr>
            <w:t>☐</w:t>
          </w:r>
        </w:sdtContent>
      </w:sdt>
      <w:r w:rsidR="00E52647" w:rsidRPr="00E52647">
        <w:t>Time period(s) or release versions of Data will be provided as available. The Data format and data elements may differ from those Data provided to Recipient for previous time period(s) or versions of Data;</w:t>
      </w:r>
    </w:p>
    <w:p w14:paraId="24DF81B2" w14:textId="77777777" w:rsidR="00E52647" w:rsidRPr="00E52647" w:rsidRDefault="00A2781B" w:rsidP="00E52647">
      <w:sdt>
        <w:sdtPr>
          <w:id w:val="-521465551"/>
          <w14:checkbox>
            <w14:checked w14:val="0"/>
            <w14:checkedState w14:val="2612" w14:font="MS Gothic"/>
            <w14:uncheckedState w14:val="2610" w14:font="MS Gothic"/>
          </w14:checkbox>
        </w:sdtPr>
        <w:sdtEndPr/>
        <w:sdtContent>
          <w:r w:rsidR="00E52647" w:rsidRPr="00E52647">
            <w:rPr>
              <w:rFonts w:hint="eastAsia"/>
            </w:rPr>
            <w:t>☐</w:t>
          </w:r>
        </w:sdtContent>
      </w:sdt>
      <w:r w:rsidR="00E52647" w:rsidRPr="00E52647">
        <w:t>The Recipient must remit any applicable Data fees prior to receipt of the Data.</w:t>
      </w:r>
    </w:p>
    <w:p w14:paraId="2D7F580A" w14:textId="77777777" w:rsidR="00E52647" w:rsidRPr="00E52647" w:rsidRDefault="00E52647" w:rsidP="00E52647">
      <w:r w:rsidRPr="00E52647">
        <w:t>This Certificate is effective as of the date below.</w:t>
      </w:r>
    </w:p>
    <w:tbl>
      <w:tblPr>
        <w:tblStyle w:val="PlainTable1"/>
        <w:tblW w:w="0" w:type="auto"/>
        <w:tblLook w:val="04A0" w:firstRow="1" w:lastRow="0" w:firstColumn="1" w:lastColumn="0" w:noHBand="0" w:noVBand="1"/>
      </w:tblPr>
      <w:tblGrid>
        <w:gridCol w:w="1975"/>
        <w:gridCol w:w="7375"/>
      </w:tblGrid>
      <w:tr w:rsidR="00E52647" w:rsidRPr="00E52647" w14:paraId="561E06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9615153" w14:textId="77777777" w:rsidR="00E52647" w:rsidRPr="00E52647" w:rsidRDefault="00E52647" w:rsidP="00E52647">
            <w:r w:rsidRPr="00E52647">
              <w:t>Effective date</w:t>
            </w:r>
          </w:p>
        </w:tc>
        <w:sdt>
          <w:sdtPr>
            <w:id w:val="-565189673"/>
            <w:placeholder>
              <w:docPart w:val="6693C8303B174E0AA5F6D1355F56EC9B"/>
            </w:placeholder>
            <w:showingPlcHdr/>
            <w:date>
              <w:dateFormat w:val="M/d/yyyy"/>
              <w:lid w:val="en-US"/>
              <w:storeMappedDataAs w:val="dateTime"/>
              <w:calendar w:val="gregorian"/>
            </w:date>
          </w:sdtPr>
          <w:sdtEndPr/>
          <w:sdtContent>
            <w:tc>
              <w:tcPr>
                <w:tcW w:w="7375" w:type="dxa"/>
              </w:tcPr>
              <w:p w14:paraId="7579A0E2" w14:textId="77777777" w:rsidR="00E52647" w:rsidRPr="00E52647" w:rsidRDefault="00E52647" w:rsidP="00E52647">
                <w:pPr>
                  <w:cnfStyle w:val="100000000000" w:firstRow="1" w:lastRow="0" w:firstColumn="0" w:lastColumn="0" w:oddVBand="0" w:evenVBand="0" w:oddHBand="0" w:evenHBand="0" w:firstRowFirstColumn="0" w:firstRowLastColumn="0" w:lastRowFirstColumn="0" w:lastRowLastColumn="0"/>
                </w:pPr>
                <w:r w:rsidRPr="00E83B76">
                  <w:rPr>
                    <w:highlight w:val="yellow"/>
                  </w:rPr>
                  <w:t>Click or tap to enter a date.</w:t>
                </w:r>
              </w:p>
            </w:tc>
          </w:sdtContent>
        </w:sdt>
      </w:tr>
      <w:tr w:rsidR="00E52647" w:rsidRPr="00E52647" w14:paraId="7B0122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DCBAA2" w14:textId="77777777" w:rsidR="00E52647" w:rsidRPr="00E52647" w:rsidRDefault="00E52647" w:rsidP="00E52647">
            <w:r w:rsidRPr="00E52647">
              <w:t>Signature of authorized signatory</w:t>
            </w:r>
          </w:p>
        </w:tc>
        <w:sdt>
          <w:sdtPr>
            <w:id w:val="-502362652"/>
            <w:placeholder>
              <w:docPart w:val="DefaultPlaceholder_-1854013440"/>
            </w:placeholder>
            <w:showingPlcHdr/>
          </w:sdtPr>
          <w:sdtEndPr/>
          <w:sdtContent>
            <w:tc>
              <w:tcPr>
                <w:tcW w:w="7375" w:type="dxa"/>
              </w:tcPr>
              <w:p w14:paraId="26F0B29E" w14:textId="65BCC5CD" w:rsidR="00E52647" w:rsidRPr="00E52647" w:rsidRDefault="00E83B76" w:rsidP="00E52647">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E52647" w:rsidRPr="00E52647" w14:paraId="02BA90E9" w14:textId="77777777">
        <w:tc>
          <w:tcPr>
            <w:cnfStyle w:val="001000000000" w:firstRow="0" w:lastRow="0" w:firstColumn="1" w:lastColumn="0" w:oddVBand="0" w:evenVBand="0" w:oddHBand="0" w:evenHBand="0" w:firstRowFirstColumn="0" w:firstRowLastColumn="0" w:lastRowFirstColumn="0" w:lastRowLastColumn="0"/>
            <w:tcW w:w="1975" w:type="dxa"/>
          </w:tcPr>
          <w:p w14:paraId="75861CF4" w14:textId="77777777" w:rsidR="00E52647" w:rsidRPr="00E52647" w:rsidRDefault="00E52647" w:rsidP="00E52647">
            <w:r w:rsidRPr="00E52647">
              <w:t>Printed name</w:t>
            </w:r>
          </w:p>
        </w:tc>
        <w:sdt>
          <w:sdtPr>
            <w:id w:val="257028205"/>
            <w:placeholder>
              <w:docPart w:val="D44EC2E51E7240C8A9DF07201F9E72A8"/>
            </w:placeholder>
            <w:showingPlcHdr/>
          </w:sdtPr>
          <w:sdtEndPr/>
          <w:sdtContent>
            <w:tc>
              <w:tcPr>
                <w:tcW w:w="7375" w:type="dxa"/>
              </w:tcPr>
              <w:p w14:paraId="3511B0DB" w14:textId="77777777" w:rsidR="00E52647" w:rsidRPr="00E52647" w:rsidRDefault="00E52647" w:rsidP="00E52647">
                <w:pPr>
                  <w:cnfStyle w:val="000000000000" w:firstRow="0" w:lastRow="0" w:firstColumn="0" w:lastColumn="0" w:oddVBand="0" w:evenVBand="0" w:oddHBand="0" w:evenHBand="0" w:firstRowFirstColumn="0" w:firstRowLastColumn="0" w:lastRowFirstColumn="0" w:lastRowLastColumn="0"/>
                </w:pPr>
                <w:r w:rsidRPr="00E83B76">
                  <w:rPr>
                    <w:highlight w:val="yellow"/>
                  </w:rPr>
                  <w:t>Click or tap here to enter text.</w:t>
                </w:r>
              </w:p>
            </w:tc>
          </w:sdtContent>
        </w:sdt>
      </w:tr>
      <w:tr w:rsidR="00E52647" w:rsidRPr="00E52647" w14:paraId="3C902F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A55FBD5" w14:textId="77777777" w:rsidR="00E52647" w:rsidRPr="00E52647" w:rsidRDefault="00E52647" w:rsidP="00E52647">
            <w:r w:rsidRPr="00E52647">
              <w:t>Title</w:t>
            </w:r>
          </w:p>
        </w:tc>
        <w:sdt>
          <w:sdtPr>
            <w:id w:val="-256755970"/>
            <w:placeholder>
              <w:docPart w:val="CE1752BFF7DB4E108129CCE949890CD1"/>
            </w:placeholder>
            <w:showingPlcHdr/>
          </w:sdtPr>
          <w:sdtEndPr/>
          <w:sdtContent>
            <w:tc>
              <w:tcPr>
                <w:tcW w:w="7375" w:type="dxa"/>
              </w:tcPr>
              <w:p w14:paraId="5FAAF545" w14:textId="77777777" w:rsidR="00E52647" w:rsidRPr="00E52647" w:rsidRDefault="00E52647" w:rsidP="00E52647">
                <w:pPr>
                  <w:cnfStyle w:val="000000100000" w:firstRow="0" w:lastRow="0" w:firstColumn="0" w:lastColumn="0" w:oddVBand="0" w:evenVBand="0" w:oddHBand="1" w:evenHBand="0" w:firstRowFirstColumn="0" w:firstRowLastColumn="0" w:lastRowFirstColumn="0" w:lastRowLastColumn="0"/>
                </w:pPr>
                <w:r w:rsidRPr="00E83B76">
                  <w:rPr>
                    <w:highlight w:val="yellow"/>
                  </w:rPr>
                  <w:t>Click or tap here to enter text.</w:t>
                </w:r>
              </w:p>
            </w:tc>
          </w:sdtContent>
        </w:sdt>
      </w:tr>
      <w:tr w:rsidR="00E52647" w:rsidRPr="00E52647" w14:paraId="37782DD6" w14:textId="77777777">
        <w:tc>
          <w:tcPr>
            <w:cnfStyle w:val="001000000000" w:firstRow="0" w:lastRow="0" w:firstColumn="1" w:lastColumn="0" w:oddVBand="0" w:evenVBand="0" w:oddHBand="0" w:evenHBand="0" w:firstRowFirstColumn="0" w:firstRowLastColumn="0" w:lastRowFirstColumn="0" w:lastRowLastColumn="0"/>
            <w:tcW w:w="1975" w:type="dxa"/>
          </w:tcPr>
          <w:p w14:paraId="026FE79D" w14:textId="77777777" w:rsidR="00E52647" w:rsidRPr="00E52647" w:rsidRDefault="00E52647" w:rsidP="00E52647"/>
        </w:tc>
        <w:tc>
          <w:tcPr>
            <w:tcW w:w="7375" w:type="dxa"/>
          </w:tcPr>
          <w:p w14:paraId="1A151FF8" w14:textId="77777777" w:rsidR="00E52647" w:rsidRPr="00E52647" w:rsidRDefault="00A2781B" w:rsidP="00E52647">
            <w:pPr>
              <w:cnfStyle w:val="000000000000" w:firstRow="0" w:lastRow="0" w:firstColumn="0" w:lastColumn="0" w:oddVBand="0" w:evenVBand="0" w:oddHBand="0" w:evenHBand="0" w:firstRowFirstColumn="0" w:firstRowLastColumn="0" w:lastRowFirstColumn="0" w:lastRowLastColumn="0"/>
            </w:pPr>
            <w:sdt>
              <w:sdtPr>
                <w:id w:val="-290669878"/>
                <w14:checkbox>
                  <w14:checked w14:val="0"/>
                  <w14:checkedState w14:val="2612" w14:font="MS Gothic"/>
                  <w14:uncheckedState w14:val="2610" w14:font="MS Gothic"/>
                </w14:checkbox>
              </w:sdtPr>
              <w:sdtEndPr/>
              <w:sdtContent>
                <w:r w:rsidR="00E52647" w:rsidRPr="00E52647">
                  <w:rPr>
                    <w:rFonts w:hint="eastAsia"/>
                  </w:rPr>
                  <w:t>☐</w:t>
                </w:r>
              </w:sdtContent>
            </w:sdt>
            <w:r w:rsidR="00E52647" w:rsidRPr="00E52647">
              <w:t xml:space="preserve">Recipient organization, </w:t>
            </w:r>
            <w:sdt>
              <w:sdtPr>
                <w:id w:val="1032929473"/>
                <w14:checkbox>
                  <w14:checked w14:val="0"/>
                  <w14:checkedState w14:val="2612" w14:font="MS Gothic"/>
                  <w14:uncheckedState w14:val="2610" w14:font="MS Gothic"/>
                </w14:checkbox>
              </w:sdtPr>
              <w:sdtEndPr/>
              <w:sdtContent>
                <w:r w:rsidR="00E52647" w:rsidRPr="00E52647">
                  <w:rPr>
                    <w:rFonts w:hint="eastAsia"/>
                  </w:rPr>
                  <w:t>☐</w:t>
                </w:r>
              </w:sdtContent>
            </w:sdt>
            <w:r w:rsidR="00E52647" w:rsidRPr="00E52647">
              <w:t>Additional Organization</w:t>
            </w:r>
          </w:p>
        </w:tc>
      </w:tr>
      <w:tr w:rsidR="00E52647" w:rsidRPr="00E52647" w14:paraId="7B825E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88332D3" w14:textId="77777777" w:rsidR="00E52647" w:rsidRPr="00E52647" w:rsidRDefault="00E52647" w:rsidP="00E52647">
            <w:r w:rsidRPr="00E52647">
              <w:t>Organization name</w:t>
            </w:r>
          </w:p>
        </w:tc>
        <w:sdt>
          <w:sdtPr>
            <w:id w:val="-1877689279"/>
            <w:placeholder>
              <w:docPart w:val="CE1752BFF7DB4E108129CCE949890CD1"/>
            </w:placeholder>
            <w:showingPlcHdr/>
          </w:sdtPr>
          <w:sdtEndPr/>
          <w:sdtContent>
            <w:tc>
              <w:tcPr>
                <w:tcW w:w="7375" w:type="dxa"/>
              </w:tcPr>
              <w:p w14:paraId="7C419873" w14:textId="77777777" w:rsidR="00E52647" w:rsidRPr="00E52647" w:rsidRDefault="00E52647" w:rsidP="00E52647">
                <w:pPr>
                  <w:cnfStyle w:val="000000100000" w:firstRow="0" w:lastRow="0" w:firstColumn="0" w:lastColumn="0" w:oddVBand="0" w:evenVBand="0" w:oddHBand="1" w:evenHBand="0" w:firstRowFirstColumn="0" w:firstRowLastColumn="0" w:lastRowFirstColumn="0" w:lastRowLastColumn="0"/>
                </w:pPr>
                <w:r w:rsidRPr="00E83B76">
                  <w:rPr>
                    <w:highlight w:val="yellow"/>
                  </w:rPr>
                  <w:t>Click or tap here to enter text.</w:t>
                </w:r>
              </w:p>
            </w:tc>
          </w:sdtContent>
        </w:sdt>
      </w:tr>
      <w:tr w:rsidR="00E52647" w:rsidRPr="00E52647" w14:paraId="60DCCDFD" w14:textId="77777777">
        <w:tc>
          <w:tcPr>
            <w:cnfStyle w:val="001000000000" w:firstRow="0" w:lastRow="0" w:firstColumn="1" w:lastColumn="0" w:oddVBand="0" w:evenVBand="0" w:oddHBand="0" w:evenHBand="0" w:firstRowFirstColumn="0" w:firstRowLastColumn="0" w:lastRowFirstColumn="0" w:lastRowLastColumn="0"/>
            <w:tcW w:w="1975" w:type="dxa"/>
          </w:tcPr>
          <w:p w14:paraId="537ABA74" w14:textId="77777777" w:rsidR="00E52647" w:rsidRPr="00E52647" w:rsidRDefault="00E52647" w:rsidP="00E52647">
            <w:r w:rsidRPr="00E52647">
              <w:t>Telephone number</w:t>
            </w:r>
          </w:p>
        </w:tc>
        <w:sdt>
          <w:sdtPr>
            <w:id w:val="1934703397"/>
            <w:placeholder>
              <w:docPart w:val="CE1752BFF7DB4E108129CCE949890CD1"/>
            </w:placeholder>
            <w:showingPlcHdr/>
          </w:sdtPr>
          <w:sdtEndPr/>
          <w:sdtContent>
            <w:tc>
              <w:tcPr>
                <w:tcW w:w="7375" w:type="dxa"/>
              </w:tcPr>
              <w:p w14:paraId="264FDCF8" w14:textId="77777777" w:rsidR="00E52647" w:rsidRPr="00E52647" w:rsidRDefault="00E52647" w:rsidP="00E52647">
                <w:pPr>
                  <w:cnfStyle w:val="000000000000" w:firstRow="0" w:lastRow="0" w:firstColumn="0" w:lastColumn="0" w:oddVBand="0" w:evenVBand="0" w:oddHBand="0" w:evenHBand="0" w:firstRowFirstColumn="0" w:firstRowLastColumn="0" w:lastRowFirstColumn="0" w:lastRowLastColumn="0"/>
                </w:pPr>
                <w:r w:rsidRPr="00E83B76">
                  <w:rPr>
                    <w:highlight w:val="yellow"/>
                  </w:rPr>
                  <w:t>Click or tap here to enter text.</w:t>
                </w:r>
              </w:p>
            </w:tc>
          </w:sdtContent>
        </w:sdt>
      </w:tr>
      <w:tr w:rsidR="00E52647" w:rsidRPr="00E52647" w14:paraId="75E3B7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1D75015" w14:textId="77777777" w:rsidR="00E52647" w:rsidRPr="00E52647" w:rsidRDefault="00E52647" w:rsidP="00E52647">
            <w:r w:rsidRPr="00E52647">
              <w:t>Date</w:t>
            </w:r>
          </w:p>
        </w:tc>
        <w:sdt>
          <w:sdtPr>
            <w:id w:val="1219933624"/>
            <w:placeholder>
              <w:docPart w:val="6693C8303B174E0AA5F6D1355F56EC9B"/>
            </w:placeholder>
            <w:showingPlcHdr/>
            <w:date>
              <w:dateFormat w:val="M/d/yyyy"/>
              <w:lid w:val="en-US"/>
              <w:storeMappedDataAs w:val="dateTime"/>
              <w:calendar w:val="gregorian"/>
            </w:date>
          </w:sdtPr>
          <w:sdtEndPr/>
          <w:sdtContent>
            <w:tc>
              <w:tcPr>
                <w:tcW w:w="7375" w:type="dxa"/>
              </w:tcPr>
              <w:p w14:paraId="0C28020F" w14:textId="77777777" w:rsidR="00E52647" w:rsidRPr="00E52647" w:rsidRDefault="00E52647" w:rsidP="00E52647">
                <w:pPr>
                  <w:cnfStyle w:val="000000100000" w:firstRow="0" w:lastRow="0" w:firstColumn="0" w:lastColumn="0" w:oddVBand="0" w:evenVBand="0" w:oddHBand="1" w:evenHBand="0" w:firstRowFirstColumn="0" w:firstRowLastColumn="0" w:lastRowFirstColumn="0" w:lastRowLastColumn="0"/>
                </w:pPr>
                <w:r w:rsidRPr="00E83B76">
                  <w:rPr>
                    <w:highlight w:val="yellow"/>
                  </w:rPr>
                  <w:t>Click or tap to enter a date.</w:t>
                </w:r>
              </w:p>
            </w:tc>
          </w:sdtContent>
        </w:sdt>
      </w:tr>
    </w:tbl>
    <w:p w14:paraId="7D89D765" w14:textId="77777777" w:rsidR="00182C6B" w:rsidRDefault="00182C6B" w:rsidP="00900CF0">
      <w:pPr>
        <w:rPr>
          <w:noProof/>
        </w:rPr>
      </w:pPr>
    </w:p>
    <w:p w14:paraId="5C01530C"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1733E21F" w14:textId="2C192731" w:rsidR="00421BE3" w:rsidRDefault="00421BE3" w:rsidP="00850DD6">
      <w:pPr>
        <w:pStyle w:val="Heading2"/>
        <w:rPr>
          <w:noProof/>
        </w:rPr>
      </w:pPr>
      <w:bookmarkStart w:id="20" w:name="_Toc232176588"/>
      <w:r>
        <w:rPr>
          <w:noProof/>
        </w:rPr>
        <w:lastRenderedPageBreak/>
        <w:t>Exhibit G</w:t>
      </w:r>
      <w:r w:rsidR="009F4BA9">
        <w:rPr>
          <w:noProof/>
        </w:rPr>
        <w:t>.</w:t>
      </w:r>
      <w:r>
        <w:rPr>
          <w:noProof/>
        </w:rPr>
        <w:t xml:space="preserve"> WA-APCD data access fee</w:t>
      </w:r>
      <w:bookmarkEnd w:id="20"/>
    </w:p>
    <w:p w14:paraId="43B11391" w14:textId="43C721F9" w:rsidR="00EC6B72" w:rsidRPr="00EC6B72" w:rsidRDefault="00EC6B72" w:rsidP="00EC6B72">
      <w:pPr>
        <w:rPr>
          <w:noProof/>
        </w:rPr>
      </w:pPr>
      <w:r w:rsidRPr="00EC6B72">
        <w:rPr>
          <w:noProof/>
        </w:rPr>
        <w:t xml:space="preserve">Recipient shall remit the following payment to the Lead Organization within 30 calendar days of </w:t>
      </w:r>
      <w:r w:rsidR="00602EA6">
        <w:rPr>
          <w:noProof/>
        </w:rPr>
        <w:t>approval</w:t>
      </w:r>
      <w:r w:rsidR="00602EA6" w:rsidRPr="00EC6B72">
        <w:rPr>
          <w:noProof/>
        </w:rPr>
        <w:t xml:space="preserve"> </w:t>
      </w:r>
      <w:r w:rsidRPr="00EC6B72">
        <w:rPr>
          <w:noProof/>
        </w:rPr>
        <w:t>of WA-APCD Data</w:t>
      </w:r>
      <w:r w:rsidR="00602EA6">
        <w:rPr>
          <w:noProof/>
        </w:rPr>
        <w:t xml:space="preserve"> Use Agreement</w:t>
      </w:r>
      <w:r w:rsidRPr="00EC6B72">
        <w:rPr>
          <w:noProof/>
        </w:rPr>
        <w:t xml:space="preserve">. </w:t>
      </w:r>
      <w:r w:rsidR="00602EA6">
        <w:rPr>
          <w:noProof/>
        </w:rPr>
        <w:t>Access to the requested data will be made available after receipt of applicable fees by the LO.</w:t>
      </w:r>
      <w:r w:rsidRPr="00EC6B72">
        <w:rPr>
          <w:noProof/>
        </w:rPr>
        <w:t xml:space="preserve"> </w:t>
      </w:r>
    </w:p>
    <w:tbl>
      <w:tblPr>
        <w:tblStyle w:val="PlainTable1"/>
        <w:tblW w:w="0" w:type="auto"/>
        <w:tblLook w:val="04A0" w:firstRow="1" w:lastRow="0" w:firstColumn="1" w:lastColumn="0" w:noHBand="0" w:noVBand="1"/>
      </w:tblPr>
      <w:tblGrid>
        <w:gridCol w:w="7825"/>
        <w:gridCol w:w="1440"/>
      </w:tblGrid>
      <w:tr w:rsidR="00EC6B72" w:rsidRPr="00E3556C" w14:paraId="29948F6A" w14:textId="77777777" w:rsidTr="00900C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7B486F4C" w14:textId="496F341C" w:rsidR="00EC6B72" w:rsidRPr="00E3556C" w:rsidRDefault="00EC6B72" w:rsidP="00EC6B72">
            <w:r w:rsidRPr="00E3556C">
              <w:t xml:space="preserve">Data product(s): Recipient is entitled to </w:t>
            </w:r>
            <w:r w:rsidR="00602EA6">
              <w:t>the dataset</w:t>
            </w:r>
            <w:r w:rsidR="00602EA6" w:rsidRPr="00E3556C">
              <w:t xml:space="preserve"> </w:t>
            </w:r>
            <w:r w:rsidRPr="00E3556C">
              <w:t>as stipulated in Attachment 2: List of Approved Data Elements.</w:t>
            </w:r>
          </w:p>
        </w:tc>
        <w:tc>
          <w:tcPr>
            <w:tcW w:w="1440" w:type="dxa"/>
          </w:tcPr>
          <w:p w14:paraId="24E2BDB5" w14:textId="77777777" w:rsidR="00EC6B72" w:rsidRPr="00E3556C" w:rsidRDefault="00EC6B72" w:rsidP="00900CF0">
            <w:pPr>
              <w:jc w:val="center"/>
              <w:cnfStyle w:val="100000000000" w:firstRow="1" w:lastRow="0" w:firstColumn="0" w:lastColumn="0" w:oddVBand="0" w:evenVBand="0" w:oddHBand="0" w:evenHBand="0" w:firstRowFirstColumn="0" w:firstRowLastColumn="0" w:lastRowFirstColumn="0" w:lastRowLastColumn="0"/>
            </w:pPr>
            <w:r w:rsidRPr="00E3556C">
              <w:t>Fee</w:t>
            </w:r>
          </w:p>
        </w:tc>
      </w:tr>
      <w:tr w:rsidR="00EC6B72" w:rsidRPr="00EC6B72" w14:paraId="1C12F4AA" w14:textId="77777777" w:rsidTr="0090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434E9400" w14:textId="5CC35216" w:rsidR="00EC6B72" w:rsidRPr="00F20CC9" w:rsidRDefault="00A2781B" w:rsidP="00EC6B72">
            <w:pPr>
              <w:rPr>
                <w:rStyle w:val="Strong"/>
              </w:rPr>
            </w:pPr>
            <w:sdt>
              <w:sdtPr>
                <w:rPr>
                  <w:rStyle w:val="Strong"/>
                </w:rPr>
                <w:id w:val="183169826"/>
                <w14:checkbox>
                  <w14:checked w14:val="0"/>
                  <w14:checkedState w14:val="2612" w14:font="MS Gothic"/>
                  <w14:uncheckedState w14:val="2610" w14:font="MS Gothic"/>
                </w14:checkbox>
              </w:sdtPr>
              <w:sdtEndPr>
                <w:rPr>
                  <w:rStyle w:val="Strong"/>
                </w:rPr>
              </w:sdtEndPr>
              <w:sdtContent>
                <w:r w:rsidR="00EC6B72" w:rsidRPr="00F20CC9">
                  <w:rPr>
                    <w:rStyle w:val="Strong"/>
                    <w:rFonts w:hint="eastAsia"/>
                  </w:rPr>
                  <w:t>☐</w:t>
                </w:r>
              </w:sdtContent>
            </w:sdt>
            <w:r w:rsidR="00602EA6">
              <w:rPr>
                <w:rStyle w:val="Strong"/>
              </w:rPr>
              <w:t xml:space="preserve"> </w:t>
            </w:r>
            <w:r w:rsidR="00EC6B72" w:rsidRPr="00E3556C">
              <w:t>RUR* dataset</w:t>
            </w:r>
          </w:p>
        </w:tc>
        <w:tc>
          <w:tcPr>
            <w:tcW w:w="1440" w:type="dxa"/>
            <w:vAlign w:val="center"/>
          </w:tcPr>
          <w:p w14:paraId="38908A35" w14:textId="77777777" w:rsidR="00EC6B72" w:rsidRPr="00EC6B72" w:rsidRDefault="00EC6B72" w:rsidP="00900CF0">
            <w:pPr>
              <w:jc w:val="center"/>
              <w:cnfStyle w:val="000000100000" w:firstRow="0" w:lastRow="0" w:firstColumn="0" w:lastColumn="0" w:oddVBand="0" w:evenVBand="0" w:oddHBand="1" w:evenHBand="0" w:firstRowFirstColumn="0" w:firstRowLastColumn="0" w:lastRowFirstColumn="0" w:lastRowLastColumn="0"/>
              <w:rPr>
                <w:noProof/>
              </w:rPr>
            </w:pPr>
          </w:p>
        </w:tc>
      </w:tr>
      <w:tr w:rsidR="00EC6B72" w:rsidRPr="00EC6B72" w14:paraId="7FD7419B" w14:textId="77777777" w:rsidTr="00900CF0">
        <w:tc>
          <w:tcPr>
            <w:cnfStyle w:val="001000000000" w:firstRow="0" w:lastRow="0" w:firstColumn="1" w:lastColumn="0" w:oddVBand="0" w:evenVBand="0" w:oddHBand="0" w:evenHBand="0" w:firstRowFirstColumn="0" w:firstRowLastColumn="0" w:lastRowFirstColumn="0" w:lastRowLastColumn="0"/>
            <w:tcW w:w="7825" w:type="dxa"/>
          </w:tcPr>
          <w:p w14:paraId="1E40D655" w14:textId="77777777" w:rsidR="00EC6B72" w:rsidRPr="00602EA6" w:rsidRDefault="00EC6B72" w:rsidP="00EC6B72">
            <w:pPr>
              <w:rPr>
                <w:rStyle w:val="Strong"/>
                <w:b/>
                <w:bCs/>
              </w:rPr>
            </w:pPr>
            <w:r w:rsidRPr="00602EA6">
              <w:rPr>
                <w:rStyle w:val="Strong"/>
              </w:rPr>
              <w:t>Standard dataset:</w:t>
            </w:r>
          </w:p>
          <w:p w14:paraId="386B33AD" w14:textId="1F1D7A97" w:rsidR="00EC6B72" w:rsidRPr="00E3556C" w:rsidRDefault="00A2781B" w:rsidP="00EC6B72">
            <w:pPr>
              <w:rPr>
                <w:rStyle w:val="Strong"/>
                <w:b/>
              </w:rPr>
            </w:pPr>
            <w:sdt>
              <w:sdtPr>
                <w:rPr>
                  <w:rStyle w:val="Strong"/>
                </w:rPr>
                <w:id w:val="-1081372366"/>
                <w14:checkbox>
                  <w14:checked w14:val="0"/>
                  <w14:checkedState w14:val="2612" w14:font="MS Gothic"/>
                  <w14:uncheckedState w14:val="2610" w14:font="MS Gothic"/>
                </w14:checkbox>
              </w:sdtPr>
              <w:sdtEndPr>
                <w:rPr>
                  <w:rStyle w:val="Strong"/>
                </w:rPr>
              </w:sdtEndPr>
              <w:sdtContent>
                <w:r w:rsidR="00EC6B72" w:rsidRPr="00E3556C">
                  <w:rPr>
                    <w:rStyle w:val="Strong"/>
                    <w:rFonts w:hint="eastAsia"/>
                    <w:b/>
                  </w:rPr>
                  <w:t>☐</w:t>
                </w:r>
              </w:sdtContent>
            </w:sdt>
            <w:r w:rsidR="00602EA6">
              <w:rPr>
                <w:rStyle w:val="Strong"/>
              </w:rPr>
              <w:t xml:space="preserve"> </w:t>
            </w:r>
            <w:r w:rsidR="00EC6B72" w:rsidRPr="00E3556C">
              <w:rPr>
                <w:rStyle w:val="Strong"/>
                <w:b/>
              </w:rPr>
              <w:t>Delivered through Analytic Enclave</w:t>
            </w:r>
          </w:p>
          <w:p w14:paraId="03AA418D" w14:textId="77777777" w:rsidR="00EC6B72" w:rsidRPr="00EC6B72" w:rsidRDefault="00EC6B72" w:rsidP="00EC6B72">
            <w:pPr>
              <w:rPr>
                <w:b w:val="0"/>
                <w:bCs w:val="0"/>
                <w:noProof/>
              </w:rPr>
            </w:pPr>
            <w:r w:rsidRPr="00EC6B72">
              <w:rPr>
                <w:b w:val="0"/>
                <w:bCs w:val="0"/>
                <w:noProof/>
              </w:rPr>
              <w:t xml:space="preserve">Recipient is entitled to </w:t>
            </w:r>
            <w:sdt>
              <w:sdtPr>
                <w:rPr>
                  <w:noProof/>
                </w:rPr>
                <w:id w:val="2130351411"/>
                <w:placeholder>
                  <w:docPart w:val="B5928CDDD8534454AE7F9BEE8E6A0BE7"/>
                </w:placeholder>
                <w:showingPlcHdr/>
              </w:sdtPr>
              <w:sdtEndPr/>
              <w:sdtContent>
                <w:r w:rsidRPr="00E83B76">
                  <w:rPr>
                    <w:b w:val="0"/>
                    <w:bCs w:val="0"/>
                    <w:noProof/>
                  </w:rPr>
                  <w:t>Click or tap here to enter text.</w:t>
                </w:r>
              </w:sdtContent>
            </w:sdt>
            <w:r w:rsidRPr="00EC6B72">
              <w:rPr>
                <w:b w:val="0"/>
                <w:bCs w:val="0"/>
                <w:noProof/>
              </w:rPr>
              <w:t xml:space="preserve"> Analytic Enclave seat license(s) for the period </w:t>
            </w:r>
            <w:sdt>
              <w:sdtPr>
                <w:rPr>
                  <w:noProof/>
                </w:rPr>
                <w:id w:val="578715648"/>
                <w:placeholder>
                  <w:docPart w:val="2E195F2FD03C4F4AA0D342ABD86C2BCE"/>
                </w:placeholder>
                <w:showingPlcHdr/>
                <w:date>
                  <w:dateFormat w:val="M/d/yyyy"/>
                  <w:lid w:val="en-US"/>
                  <w:storeMappedDataAs w:val="dateTime"/>
                  <w:calendar w:val="gregorian"/>
                </w:date>
              </w:sdtPr>
              <w:sdtEndPr/>
              <w:sdtContent>
                <w:r w:rsidRPr="00E83B76">
                  <w:rPr>
                    <w:b w:val="0"/>
                    <w:bCs w:val="0"/>
                    <w:noProof/>
                  </w:rPr>
                  <w:t>Click or tap to enter a date.</w:t>
                </w:r>
              </w:sdtContent>
            </w:sdt>
            <w:r w:rsidRPr="00EC6B72">
              <w:rPr>
                <w:b w:val="0"/>
                <w:bCs w:val="0"/>
                <w:noProof/>
              </w:rPr>
              <w:t xml:space="preserve"> to </w:t>
            </w:r>
            <w:sdt>
              <w:sdtPr>
                <w:rPr>
                  <w:noProof/>
                </w:rPr>
                <w:id w:val="-330676756"/>
                <w:placeholder>
                  <w:docPart w:val="2E195F2FD03C4F4AA0D342ABD86C2BCE"/>
                </w:placeholder>
                <w:showingPlcHdr/>
                <w:date>
                  <w:dateFormat w:val="M/d/yyyy"/>
                  <w:lid w:val="en-US"/>
                  <w:storeMappedDataAs w:val="dateTime"/>
                  <w:calendar w:val="gregorian"/>
                </w:date>
              </w:sdtPr>
              <w:sdtEndPr/>
              <w:sdtContent>
                <w:r w:rsidRPr="00E83B76">
                  <w:rPr>
                    <w:b w:val="0"/>
                    <w:bCs w:val="0"/>
                    <w:noProof/>
                  </w:rPr>
                  <w:t>Click or tap to enter a date.</w:t>
                </w:r>
              </w:sdtContent>
            </w:sdt>
            <w:r w:rsidRPr="00EC6B72">
              <w:rPr>
                <w:b w:val="0"/>
                <w:bCs w:val="0"/>
                <w:noProof/>
              </w:rPr>
              <w:t xml:space="preserve">. </w:t>
            </w:r>
          </w:p>
          <w:p w14:paraId="35A17F90" w14:textId="6163A5DD" w:rsidR="00EC6B72" w:rsidRPr="00EC6B72" w:rsidRDefault="00EC6B72" w:rsidP="00EC6B72">
            <w:pPr>
              <w:rPr>
                <w:noProof/>
              </w:rPr>
            </w:pPr>
            <w:r w:rsidRPr="00EC6B72">
              <w:rPr>
                <w:b w:val="0"/>
                <w:bCs w:val="0"/>
                <w:noProof/>
              </w:rPr>
              <w:t xml:space="preserve">Seat license provides Recipient access to the Analytic Enclave standard dataset as stipulated in </w:t>
            </w:r>
            <w:r w:rsidRPr="00CD1768">
              <w:rPr>
                <w:rStyle w:val="Strong"/>
                <w:b/>
                <w:bCs/>
              </w:rPr>
              <w:t>Attachment 2</w:t>
            </w:r>
            <w:r w:rsidRPr="00EC6B72">
              <w:rPr>
                <w:b w:val="0"/>
                <w:bCs w:val="0"/>
                <w:noProof/>
              </w:rPr>
              <w:t xml:space="preserve"> List of Approved Data Elements.  Unless expressly delineated in this </w:t>
            </w:r>
            <w:r w:rsidRPr="00CD1768">
              <w:rPr>
                <w:rStyle w:val="Strong"/>
                <w:b/>
                <w:bCs/>
              </w:rPr>
              <w:t>Exhibit G</w:t>
            </w:r>
            <w:r w:rsidRPr="00EC6B72">
              <w:rPr>
                <w:b w:val="0"/>
                <w:bCs w:val="0"/>
                <w:noProof/>
              </w:rPr>
              <w:t>, no other services, including but not limited to the addition of non-standard data elements, other dataset customization, or WA-APCD data vendor services such as Enclave data imports, are included.</w:t>
            </w:r>
          </w:p>
          <w:p w14:paraId="0FA779C7" w14:textId="3D8A3AC4" w:rsidR="00EC6B72" w:rsidRPr="00E3556C" w:rsidRDefault="00A2781B" w:rsidP="00EC6B72">
            <w:sdt>
              <w:sdtPr>
                <w:rPr>
                  <w:noProof/>
                </w:rPr>
                <w:id w:val="-1061563509"/>
                <w14:checkbox>
                  <w14:checked w14:val="0"/>
                  <w14:checkedState w14:val="2612" w14:font="MS Gothic"/>
                  <w14:uncheckedState w14:val="2610" w14:font="MS Gothic"/>
                </w14:checkbox>
              </w:sdtPr>
              <w:sdtEndPr/>
              <w:sdtContent>
                <w:r w:rsidR="00EC6B72" w:rsidRPr="00E3556C">
                  <w:rPr>
                    <w:rFonts w:hint="eastAsia"/>
                  </w:rPr>
                  <w:t>☐</w:t>
                </w:r>
              </w:sdtContent>
            </w:sdt>
            <w:r w:rsidR="008D7CBD">
              <w:rPr>
                <w:noProof/>
              </w:rPr>
              <w:t xml:space="preserve"> </w:t>
            </w:r>
            <w:r w:rsidR="00EC6B72" w:rsidRPr="00E3556C">
              <w:t>Delivered as an extract (not through Analytic Enclave)</w:t>
            </w:r>
          </w:p>
        </w:tc>
        <w:tc>
          <w:tcPr>
            <w:tcW w:w="1440" w:type="dxa"/>
            <w:vAlign w:val="center"/>
          </w:tcPr>
          <w:p w14:paraId="26F77F31" w14:textId="77777777" w:rsidR="00EC6B72" w:rsidRPr="00EC6B72" w:rsidRDefault="00EC6B72" w:rsidP="00900CF0">
            <w:pPr>
              <w:jc w:val="center"/>
              <w:cnfStyle w:val="000000000000" w:firstRow="0" w:lastRow="0" w:firstColumn="0" w:lastColumn="0" w:oddVBand="0" w:evenVBand="0" w:oddHBand="0" w:evenHBand="0" w:firstRowFirstColumn="0" w:firstRowLastColumn="0" w:lastRowFirstColumn="0" w:lastRowLastColumn="0"/>
              <w:rPr>
                <w:noProof/>
              </w:rPr>
            </w:pPr>
          </w:p>
        </w:tc>
      </w:tr>
      <w:tr w:rsidR="00EC6B72" w:rsidRPr="00EC6B72" w14:paraId="6CCBFFC2" w14:textId="77777777" w:rsidTr="0090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7FFCCA18" w14:textId="77777777" w:rsidR="00EC6B72" w:rsidRPr="00900CF0" w:rsidRDefault="00EC6B72" w:rsidP="00EC6B72">
            <w:pPr>
              <w:rPr>
                <w:noProof/>
              </w:rPr>
            </w:pPr>
            <w:r w:rsidRPr="00602EA6">
              <w:rPr>
                <w:noProof/>
              </w:rPr>
              <w:t>Custom dataset:</w:t>
            </w:r>
          </w:p>
          <w:p w14:paraId="1FE2056A" w14:textId="4AB76B09" w:rsidR="00EC6B72" w:rsidRPr="00E3556C" w:rsidRDefault="00A2781B" w:rsidP="00EC6B72">
            <w:sdt>
              <w:sdtPr>
                <w:rPr>
                  <w:noProof/>
                </w:rPr>
                <w:id w:val="-533573737"/>
                <w14:checkbox>
                  <w14:checked w14:val="0"/>
                  <w14:checkedState w14:val="2612" w14:font="MS Gothic"/>
                  <w14:uncheckedState w14:val="2610" w14:font="MS Gothic"/>
                </w14:checkbox>
              </w:sdtPr>
              <w:sdtEndPr/>
              <w:sdtContent>
                <w:r w:rsidR="00EC6B72" w:rsidRPr="00E3556C">
                  <w:rPr>
                    <w:rFonts w:hint="eastAsia"/>
                  </w:rPr>
                  <w:t>☐</w:t>
                </w:r>
              </w:sdtContent>
            </w:sdt>
            <w:r w:rsidR="00602EA6">
              <w:rPr>
                <w:noProof/>
              </w:rPr>
              <w:t xml:space="preserve"> </w:t>
            </w:r>
            <w:r w:rsidR="00EC6B72" w:rsidRPr="00E3556C">
              <w:t>Delivered through Analytic Enclave</w:t>
            </w:r>
          </w:p>
          <w:p w14:paraId="3CF66F60" w14:textId="77777777" w:rsidR="00EC6B72" w:rsidRPr="00EC6B72" w:rsidRDefault="00EC6B72" w:rsidP="00EC6B72">
            <w:pPr>
              <w:rPr>
                <w:b w:val="0"/>
                <w:bCs w:val="0"/>
                <w:noProof/>
              </w:rPr>
            </w:pPr>
            <w:r w:rsidRPr="00EC6B72">
              <w:rPr>
                <w:b w:val="0"/>
                <w:bCs w:val="0"/>
                <w:noProof/>
              </w:rPr>
              <w:t xml:space="preserve">Recipient is entitled to </w:t>
            </w:r>
            <w:sdt>
              <w:sdtPr>
                <w:rPr>
                  <w:noProof/>
                </w:rPr>
                <w:id w:val="-1234856712"/>
                <w:placeholder>
                  <w:docPart w:val="69FD10C013154BEFB72C14F30D0422B4"/>
                </w:placeholder>
                <w:showingPlcHdr/>
              </w:sdtPr>
              <w:sdtEndPr/>
              <w:sdtContent>
                <w:r w:rsidRPr="00E83B76">
                  <w:rPr>
                    <w:b w:val="0"/>
                    <w:bCs w:val="0"/>
                    <w:noProof/>
                  </w:rPr>
                  <w:t>Click or tap here to enter text.</w:t>
                </w:r>
              </w:sdtContent>
            </w:sdt>
            <w:r w:rsidRPr="00EC6B72">
              <w:rPr>
                <w:b w:val="0"/>
                <w:bCs w:val="0"/>
                <w:noProof/>
              </w:rPr>
              <w:t xml:space="preserve"> Analytic Enclave seat license(s) for the period </w:t>
            </w:r>
            <w:sdt>
              <w:sdtPr>
                <w:rPr>
                  <w:noProof/>
                </w:rPr>
                <w:id w:val="1215691507"/>
                <w:placeholder>
                  <w:docPart w:val="F5F4AA1A28BB4C278E5C44E42C988751"/>
                </w:placeholder>
                <w:showingPlcHdr/>
                <w:date>
                  <w:dateFormat w:val="M/d/yyyy"/>
                  <w:lid w:val="en-US"/>
                  <w:storeMappedDataAs w:val="dateTime"/>
                  <w:calendar w:val="gregorian"/>
                </w:date>
              </w:sdtPr>
              <w:sdtEndPr/>
              <w:sdtContent>
                <w:r w:rsidRPr="00E83B76">
                  <w:rPr>
                    <w:b w:val="0"/>
                    <w:bCs w:val="0"/>
                    <w:noProof/>
                  </w:rPr>
                  <w:t>Click or tap to enter a date.</w:t>
                </w:r>
              </w:sdtContent>
            </w:sdt>
            <w:r w:rsidRPr="00EC6B72">
              <w:rPr>
                <w:b w:val="0"/>
                <w:bCs w:val="0"/>
                <w:noProof/>
              </w:rPr>
              <w:t xml:space="preserve"> to </w:t>
            </w:r>
            <w:sdt>
              <w:sdtPr>
                <w:rPr>
                  <w:noProof/>
                </w:rPr>
                <w:id w:val="-1477749452"/>
                <w:placeholder>
                  <w:docPart w:val="F5F4AA1A28BB4C278E5C44E42C988751"/>
                </w:placeholder>
                <w:showingPlcHdr/>
                <w:date>
                  <w:dateFormat w:val="M/d/yyyy"/>
                  <w:lid w:val="en-US"/>
                  <w:storeMappedDataAs w:val="dateTime"/>
                  <w:calendar w:val="gregorian"/>
                </w:date>
              </w:sdtPr>
              <w:sdtEndPr/>
              <w:sdtContent>
                <w:r w:rsidRPr="00E83B76">
                  <w:rPr>
                    <w:b w:val="0"/>
                    <w:bCs w:val="0"/>
                    <w:noProof/>
                  </w:rPr>
                  <w:t>Click or tap to enter a date.</w:t>
                </w:r>
              </w:sdtContent>
            </w:sdt>
            <w:r w:rsidRPr="00EC6B72">
              <w:rPr>
                <w:b w:val="0"/>
                <w:bCs w:val="0"/>
                <w:noProof/>
              </w:rPr>
              <w:t xml:space="preserve">. </w:t>
            </w:r>
          </w:p>
          <w:p w14:paraId="551B94BC" w14:textId="04DA3EDA" w:rsidR="00EC6B72" w:rsidRPr="00EC6B72" w:rsidRDefault="00EC6B72" w:rsidP="00EC6B72">
            <w:pPr>
              <w:rPr>
                <w:noProof/>
              </w:rPr>
            </w:pPr>
            <w:r w:rsidRPr="00EC6B72">
              <w:rPr>
                <w:b w:val="0"/>
                <w:bCs w:val="0"/>
                <w:noProof/>
              </w:rPr>
              <w:t xml:space="preserve">Seat license provides Recipient access to the Analytic Enclave </w:t>
            </w:r>
            <w:r w:rsidR="00602EA6">
              <w:rPr>
                <w:b w:val="0"/>
                <w:bCs w:val="0"/>
                <w:noProof/>
              </w:rPr>
              <w:t>custom</w:t>
            </w:r>
            <w:r w:rsidR="00602EA6" w:rsidRPr="00EC6B72">
              <w:rPr>
                <w:b w:val="0"/>
                <w:bCs w:val="0"/>
                <w:noProof/>
              </w:rPr>
              <w:t xml:space="preserve"> </w:t>
            </w:r>
            <w:r w:rsidRPr="00EC6B72">
              <w:rPr>
                <w:b w:val="0"/>
                <w:bCs w:val="0"/>
                <w:noProof/>
              </w:rPr>
              <w:t xml:space="preserve">dataset as stipulated in </w:t>
            </w:r>
            <w:r w:rsidRPr="00CD1768">
              <w:rPr>
                <w:rStyle w:val="Strong"/>
                <w:b/>
                <w:bCs/>
              </w:rPr>
              <w:t>Attachment 2</w:t>
            </w:r>
            <w:r w:rsidRPr="00EC6B72">
              <w:rPr>
                <w:b w:val="0"/>
                <w:bCs w:val="0"/>
                <w:noProof/>
              </w:rPr>
              <w:t xml:space="preserve"> List of Approved Data Elements.  Unless expressly delineated in this </w:t>
            </w:r>
            <w:r w:rsidRPr="00CD1768">
              <w:rPr>
                <w:noProof/>
              </w:rPr>
              <w:t>Exhibit G</w:t>
            </w:r>
            <w:r w:rsidRPr="00EC6B72">
              <w:rPr>
                <w:b w:val="0"/>
                <w:bCs w:val="0"/>
                <w:noProof/>
              </w:rPr>
              <w:t>, no other services, including but not limited to the addition of standard data elements, other dataset customization, or WA-APCD data vendor services such as Enclave data imports, are included.</w:t>
            </w:r>
          </w:p>
          <w:p w14:paraId="1E25C87D" w14:textId="0E1E638A" w:rsidR="00EC6B72" w:rsidRPr="00E3556C" w:rsidRDefault="00A2781B" w:rsidP="00EC6B72">
            <w:sdt>
              <w:sdtPr>
                <w:rPr>
                  <w:noProof/>
                </w:rPr>
                <w:id w:val="141545874"/>
                <w14:checkbox>
                  <w14:checked w14:val="0"/>
                  <w14:checkedState w14:val="2612" w14:font="MS Gothic"/>
                  <w14:uncheckedState w14:val="2610" w14:font="MS Gothic"/>
                </w14:checkbox>
              </w:sdtPr>
              <w:sdtEndPr/>
              <w:sdtContent>
                <w:r w:rsidR="00EC6B72" w:rsidRPr="00E3556C">
                  <w:rPr>
                    <w:rFonts w:hint="eastAsia"/>
                  </w:rPr>
                  <w:t>☐</w:t>
                </w:r>
              </w:sdtContent>
            </w:sdt>
            <w:r w:rsidR="00602EA6">
              <w:rPr>
                <w:noProof/>
              </w:rPr>
              <w:t xml:space="preserve"> </w:t>
            </w:r>
            <w:r w:rsidR="00EC6B72" w:rsidRPr="00E3556C">
              <w:t>Delivered as an extract (not through Analytic Enclave)</w:t>
            </w:r>
          </w:p>
        </w:tc>
        <w:tc>
          <w:tcPr>
            <w:tcW w:w="1440" w:type="dxa"/>
            <w:vAlign w:val="center"/>
          </w:tcPr>
          <w:p w14:paraId="2A89353C" w14:textId="77777777" w:rsidR="00EC6B72" w:rsidRPr="00EC6B72" w:rsidRDefault="00EC6B72" w:rsidP="00900CF0">
            <w:pPr>
              <w:jc w:val="center"/>
              <w:cnfStyle w:val="000000100000" w:firstRow="0" w:lastRow="0" w:firstColumn="0" w:lastColumn="0" w:oddVBand="0" w:evenVBand="0" w:oddHBand="1" w:evenHBand="0" w:firstRowFirstColumn="0" w:firstRowLastColumn="0" w:lastRowFirstColumn="0" w:lastRowLastColumn="0"/>
              <w:rPr>
                <w:noProof/>
              </w:rPr>
            </w:pPr>
          </w:p>
        </w:tc>
      </w:tr>
      <w:tr w:rsidR="00EC6B72" w:rsidRPr="00EC6B72" w14:paraId="14CFCB36" w14:textId="77777777" w:rsidTr="00900CF0">
        <w:tc>
          <w:tcPr>
            <w:cnfStyle w:val="001000000000" w:firstRow="0" w:lastRow="0" w:firstColumn="1" w:lastColumn="0" w:oddVBand="0" w:evenVBand="0" w:oddHBand="0" w:evenHBand="0" w:firstRowFirstColumn="0" w:firstRowLastColumn="0" w:lastRowFirstColumn="0" w:lastRowLastColumn="0"/>
            <w:tcW w:w="7825" w:type="dxa"/>
          </w:tcPr>
          <w:p w14:paraId="691FA1D2" w14:textId="0BDB552E" w:rsidR="00EC6B72" w:rsidRPr="00E3556C" w:rsidRDefault="00A2781B" w:rsidP="00EC6B72">
            <w:sdt>
              <w:sdtPr>
                <w:rPr>
                  <w:noProof/>
                </w:rPr>
                <w:id w:val="831722895"/>
                <w14:checkbox>
                  <w14:checked w14:val="0"/>
                  <w14:checkedState w14:val="2612" w14:font="MS Gothic"/>
                  <w14:uncheckedState w14:val="2610" w14:font="MS Gothic"/>
                </w14:checkbox>
              </w:sdtPr>
              <w:sdtEndPr/>
              <w:sdtContent>
                <w:r w:rsidR="00EC6B72" w:rsidRPr="00E3556C">
                  <w:rPr>
                    <w:rFonts w:hint="eastAsia"/>
                  </w:rPr>
                  <w:t>☐</w:t>
                </w:r>
              </w:sdtContent>
            </w:sdt>
            <w:r w:rsidR="00602EA6">
              <w:rPr>
                <w:noProof/>
              </w:rPr>
              <w:t xml:space="preserve"> </w:t>
            </w:r>
            <w:r w:rsidR="00EC6B72" w:rsidRPr="00E3556C">
              <w:t>Custom analytic report (custom delivery)</w:t>
            </w:r>
          </w:p>
        </w:tc>
        <w:tc>
          <w:tcPr>
            <w:tcW w:w="1440" w:type="dxa"/>
            <w:vAlign w:val="center"/>
          </w:tcPr>
          <w:p w14:paraId="7D8FE84D" w14:textId="77777777" w:rsidR="00EC6B72" w:rsidRPr="00EC6B72" w:rsidRDefault="00EC6B72" w:rsidP="00900CF0">
            <w:pPr>
              <w:jc w:val="center"/>
              <w:cnfStyle w:val="000000000000" w:firstRow="0" w:lastRow="0" w:firstColumn="0" w:lastColumn="0" w:oddVBand="0" w:evenVBand="0" w:oddHBand="0" w:evenHBand="0" w:firstRowFirstColumn="0" w:firstRowLastColumn="0" w:lastRowFirstColumn="0" w:lastRowLastColumn="0"/>
              <w:rPr>
                <w:noProof/>
              </w:rPr>
            </w:pPr>
          </w:p>
        </w:tc>
      </w:tr>
      <w:tr w:rsidR="00EC6B72" w:rsidRPr="00EC6B72" w14:paraId="1B5A2F68" w14:textId="77777777" w:rsidTr="00900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02B38633" w14:textId="77777777" w:rsidR="00EC6B72" w:rsidRPr="00E3556C" w:rsidRDefault="00EC6B72" w:rsidP="00E3556C">
            <w:pPr>
              <w:jc w:val="right"/>
            </w:pPr>
            <w:r w:rsidRPr="00E3556C">
              <w:t>Total</w:t>
            </w:r>
          </w:p>
        </w:tc>
        <w:tc>
          <w:tcPr>
            <w:tcW w:w="1440" w:type="dxa"/>
          </w:tcPr>
          <w:p w14:paraId="3C30131E" w14:textId="77777777" w:rsidR="00EC6B72" w:rsidRPr="00EC6B72" w:rsidRDefault="00EC6B72" w:rsidP="00900CF0">
            <w:pPr>
              <w:jc w:val="center"/>
              <w:cnfStyle w:val="000000100000" w:firstRow="0" w:lastRow="0" w:firstColumn="0" w:lastColumn="0" w:oddVBand="0" w:evenVBand="0" w:oddHBand="1" w:evenHBand="0" w:firstRowFirstColumn="0" w:firstRowLastColumn="0" w:lastRowFirstColumn="0" w:lastRowLastColumn="0"/>
              <w:rPr>
                <w:noProof/>
              </w:rPr>
            </w:pPr>
          </w:p>
        </w:tc>
      </w:tr>
    </w:tbl>
    <w:p w14:paraId="6DD97A87" w14:textId="09D3C7F7" w:rsidR="00EC6B72" w:rsidRPr="00EC6B72" w:rsidRDefault="00E3556C" w:rsidP="00EC6B72">
      <w:pPr>
        <w:rPr>
          <w:noProof/>
        </w:rPr>
      </w:pPr>
      <w:r>
        <w:rPr>
          <w:noProof/>
        </w:rPr>
        <w:t>*</w:t>
      </w:r>
      <w:r w:rsidR="00EC6B72" w:rsidRPr="00EC6B72">
        <w:rPr>
          <w:noProof/>
        </w:rPr>
        <w:t>RUR: Release Upon Request. Contact the WA-APCD Program for details on any “custom” data product.</w:t>
      </w:r>
    </w:p>
    <w:tbl>
      <w:tblPr>
        <w:tblStyle w:val="PlainTable1"/>
        <w:tblW w:w="0" w:type="auto"/>
        <w:tblLook w:val="04A0" w:firstRow="1" w:lastRow="0" w:firstColumn="1" w:lastColumn="0" w:noHBand="0" w:noVBand="1"/>
      </w:tblPr>
      <w:tblGrid>
        <w:gridCol w:w="2335"/>
        <w:gridCol w:w="7015"/>
      </w:tblGrid>
      <w:tr w:rsidR="00EC6B72" w:rsidRPr="00EC6B72" w14:paraId="2259EA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B3E6D67" w14:textId="77777777" w:rsidR="00EC6B72" w:rsidRPr="00EC6B72" w:rsidRDefault="00EC6B72" w:rsidP="00EC6B72">
            <w:pPr>
              <w:rPr>
                <w:b w:val="0"/>
                <w:bCs w:val="0"/>
                <w:noProof/>
              </w:rPr>
            </w:pPr>
            <w:r w:rsidRPr="00EC6B72">
              <w:rPr>
                <w:b w:val="0"/>
                <w:bCs w:val="0"/>
                <w:noProof/>
              </w:rPr>
              <w:t>Lead Organization (LO)</w:t>
            </w:r>
          </w:p>
        </w:tc>
        <w:tc>
          <w:tcPr>
            <w:tcW w:w="7015" w:type="dxa"/>
          </w:tcPr>
          <w:p w14:paraId="34F7D2AC" w14:textId="77777777" w:rsidR="00EC6B72" w:rsidRPr="00EC6B72" w:rsidRDefault="00EC6B72" w:rsidP="00EC6B72">
            <w:pPr>
              <w:cnfStyle w:val="100000000000" w:firstRow="1" w:lastRow="0" w:firstColumn="0" w:lastColumn="0" w:oddVBand="0" w:evenVBand="0" w:oddHBand="0" w:evenHBand="0" w:firstRowFirstColumn="0" w:firstRowLastColumn="0" w:lastRowFirstColumn="0" w:lastRowLastColumn="0"/>
              <w:rPr>
                <w:b w:val="0"/>
                <w:bCs w:val="0"/>
                <w:noProof/>
              </w:rPr>
            </w:pPr>
            <w:r w:rsidRPr="00EC6B72">
              <w:rPr>
                <w:b w:val="0"/>
                <w:bCs w:val="0"/>
                <w:noProof/>
              </w:rPr>
              <w:t>Washington State Health Care Authority</w:t>
            </w:r>
          </w:p>
        </w:tc>
      </w:tr>
      <w:tr w:rsidR="00EC6B72" w:rsidRPr="00EC6B72" w14:paraId="514D97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6E87E36F" w14:textId="77777777" w:rsidR="00EC6B72" w:rsidRPr="00EC6B72" w:rsidRDefault="00EC6B72" w:rsidP="00EC6B72">
            <w:pPr>
              <w:rPr>
                <w:b w:val="0"/>
                <w:bCs w:val="0"/>
                <w:noProof/>
              </w:rPr>
            </w:pPr>
            <w:r w:rsidRPr="00EC6B72">
              <w:rPr>
                <w:b w:val="0"/>
                <w:bCs w:val="0"/>
                <w:noProof/>
              </w:rPr>
              <w:t>Print name of LO WA-APCD Program Manager</w:t>
            </w:r>
          </w:p>
        </w:tc>
        <w:sdt>
          <w:sdtPr>
            <w:rPr>
              <w:noProof/>
            </w:rPr>
            <w:id w:val="1433168311"/>
            <w:placeholder>
              <w:docPart w:val="B5928CDDD8534454AE7F9BEE8E6A0BE7"/>
            </w:placeholder>
            <w:showingPlcHdr/>
          </w:sdtPr>
          <w:sdtEndPr/>
          <w:sdtContent>
            <w:tc>
              <w:tcPr>
                <w:tcW w:w="7015" w:type="dxa"/>
              </w:tcPr>
              <w:p w14:paraId="6E2D0CB6" w14:textId="77777777" w:rsidR="00EC6B72" w:rsidRPr="00EC6B72" w:rsidRDefault="00EC6B72" w:rsidP="00EC6B72">
                <w:pPr>
                  <w:cnfStyle w:val="000000100000" w:firstRow="0" w:lastRow="0" w:firstColumn="0" w:lastColumn="0" w:oddVBand="0" w:evenVBand="0" w:oddHBand="1" w:evenHBand="0" w:firstRowFirstColumn="0" w:firstRowLastColumn="0" w:lastRowFirstColumn="0" w:lastRowLastColumn="0"/>
                  <w:rPr>
                    <w:noProof/>
                  </w:rPr>
                </w:pPr>
                <w:r w:rsidRPr="00EC6B72">
                  <w:rPr>
                    <w:noProof/>
                  </w:rPr>
                  <w:t>Click or tap here to enter text.</w:t>
                </w:r>
              </w:p>
            </w:tc>
          </w:sdtContent>
        </w:sdt>
      </w:tr>
      <w:tr w:rsidR="00EC6B72" w:rsidRPr="00EC6B72" w14:paraId="55A204B4" w14:textId="77777777">
        <w:tc>
          <w:tcPr>
            <w:cnfStyle w:val="001000000000" w:firstRow="0" w:lastRow="0" w:firstColumn="1" w:lastColumn="0" w:oddVBand="0" w:evenVBand="0" w:oddHBand="0" w:evenHBand="0" w:firstRowFirstColumn="0" w:firstRowLastColumn="0" w:lastRowFirstColumn="0" w:lastRowLastColumn="0"/>
            <w:tcW w:w="2335" w:type="dxa"/>
          </w:tcPr>
          <w:p w14:paraId="28C687A5" w14:textId="77777777" w:rsidR="00EC6B72" w:rsidRPr="00EC6B72" w:rsidRDefault="00EC6B72" w:rsidP="00EC6B72">
            <w:pPr>
              <w:rPr>
                <w:b w:val="0"/>
                <w:bCs w:val="0"/>
                <w:noProof/>
              </w:rPr>
            </w:pPr>
            <w:r w:rsidRPr="00EC6B72">
              <w:rPr>
                <w:b w:val="0"/>
                <w:bCs w:val="0"/>
                <w:noProof/>
              </w:rPr>
              <w:t>Signature of LO WA-APCD Program Manager</w:t>
            </w:r>
          </w:p>
        </w:tc>
        <w:sdt>
          <w:sdtPr>
            <w:rPr>
              <w:noProof/>
            </w:rPr>
            <w:id w:val="1113330280"/>
            <w:placeholder>
              <w:docPart w:val="DefaultPlaceholder_-1854013440"/>
            </w:placeholder>
            <w:showingPlcHdr/>
          </w:sdtPr>
          <w:sdtEndPr/>
          <w:sdtContent>
            <w:tc>
              <w:tcPr>
                <w:tcW w:w="7015" w:type="dxa"/>
              </w:tcPr>
              <w:p w14:paraId="634E806F" w14:textId="341947E5" w:rsidR="00EC6B72" w:rsidRPr="00EC6B72" w:rsidRDefault="00E83B76" w:rsidP="00EC6B72">
                <w:pPr>
                  <w:cnfStyle w:val="000000000000" w:firstRow="0" w:lastRow="0" w:firstColumn="0" w:lastColumn="0" w:oddVBand="0" w:evenVBand="0" w:oddHBand="0" w:evenHBand="0" w:firstRowFirstColumn="0" w:firstRowLastColumn="0" w:lastRowFirstColumn="0" w:lastRowLastColumn="0"/>
                  <w:rPr>
                    <w:noProof/>
                  </w:rPr>
                </w:pPr>
                <w:r w:rsidRPr="00CC5CA8">
                  <w:rPr>
                    <w:rStyle w:val="PlaceholderText"/>
                  </w:rPr>
                  <w:t>Click or tap here to enter text.</w:t>
                </w:r>
              </w:p>
            </w:tc>
          </w:sdtContent>
        </w:sdt>
      </w:tr>
      <w:tr w:rsidR="00EC6B72" w:rsidRPr="00EC6B72" w14:paraId="55F1AF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39B5A30" w14:textId="77777777" w:rsidR="00EC6B72" w:rsidRPr="00EC6B72" w:rsidRDefault="00EC6B72" w:rsidP="00EC6B72">
            <w:pPr>
              <w:rPr>
                <w:b w:val="0"/>
                <w:bCs w:val="0"/>
                <w:noProof/>
              </w:rPr>
            </w:pPr>
            <w:r w:rsidRPr="00EC6B72">
              <w:rPr>
                <w:b w:val="0"/>
                <w:bCs w:val="0"/>
                <w:noProof/>
              </w:rPr>
              <w:t>Email address of LO WA-APCD Program Manager</w:t>
            </w:r>
          </w:p>
        </w:tc>
        <w:sdt>
          <w:sdtPr>
            <w:rPr>
              <w:noProof/>
            </w:rPr>
            <w:id w:val="-150137910"/>
            <w:placeholder>
              <w:docPart w:val="B5928CDDD8534454AE7F9BEE8E6A0BE7"/>
            </w:placeholder>
            <w:showingPlcHdr/>
          </w:sdtPr>
          <w:sdtEndPr/>
          <w:sdtContent>
            <w:tc>
              <w:tcPr>
                <w:tcW w:w="7015" w:type="dxa"/>
              </w:tcPr>
              <w:p w14:paraId="39DFB363" w14:textId="77777777" w:rsidR="00EC6B72" w:rsidRPr="00EC6B72" w:rsidRDefault="00EC6B72" w:rsidP="00EC6B72">
                <w:pPr>
                  <w:cnfStyle w:val="000000100000" w:firstRow="0" w:lastRow="0" w:firstColumn="0" w:lastColumn="0" w:oddVBand="0" w:evenVBand="0" w:oddHBand="1" w:evenHBand="0" w:firstRowFirstColumn="0" w:firstRowLastColumn="0" w:lastRowFirstColumn="0" w:lastRowLastColumn="0"/>
                  <w:rPr>
                    <w:noProof/>
                  </w:rPr>
                </w:pPr>
                <w:r w:rsidRPr="00EC6B72">
                  <w:rPr>
                    <w:noProof/>
                  </w:rPr>
                  <w:t>Click or tap here to enter text.</w:t>
                </w:r>
              </w:p>
            </w:tc>
          </w:sdtContent>
        </w:sdt>
      </w:tr>
      <w:tr w:rsidR="00EC6B72" w:rsidRPr="00EC6B72" w14:paraId="6E9659F4" w14:textId="77777777">
        <w:tc>
          <w:tcPr>
            <w:cnfStyle w:val="001000000000" w:firstRow="0" w:lastRow="0" w:firstColumn="1" w:lastColumn="0" w:oddVBand="0" w:evenVBand="0" w:oddHBand="0" w:evenHBand="0" w:firstRowFirstColumn="0" w:firstRowLastColumn="0" w:lastRowFirstColumn="0" w:lastRowLastColumn="0"/>
            <w:tcW w:w="2335" w:type="dxa"/>
          </w:tcPr>
          <w:p w14:paraId="33E7FB0E" w14:textId="77777777" w:rsidR="00EC6B72" w:rsidRPr="00EC6B72" w:rsidRDefault="00EC6B72" w:rsidP="00EC6B72">
            <w:pPr>
              <w:rPr>
                <w:b w:val="0"/>
                <w:bCs w:val="0"/>
                <w:noProof/>
              </w:rPr>
            </w:pPr>
            <w:r w:rsidRPr="00EC6B72">
              <w:rPr>
                <w:b w:val="0"/>
                <w:bCs w:val="0"/>
                <w:noProof/>
              </w:rPr>
              <w:lastRenderedPageBreak/>
              <w:t>Signature date</w:t>
            </w:r>
          </w:p>
        </w:tc>
        <w:sdt>
          <w:sdtPr>
            <w:rPr>
              <w:noProof/>
            </w:rPr>
            <w:id w:val="1988662595"/>
            <w:placeholder>
              <w:docPart w:val="2E195F2FD03C4F4AA0D342ABD86C2BCE"/>
            </w:placeholder>
            <w:showingPlcHdr/>
            <w:date>
              <w:dateFormat w:val="M/d/yyyy"/>
              <w:lid w:val="en-US"/>
              <w:storeMappedDataAs w:val="dateTime"/>
              <w:calendar w:val="gregorian"/>
            </w:date>
          </w:sdtPr>
          <w:sdtEndPr/>
          <w:sdtContent>
            <w:tc>
              <w:tcPr>
                <w:tcW w:w="7015" w:type="dxa"/>
              </w:tcPr>
              <w:p w14:paraId="65970B38" w14:textId="77777777" w:rsidR="00EC6B72" w:rsidRPr="00EC6B72" w:rsidRDefault="00EC6B72" w:rsidP="00EC6B72">
                <w:pPr>
                  <w:cnfStyle w:val="000000000000" w:firstRow="0" w:lastRow="0" w:firstColumn="0" w:lastColumn="0" w:oddVBand="0" w:evenVBand="0" w:oddHBand="0" w:evenHBand="0" w:firstRowFirstColumn="0" w:firstRowLastColumn="0" w:lastRowFirstColumn="0" w:lastRowLastColumn="0"/>
                  <w:rPr>
                    <w:noProof/>
                  </w:rPr>
                </w:pPr>
                <w:r w:rsidRPr="00EC6B72">
                  <w:rPr>
                    <w:noProof/>
                  </w:rPr>
                  <w:t>Click or tap to enter a date.</w:t>
                </w:r>
              </w:p>
            </w:tc>
          </w:sdtContent>
        </w:sdt>
      </w:tr>
    </w:tbl>
    <w:p w14:paraId="1F24BC0C" w14:textId="77777777" w:rsidR="00243E61" w:rsidRDefault="00243E61" w:rsidP="00243E61">
      <w:pPr>
        <w:rPr>
          <w:noProof/>
        </w:rPr>
      </w:pPr>
      <w:r>
        <w:rPr>
          <w:noProof/>
        </w:rPr>
        <w:t>HCA’s Financial Services (FS) will begin the process to invoice the Recipient on the effective date of this agreement. P</w:t>
      </w:r>
      <w:r w:rsidRPr="00EC6B72">
        <w:rPr>
          <w:noProof/>
        </w:rPr>
        <w:t>lease</w:t>
      </w:r>
      <w:r>
        <w:rPr>
          <w:noProof/>
        </w:rPr>
        <w:t xml:space="preserve"> </w:t>
      </w:r>
      <w:r w:rsidRPr="00EC6B72">
        <w:rPr>
          <w:noProof/>
        </w:rPr>
        <w:t xml:space="preserve">submit payment to the following address within 30-days of </w:t>
      </w:r>
      <w:r>
        <w:rPr>
          <w:noProof/>
        </w:rPr>
        <w:t>the effective date of this agreement:</w:t>
      </w:r>
    </w:p>
    <w:p w14:paraId="5F4EDC2B" w14:textId="77777777" w:rsidR="00243E61" w:rsidRDefault="00243E61" w:rsidP="00243E61">
      <w:pPr>
        <w:rPr>
          <w:noProof/>
        </w:rPr>
      </w:pPr>
      <w:r w:rsidRPr="00EC6B72">
        <w:rPr>
          <w:noProof/>
        </w:rPr>
        <w:t>Washington State Health Care Authority</w:t>
      </w:r>
      <w:r w:rsidRPr="00EC6B72">
        <w:rPr>
          <w:noProof/>
        </w:rPr>
        <w:br/>
        <w:t>PO Box 44500</w:t>
      </w:r>
      <w:r w:rsidRPr="00EC6B72">
        <w:rPr>
          <w:noProof/>
        </w:rPr>
        <w:br/>
        <w:t>Olympia, WA 98504</w:t>
      </w:r>
    </w:p>
    <w:p w14:paraId="56956404" w14:textId="55F4010F" w:rsidR="00EC6B72" w:rsidRDefault="00243E61" w:rsidP="00EC6B72">
      <w:pPr>
        <w:rPr>
          <w:noProof/>
        </w:rPr>
      </w:pPr>
      <w:r>
        <w:rPr>
          <w:noProof/>
        </w:rPr>
        <w:t>Please respond to HCA’s FS contact listed on the invoice if an electronic transfer of funds (ETF) is required.</w:t>
      </w:r>
    </w:p>
    <w:p w14:paraId="43726BA2"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73608EED" w14:textId="39DBE1CE" w:rsidR="00421BE3" w:rsidRDefault="00421BE3" w:rsidP="00850DD6">
      <w:pPr>
        <w:pStyle w:val="Heading2"/>
        <w:rPr>
          <w:noProof/>
        </w:rPr>
      </w:pPr>
      <w:bookmarkStart w:id="21" w:name="_Toc232176589"/>
      <w:r>
        <w:rPr>
          <w:noProof/>
        </w:rPr>
        <w:lastRenderedPageBreak/>
        <w:t>Exhibit H</w:t>
      </w:r>
      <w:r w:rsidR="009F4BA9">
        <w:rPr>
          <w:noProof/>
        </w:rPr>
        <w:t>.</w:t>
      </w:r>
      <w:r>
        <w:rPr>
          <w:noProof/>
        </w:rPr>
        <w:t xml:space="preserve"> Recipient data output</w:t>
      </w:r>
      <w:bookmarkEnd w:id="21"/>
    </w:p>
    <w:p w14:paraId="33FABE06" w14:textId="3A19C0E5" w:rsidR="00EC6B72" w:rsidRPr="00EC6B72" w:rsidRDefault="0011343C" w:rsidP="00850DD6">
      <w:r>
        <w:t>In accordance with</w:t>
      </w:r>
      <w:r w:rsidR="00EC6B72" w:rsidRPr="00EC6B72">
        <w:t xml:space="preserve"> </w:t>
      </w:r>
      <w:r w:rsidR="00EC6B72" w:rsidRPr="00740F06">
        <w:rPr>
          <w:rStyle w:val="Strong"/>
        </w:rPr>
        <w:t>Attachment E</w:t>
      </w:r>
      <w:r w:rsidR="00EC6B72" w:rsidRPr="00EC6B72">
        <w:t xml:space="preserve"> of the Data Application, list the data output to be disclosed to anyone other than Authorized Data Users. Such data output includes disclosure in any medium or format including machine readable data, print, or software application presentation/displays.</w:t>
      </w:r>
    </w:p>
    <w:tbl>
      <w:tblPr>
        <w:tblStyle w:val="PlainTable1"/>
        <w:tblW w:w="0" w:type="auto"/>
        <w:tblLook w:val="04A0" w:firstRow="1" w:lastRow="0" w:firstColumn="1" w:lastColumn="0" w:noHBand="0" w:noVBand="1"/>
      </w:tblPr>
      <w:tblGrid>
        <w:gridCol w:w="2337"/>
        <w:gridCol w:w="2337"/>
        <w:gridCol w:w="2338"/>
        <w:gridCol w:w="2338"/>
      </w:tblGrid>
      <w:tr w:rsidR="00EC6B72" w:rsidRPr="00EC6B72" w14:paraId="477D713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7" w:type="dxa"/>
          </w:tcPr>
          <w:p w14:paraId="3558BDC7" w14:textId="77777777" w:rsidR="00EC6B72" w:rsidRPr="00EC6B72" w:rsidRDefault="00EC6B72" w:rsidP="00850DD6">
            <w:r w:rsidRPr="00EC6B72">
              <w:t>Data Output Type (e.g., report, visualization, data, software, etc.)</w:t>
            </w:r>
          </w:p>
        </w:tc>
        <w:tc>
          <w:tcPr>
            <w:tcW w:w="2337" w:type="dxa"/>
          </w:tcPr>
          <w:p w14:paraId="28754DB7" w14:textId="77777777" w:rsidR="00EC6B72" w:rsidRPr="00EC6B72" w:rsidRDefault="00EC6B72" w:rsidP="00850DD6">
            <w:pPr>
              <w:cnfStyle w:val="100000000000" w:firstRow="1" w:lastRow="0" w:firstColumn="0" w:lastColumn="0" w:oddVBand="0" w:evenVBand="0" w:oddHBand="0" w:evenHBand="0" w:firstRowFirstColumn="0" w:firstRowLastColumn="0" w:lastRowFirstColumn="0" w:lastRowLastColumn="0"/>
            </w:pPr>
            <w:r w:rsidRPr="00EC6B72">
              <w:t>Description of Data Output</w:t>
            </w:r>
          </w:p>
        </w:tc>
        <w:tc>
          <w:tcPr>
            <w:tcW w:w="2338" w:type="dxa"/>
          </w:tcPr>
          <w:p w14:paraId="373337D4" w14:textId="77777777" w:rsidR="00EC6B72" w:rsidRPr="00EC6B72" w:rsidRDefault="00EC6B72" w:rsidP="00850DD6">
            <w:pPr>
              <w:cnfStyle w:val="100000000000" w:firstRow="1" w:lastRow="0" w:firstColumn="0" w:lastColumn="0" w:oddVBand="0" w:evenVBand="0" w:oddHBand="0" w:evenHBand="0" w:firstRowFirstColumn="0" w:firstRowLastColumn="0" w:lastRowFirstColumn="0" w:lastRowLastColumn="0"/>
            </w:pPr>
            <w:r w:rsidRPr="00EC6B72">
              <w:t>Level of Data Aggregation</w:t>
            </w:r>
          </w:p>
        </w:tc>
        <w:tc>
          <w:tcPr>
            <w:tcW w:w="2338" w:type="dxa"/>
          </w:tcPr>
          <w:p w14:paraId="42F18B65" w14:textId="77777777" w:rsidR="00EC6B72" w:rsidRPr="00EC6B72" w:rsidRDefault="00EC6B72" w:rsidP="00850DD6">
            <w:pPr>
              <w:cnfStyle w:val="100000000000" w:firstRow="1" w:lastRow="0" w:firstColumn="0" w:lastColumn="0" w:oddVBand="0" w:evenVBand="0" w:oddHBand="0" w:evenHBand="0" w:firstRowFirstColumn="0" w:firstRowLastColumn="0" w:lastRowFirstColumn="0" w:lastRowLastColumn="0"/>
            </w:pPr>
            <w:r w:rsidRPr="00EC6B72">
              <w:t>End-User Audience(s)</w:t>
            </w:r>
          </w:p>
        </w:tc>
      </w:tr>
      <w:tr w:rsidR="00EC6B72" w:rsidRPr="00EC6B72" w14:paraId="19A603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26C33ED" w14:textId="77777777" w:rsidR="00EC6B72" w:rsidRPr="00900CF0" w:rsidRDefault="00EC6B72" w:rsidP="00850DD6">
            <w:pPr>
              <w:rPr>
                <w:color w:val="7F7F7F" w:themeColor="text1" w:themeTint="80"/>
              </w:rPr>
            </w:pPr>
            <w:r w:rsidRPr="00900CF0">
              <w:rPr>
                <w:color w:val="7F7F7F" w:themeColor="text1" w:themeTint="80"/>
              </w:rPr>
              <w:t xml:space="preserve">Example: </w:t>
            </w:r>
          </w:p>
          <w:p w14:paraId="7C10DDBD" w14:textId="77777777" w:rsidR="00EC6B72" w:rsidRPr="00900CF0" w:rsidRDefault="00EC6B72" w:rsidP="00850DD6">
            <w:pPr>
              <w:rPr>
                <w:color w:val="7F7F7F" w:themeColor="text1" w:themeTint="80"/>
              </w:rPr>
            </w:pPr>
            <w:r w:rsidRPr="00900CF0">
              <w:rPr>
                <w:color w:val="7F7F7F" w:themeColor="text1" w:themeTint="80"/>
              </w:rPr>
              <w:t>Annual performance review &amp; Evaluation Reports for CDC</w:t>
            </w:r>
          </w:p>
        </w:tc>
        <w:tc>
          <w:tcPr>
            <w:tcW w:w="2337" w:type="dxa"/>
          </w:tcPr>
          <w:p w14:paraId="2E17A947"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Hypertension surveillance: monitor the extent of the burden of hypertension and its financial impact among different populations</w:t>
            </w:r>
          </w:p>
        </w:tc>
        <w:tc>
          <w:tcPr>
            <w:tcW w:w="2338" w:type="dxa"/>
          </w:tcPr>
          <w:p w14:paraId="5CC5C7F5"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For hypertension population cohorts, report per person cost and utilization by summary service categories (e.g., office visits, labs, medications, etc.)</w:t>
            </w:r>
          </w:p>
          <w:p w14:paraId="2A94E091"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Provider identifiable (N)</w:t>
            </w:r>
          </w:p>
          <w:p w14:paraId="2C77D6FF"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Allowed costs (Y)</w:t>
            </w:r>
          </w:p>
        </w:tc>
        <w:tc>
          <w:tcPr>
            <w:tcW w:w="2338" w:type="dxa"/>
          </w:tcPr>
          <w:p w14:paraId="0C7FB095"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Agency staff, Governor’s office, state agency, CDC</w:t>
            </w:r>
          </w:p>
        </w:tc>
      </w:tr>
      <w:tr w:rsidR="00EC6B72" w:rsidRPr="00EC6B72" w14:paraId="2C48E48F" w14:textId="77777777">
        <w:tc>
          <w:tcPr>
            <w:cnfStyle w:val="001000000000" w:firstRow="0" w:lastRow="0" w:firstColumn="1" w:lastColumn="0" w:oddVBand="0" w:evenVBand="0" w:oddHBand="0" w:evenHBand="0" w:firstRowFirstColumn="0" w:firstRowLastColumn="0" w:lastRowFirstColumn="0" w:lastRowLastColumn="0"/>
            <w:tcW w:w="2337" w:type="dxa"/>
          </w:tcPr>
          <w:p w14:paraId="10E4B24B" w14:textId="77777777" w:rsidR="00EC6B72" w:rsidRPr="00900CF0" w:rsidRDefault="00EC6B72" w:rsidP="00850DD6">
            <w:pPr>
              <w:rPr>
                <w:color w:val="7F7F7F" w:themeColor="text1" w:themeTint="80"/>
              </w:rPr>
            </w:pPr>
            <w:r w:rsidRPr="00900CF0">
              <w:rPr>
                <w:color w:val="7F7F7F" w:themeColor="text1" w:themeTint="80"/>
              </w:rPr>
              <w:t>Example:</w:t>
            </w:r>
          </w:p>
          <w:p w14:paraId="30989315" w14:textId="77777777" w:rsidR="00EC6B72" w:rsidRPr="00900CF0" w:rsidRDefault="00EC6B72" w:rsidP="00850DD6">
            <w:pPr>
              <w:rPr>
                <w:color w:val="7F7F7F" w:themeColor="text1" w:themeTint="80"/>
              </w:rPr>
            </w:pPr>
            <w:r w:rsidRPr="00900CF0">
              <w:rPr>
                <w:color w:val="7F7F7F" w:themeColor="text1" w:themeTint="80"/>
              </w:rPr>
              <w:t>PDF report; web-based visualization</w:t>
            </w:r>
          </w:p>
        </w:tc>
        <w:tc>
          <w:tcPr>
            <w:tcW w:w="2337" w:type="dxa"/>
          </w:tcPr>
          <w:p w14:paraId="684F4A11" w14:textId="77777777" w:rsidR="00EC6B72" w:rsidRPr="00900CF0" w:rsidRDefault="00EC6B72" w:rsidP="00850DD6">
            <w:pPr>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900CF0">
              <w:rPr>
                <w:color w:val="7F7F7F" w:themeColor="text1" w:themeTint="80"/>
              </w:rPr>
              <w:t>Medicaid cost/utilization analytics to support planning with partnering provider organizations</w:t>
            </w:r>
          </w:p>
        </w:tc>
        <w:tc>
          <w:tcPr>
            <w:tcW w:w="2338" w:type="dxa"/>
          </w:tcPr>
          <w:p w14:paraId="44D96C48" w14:textId="77777777" w:rsidR="00EC6B72" w:rsidRPr="00900CF0" w:rsidRDefault="00EC6B72" w:rsidP="00850DD6">
            <w:pPr>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900CF0">
              <w:rPr>
                <w:color w:val="7F7F7F" w:themeColor="text1" w:themeTint="80"/>
              </w:rPr>
              <w:t>For population cohorts (e.g., age group, health condition, area) provider-specific utilization and cost metrics by service categories (e.g., inpatient ED)</w:t>
            </w:r>
          </w:p>
          <w:p w14:paraId="641BD488" w14:textId="77777777" w:rsidR="00EC6B72" w:rsidRPr="00900CF0" w:rsidRDefault="00EC6B72" w:rsidP="00850DD6">
            <w:pPr>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900CF0">
              <w:rPr>
                <w:color w:val="7F7F7F" w:themeColor="text1" w:themeTint="80"/>
              </w:rPr>
              <w:t>Provider-identifiable (Y)</w:t>
            </w:r>
          </w:p>
          <w:p w14:paraId="1AB53F19" w14:textId="77777777" w:rsidR="00EC6B72" w:rsidRPr="00900CF0" w:rsidRDefault="00EC6B72" w:rsidP="00850DD6">
            <w:pPr>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900CF0">
              <w:rPr>
                <w:color w:val="7F7F7F" w:themeColor="text1" w:themeTint="80"/>
              </w:rPr>
              <w:t>Allowed costs (Y)</w:t>
            </w:r>
          </w:p>
        </w:tc>
        <w:tc>
          <w:tcPr>
            <w:tcW w:w="2338" w:type="dxa"/>
          </w:tcPr>
          <w:p w14:paraId="364265D1" w14:textId="77777777" w:rsidR="00EC6B72" w:rsidRPr="00900CF0" w:rsidRDefault="00EC6B72" w:rsidP="00850DD6">
            <w:pPr>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900CF0">
              <w:rPr>
                <w:color w:val="7F7F7F" w:themeColor="text1" w:themeTint="80"/>
              </w:rPr>
              <w:t>Partner organizations, General Public</w:t>
            </w:r>
          </w:p>
        </w:tc>
      </w:tr>
      <w:tr w:rsidR="00EC6B72" w:rsidRPr="00EC6B72" w14:paraId="240456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3750F6E" w14:textId="77777777" w:rsidR="00EC6B72" w:rsidRPr="00900CF0" w:rsidRDefault="00EC6B72" w:rsidP="00850DD6">
            <w:pPr>
              <w:rPr>
                <w:color w:val="7F7F7F" w:themeColor="text1" w:themeTint="80"/>
              </w:rPr>
            </w:pPr>
            <w:r w:rsidRPr="00900CF0">
              <w:rPr>
                <w:color w:val="7F7F7F" w:themeColor="text1" w:themeTint="80"/>
              </w:rPr>
              <w:t>Example:</w:t>
            </w:r>
          </w:p>
          <w:p w14:paraId="3CDD9B65" w14:textId="77777777" w:rsidR="00EC6B72" w:rsidRPr="00900CF0" w:rsidRDefault="00EC6B72" w:rsidP="00850DD6">
            <w:pPr>
              <w:rPr>
                <w:color w:val="7F7F7F" w:themeColor="text1" w:themeTint="80"/>
              </w:rPr>
            </w:pPr>
            <w:r w:rsidRPr="00900CF0">
              <w:rPr>
                <w:color w:val="7F7F7F" w:themeColor="text1" w:themeTint="80"/>
              </w:rPr>
              <w:t>Web-based visualization</w:t>
            </w:r>
          </w:p>
        </w:tc>
        <w:tc>
          <w:tcPr>
            <w:tcW w:w="2337" w:type="dxa"/>
          </w:tcPr>
          <w:p w14:paraId="1C9F4085"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Coverage churn among Medicaid and Exchange enrollees</w:t>
            </w:r>
          </w:p>
        </w:tc>
        <w:tc>
          <w:tcPr>
            <w:tcW w:w="2338" w:type="dxa"/>
          </w:tcPr>
          <w:p w14:paraId="247AE517"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Medicaid and Exchange population’s enrollment, coverage changes, duration of coverage</w:t>
            </w:r>
          </w:p>
          <w:p w14:paraId="19B374BB"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Provider-identifiable (N)</w:t>
            </w:r>
          </w:p>
          <w:p w14:paraId="1491E774"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Allowed costs (N)</w:t>
            </w:r>
          </w:p>
        </w:tc>
        <w:tc>
          <w:tcPr>
            <w:tcW w:w="2338" w:type="dxa"/>
          </w:tcPr>
          <w:p w14:paraId="3C69057D" w14:textId="77777777" w:rsidR="00EC6B72" w:rsidRPr="00900CF0" w:rsidRDefault="00EC6B72" w:rsidP="00850DD6">
            <w:pPr>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00CF0">
              <w:rPr>
                <w:color w:val="7F7F7F" w:themeColor="text1" w:themeTint="80"/>
              </w:rPr>
              <w:t>Government agency, healthcare delivery partners, General public</w:t>
            </w:r>
          </w:p>
        </w:tc>
      </w:tr>
      <w:tr w:rsidR="00EC6B72" w:rsidRPr="00EC6B72" w14:paraId="5CEF41B7" w14:textId="77777777">
        <w:tc>
          <w:tcPr>
            <w:cnfStyle w:val="001000000000" w:firstRow="0" w:lastRow="0" w:firstColumn="1" w:lastColumn="0" w:oddVBand="0" w:evenVBand="0" w:oddHBand="0" w:evenHBand="0" w:firstRowFirstColumn="0" w:firstRowLastColumn="0" w:lastRowFirstColumn="0" w:lastRowLastColumn="0"/>
            <w:tcW w:w="2337" w:type="dxa"/>
          </w:tcPr>
          <w:p w14:paraId="557D91D2" w14:textId="77777777" w:rsidR="00EC6B72" w:rsidRPr="00EC6B72" w:rsidRDefault="00EC6B72" w:rsidP="00850DD6"/>
        </w:tc>
        <w:tc>
          <w:tcPr>
            <w:tcW w:w="2337" w:type="dxa"/>
          </w:tcPr>
          <w:p w14:paraId="4D500BDE" w14:textId="77777777" w:rsidR="00EC6B72" w:rsidRPr="00EC6B72" w:rsidRDefault="00EC6B72" w:rsidP="00850DD6">
            <w:pPr>
              <w:cnfStyle w:val="000000000000" w:firstRow="0" w:lastRow="0" w:firstColumn="0" w:lastColumn="0" w:oddVBand="0" w:evenVBand="0" w:oddHBand="0" w:evenHBand="0" w:firstRowFirstColumn="0" w:firstRowLastColumn="0" w:lastRowFirstColumn="0" w:lastRowLastColumn="0"/>
            </w:pPr>
          </w:p>
        </w:tc>
        <w:tc>
          <w:tcPr>
            <w:tcW w:w="2338" w:type="dxa"/>
          </w:tcPr>
          <w:p w14:paraId="12E410AE" w14:textId="77777777" w:rsidR="00EC6B72" w:rsidRPr="00EC6B72" w:rsidRDefault="00EC6B72" w:rsidP="00850DD6">
            <w:pPr>
              <w:cnfStyle w:val="000000000000" w:firstRow="0" w:lastRow="0" w:firstColumn="0" w:lastColumn="0" w:oddVBand="0" w:evenVBand="0" w:oddHBand="0" w:evenHBand="0" w:firstRowFirstColumn="0" w:firstRowLastColumn="0" w:lastRowFirstColumn="0" w:lastRowLastColumn="0"/>
            </w:pPr>
          </w:p>
        </w:tc>
        <w:tc>
          <w:tcPr>
            <w:tcW w:w="2338" w:type="dxa"/>
          </w:tcPr>
          <w:p w14:paraId="52608C32" w14:textId="77777777" w:rsidR="00EC6B72" w:rsidRPr="00EC6B72" w:rsidRDefault="00EC6B72" w:rsidP="00850DD6">
            <w:pPr>
              <w:cnfStyle w:val="000000000000" w:firstRow="0" w:lastRow="0" w:firstColumn="0" w:lastColumn="0" w:oddVBand="0" w:evenVBand="0" w:oddHBand="0" w:evenHBand="0" w:firstRowFirstColumn="0" w:firstRowLastColumn="0" w:lastRowFirstColumn="0" w:lastRowLastColumn="0"/>
            </w:pPr>
          </w:p>
        </w:tc>
      </w:tr>
      <w:tr w:rsidR="00EC6B72" w:rsidRPr="00EC6B72" w14:paraId="6BC7A9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1B8E45E" w14:textId="77777777" w:rsidR="00EC6B72" w:rsidRPr="00EC6B72" w:rsidRDefault="00EC6B72" w:rsidP="00850DD6"/>
        </w:tc>
        <w:tc>
          <w:tcPr>
            <w:tcW w:w="2337" w:type="dxa"/>
          </w:tcPr>
          <w:p w14:paraId="0D1DD0A7" w14:textId="77777777" w:rsidR="00EC6B72" w:rsidRPr="00EC6B72" w:rsidRDefault="00EC6B72" w:rsidP="00850DD6">
            <w:pPr>
              <w:cnfStyle w:val="000000100000" w:firstRow="0" w:lastRow="0" w:firstColumn="0" w:lastColumn="0" w:oddVBand="0" w:evenVBand="0" w:oddHBand="1" w:evenHBand="0" w:firstRowFirstColumn="0" w:firstRowLastColumn="0" w:lastRowFirstColumn="0" w:lastRowLastColumn="0"/>
            </w:pPr>
          </w:p>
        </w:tc>
        <w:tc>
          <w:tcPr>
            <w:tcW w:w="2338" w:type="dxa"/>
          </w:tcPr>
          <w:p w14:paraId="4BDA5CBA" w14:textId="77777777" w:rsidR="00EC6B72" w:rsidRPr="00EC6B72" w:rsidRDefault="00EC6B72" w:rsidP="00850DD6">
            <w:pPr>
              <w:cnfStyle w:val="000000100000" w:firstRow="0" w:lastRow="0" w:firstColumn="0" w:lastColumn="0" w:oddVBand="0" w:evenVBand="0" w:oddHBand="1" w:evenHBand="0" w:firstRowFirstColumn="0" w:firstRowLastColumn="0" w:lastRowFirstColumn="0" w:lastRowLastColumn="0"/>
            </w:pPr>
          </w:p>
        </w:tc>
        <w:tc>
          <w:tcPr>
            <w:tcW w:w="2338" w:type="dxa"/>
          </w:tcPr>
          <w:p w14:paraId="13241F0B" w14:textId="77777777" w:rsidR="00EC6B72" w:rsidRPr="00EC6B72" w:rsidRDefault="00EC6B72" w:rsidP="00850DD6">
            <w:pPr>
              <w:cnfStyle w:val="000000100000" w:firstRow="0" w:lastRow="0" w:firstColumn="0" w:lastColumn="0" w:oddVBand="0" w:evenVBand="0" w:oddHBand="1" w:evenHBand="0" w:firstRowFirstColumn="0" w:firstRowLastColumn="0" w:lastRowFirstColumn="0" w:lastRowLastColumn="0"/>
            </w:pPr>
          </w:p>
        </w:tc>
      </w:tr>
      <w:tr w:rsidR="00EC6B72" w:rsidRPr="00EC6B72" w14:paraId="2669325F" w14:textId="77777777">
        <w:tc>
          <w:tcPr>
            <w:cnfStyle w:val="001000000000" w:firstRow="0" w:lastRow="0" w:firstColumn="1" w:lastColumn="0" w:oddVBand="0" w:evenVBand="0" w:oddHBand="0" w:evenHBand="0" w:firstRowFirstColumn="0" w:firstRowLastColumn="0" w:lastRowFirstColumn="0" w:lastRowLastColumn="0"/>
            <w:tcW w:w="2337" w:type="dxa"/>
          </w:tcPr>
          <w:p w14:paraId="65CA489B" w14:textId="77777777" w:rsidR="00EC6B72" w:rsidRPr="00EC6B72" w:rsidRDefault="00EC6B72" w:rsidP="00850DD6"/>
        </w:tc>
        <w:tc>
          <w:tcPr>
            <w:tcW w:w="2337" w:type="dxa"/>
          </w:tcPr>
          <w:p w14:paraId="1C505D6B" w14:textId="77777777" w:rsidR="00EC6B72" w:rsidRPr="00EC6B72" w:rsidRDefault="00EC6B72" w:rsidP="00850DD6">
            <w:pPr>
              <w:cnfStyle w:val="000000000000" w:firstRow="0" w:lastRow="0" w:firstColumn="0" w:lastColumn="0" w:oddVBand="0" w:evenVBand="0" w:oddHBand="0" w:evenHBand="0" w:firstRowFirstColumn="0" w:firstRowLastColumn="0" w:lastRowFirstColumn="0" w:lastRowLastColumn="0"/>
            </w:pPr>
          </w:p>
        </w:tc>
        <w:tc>
          <w:tcPr>
            <w:tcW w:w="2338" w:type="dxa"/>
          </w:tcPr>
          <w:p w14:paraId="521C960E" w14:textId="77777777" w:rsidR="00EC6B72" w:rsidRPr="00EC6B72" w:rsidRDefault="00EC6B72" w:rsidP="00850DD6">
            <w:pPr>
              <w:cnfStyle w:val="000000000000" w:firstRow="0" w:lastRow="0" w:firstColumn="0" w:lastColumn="0" w:oddVBand="0" w:evenVBand="0" w:oddHBand="0" w:evenHBand="0" w:firstRowFirstColumn="0" w:firstRowLastColumn="0" w:lastRowFirstColumn="0" w:lastRowLastColumn="0"/>
            </w:pPr>
          </w:p>
        </w:tc>
        <w:tc>
          <w:tcPr>
            <w:tcW w:w="2338" w:type="dxa"/>
          </w:tcPr>
          <w:p w14:paraId="2DB57C2A" w14:textId="77777777" w:rsidR="00EC6B72" w:rsidRPr="00EC6B72" w:rsidRDefault="00EC6B72" w:rsidP="00850DD6">
            <w:pPr>
              <w:cnfStyle w:val="000000000000" w:firstRow="0" w:lastRow="0" w:firstColumn="0" w:lastColumn="0" w:oddVBand="0" w:evenVBand="0" w:oddHBand="0" w:evenHBand="0" w:firstRowFirstColumn="0" w:firstRowLastColumn="0" w:lastRowFirstColumn="0" w:lastRowLastColumn="0"/>
            </w:pPr>
          </w:p>
        </w:tc>
      </w:tr>
      <w:tr w:rsidR="00D22330" w:rsidRPr="00EC6B72" w14:paraId="0C54C2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DB77843" w14:textId="77777777" w:rsidR="00D22330" w:rsidRPr="00EC6B72" w:rsidRDefault="00D22330" w:rsidP="00850DD6"/>
        </w:tc>
        <w:tc>
          <w:tcPr>
            <w:tcW w:w="2337" w:type="dxa"/>
          </w:tcPr>
          <w:p w14:paraId="328D9D39" w14:textId="77777777" w:rsidR="00D22330" w:rsidRPr="00EC6B72" w:rsidRDefault="00D22330" w:rsidP="00850DD6">
            <w:pPr>
              <w:cnfStyle w:val="000000100000" w:firstRow="0" w:lastRow="0" w:firstColumn="0" w:lastColumn="0" w:oddVBand="0" w:evenVBand="0" w:oddHBand="1" w:evenHBand="0" w:firstRowFirstColumn="0" w:firstRowLastColumn="0" w:lastRowFirstColumn="0" w:lastRowLastColumn="0"/>
            </w:pPr>
          </w:p>
        </w:tc>
        <w:tc>
          <w:tcPr>
            <w:tcW w:w="2338" w:type="dxa"/>
          </w:tcPr>
          <w:p w14:paraId="7DD56959" w14:textId="77777777" w:rsidR="00D22330" w:rsidRPr="00EC6B72" w:rsidRDefault="00D22330" w:rsidP="00850DD6">
            <w:pPr>
              <w:cnfStyle w:val="000000100000" w:firstRow="0" w:lastRow="0" w:firstColumn="0" w:lastColumn="0" w:oddVBand="0" w:evenVBand="0" w:oddHBand="1" w:evenHBand="0" w:firstRowFirstColumn="0" w:firstRowLastColumn="0" w:lastRowFirstColumn="0" w:lastRowLastColumn="0"/>
            </w:pPr>
          </w:p>
        </w:tc>
        <w:tc>
          <w:tcPr>
            <w:tcW w:w="2338" w:type="dxa"/>
          </w:tcPr>
          <w:p w14:paraId="7F376CC5" w14:textId="77777777" w:rsidR="00D22330" w:rsidRPr="00EC6B72" w:rsidRDefault="00D22330" w:rsidP="00850DD6">
            <w:pPr>
              <w:cnfStyle w:val="000000100000" w:firstRow="0" w:lastRow="0" w:firstColumn="0" w:lastColumn="0" w:oddVBand="0" w:evenVBand="0" w:oddHBand="1" w:evenHBand="0" w:firstRowFirstColumn="0" w:firstRowLastColumn="0" w:lastRowFirstColumn="0" w:lastRowLastColumn="0"/>
            </w:pPr>
          </w:p>
        </w:tc>
      </w:tr>
    </w:tbl>
    <w:p w14:paraId="2CBE3B8F" w14:textId="77777777" w:rsidR="00EC6B72" w:rsidRPr="00EC6B72" w:rsidRDefault="00EC6B72" w:rsidP="00850DD6">
      <w:pPr>
        <w:pStyle w:val="Heading3"/>
      </w:pPr>
      <w:bookmarkStart w:id="22" w:name="_Toc232176590"/>
      <w:r w:rsidRPr="00EC6B72">
        <w:lastRenderedPageBreak/>
        <w:t>Recipient data output requiring pre-release review</w:t>
      </w:r>
      <w:bookmarkEnd w:id="22"/>
    </w:p>
    <w:tbl>
      <w:tblPr>
        <w:tblStyle w:val="PlainTable1"/>
        <w:tblW w:w="0" w:type="auto"/>
        <w:tblLook w:val="04A0" w:firstRow="1" w:lastRow="0" w:firstColumn="1" w:lastColumn="0" w:noHBand="0" w:noVBand="1"/>
      </w:tblPr>
      <w:tblGrid>
        <w:gridCol w:w="3116"/>
        <w:gridCol w:w="3117"/>
        <w:gridCol w:w="3117"/>
      </w:tblGrid>
      <w:tr w:rsidR="00EC6B72" w:rsidRPr="00EC6B72" w14:paraId="7E5AE64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18FF96A6" w14:textId="77777777" w:rsidR="00EC6B72" w:rsidRPr="00EC6B72" w:rsidRDefault="00EC6B72" w:rsidP="00EC6B72">
            <w:r w:rsidRPr="00EC6B72">
              <w:t>Data Output Type (e.g., report, visualization, data, software, etc.)</w:t>
            </w:r>
          </w:p>
        </w:tc>
        <w:tc>
          <w:tcPr>
            <w:tcW w:w="3117" w:type="dxa"/>
          </w:tcPr>
          <w:p w14:paraId="20430C8A" w14:textId="77777777" w:rsidR="00EC6B72" w:rsidRPr="00EC6B72" w:rsidRDefault="00EC6B72" w:rsidP="00EC6B72">
            <w:pPr>
              <w:cnfStyle w:val="100000000000" w:firstRow="1" w:lastRow="0" w:firstColumn="0" w:lastColumn="0" w:oddVBand="0" w:evenVBand="0" w:oddHBand="0" w:evenHBand="0" w:firstRowFirstColumn="0" w:firstRowLastColumn="0" w:lastRowFirstColumn="0" w:lastRowLastColumn="0"/>
            </w:pPr>
            <w:r w:rsidRPr="00EC6B72">
              <w:t>Description of Data Output</w:t>
            </w:r>
          </w:p>
        </w:tc>
        <w:tc>
          <w:tcPr>
            <w:tcW w:w="3117" w:type="dxa"/>
          </w:tcPr>
          <w:p w14:paraId="4744C061" w14:textId="77777777" w:rsidR="00EC6B72" w:rsidRPr="00EC6B72" w:rsidRDefault="00EC6B72" w:rsidP="00EC6B72">
            <w:pPr>
              <w:cnfStyle w:val="100000000000" w:firstRow="1" w:lastRow="0" w:firstColumn="0" w:lastColumn="0" w:oddVBand="0" w:evenVBand="0" w:oddHBand="0" w:evenHBand="0" w:firstRowFirstColumn="0" w:firstRowLastColumn="0" w:lastRowFirstColumn="0" w:lastRowLastColumn="0"/>
            </w:pPr>
            <w:r w:rsidRPr="00EC6B72">
              <w:t>Type of WA-APCD Pre-release Information</w:t>
            </w:r>
          </w:p>
          <w:p w14:paraId="3395368F" w14:textId="0CD97697" w:rsidR="00EC6B72" w:rsidRPr="00EC6B72" w:rsidRDefault="00EC6B72" w:rsidP="00EC6B72">
            <w:pPr>
              <w:cnfStyle w:val="100000000000" w:firstRow="1" w:lastRow="0" w:firstColumn="0" w:lastColumn="0" w:oddVBand="0" w:evenVBand="0" w:oddHBand="0" w:evenHBand="0" w:firstRowFirstColumn="0" w:firstRowLastColumn="0" w:lastRowFirstColumn="0" w:lastRowLastColumn="0"/>
            </w:pPr>
            <w:r w:rsidRPr="00EC6B72">
              <w:t xml:space="preserve">(e.g. direct identifier, </w:t>
            </w:r>
            <w:r w:rsidR="0016050F">
              <w:t xml:space="preserve">indirect identifier </w:t>
            </w:r>
            <w:r w:rsidRPr="00EC6B72">
              <w:t>information, etc.)</w:t>
            </w:r>
          </w:p>
        </w:tc>
      </w:tr>
      <w:tr w:rsidR="00EC6B72" w:rsidRPr="00EC6B72" w14:paraId="05EA8A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0426727" w14:textId="77777777" w:rsidR="00EC6B72" w:rsidRPr="00EC6B72" w:rsidRDefault="00EC6B72" w:rsidP="00EC6B72"/>
        </w:tc>
        <w:tc>
          <w:tcPr>
            <w:tcW w:w="3117" w:type="dxa"/>
          </w:tcPr>
          <w:p w14:paraId="0E7BFFCA" w14:textId="77777777" w:rsidR="00EC6B72" w:rsidRPr="00EC6B72" w:rsidRDefault="00EC6B72" w:rsidP="00EC6B72">
            <w:pPr>
              <w:cnfStyle w:val="000000100000" w:firstRow="0" w:lastRow="0" w:firstColumn="0" w:lastColumn="0" w:oddVBand="0" w:evenVBand="0" w:oddHBand="1" w:evenHBand="0" w:firstRowFirstColumn="0" w:firstRowLastColumn="0" w:lastRowFirstColumn="0" w:lastRowLastColumn="0"/>
            </w:pPr>
          </w:p>
        </w:tc>
        <w:tc>
          <w:tcPr>
            <w:tcW w:w="3117" w:type="dxa"/>
          </w:tcPr>
          <w:p w14:paraId="461099D6" w14:textId="77777777" w:rsidR="00EC6B72" w:rsidRPr="00EC6B72" w:rsidRDefault="00EC6B72" w:rsidP="00EC6B72">
            <w:pPr>
              <w:cnfStyle w:val="000000100000" w:firstRow="0" w:lastRow="0" w:firstColumn="0" w:lastColumn="0" w:oddVBand="0" w:evenVBand="0" w:oddHBand="1" w:evenHBand="0" w:firstRowFirstColumn="0" w:firstRowLastColumn="0" w:lastRowFirstColumn="0" w:lastRowLastColumn="0"/>
            </w:pPr>
          </w:p>
        </w:tc>
      </w:tr>
      <w:tr w:rsidR="00EC6B72" w:rsidRPr="00EC6B72" w14:paraId="6DBD2641" w14:textId="77777777">
        <w:tc>
          <w:tcPr>
            <w:cnfStyle w:val="001000000000" w:firstRow="0" w:lastRow="0" w:firstColumn="1" w:lastColumn="0" w:oddVBand="0" w:evenVBand="0" w:oddHBand="0" w:evenHBand="0" w:firstRowFirstColumn="0" w:firstRowLastColumn="0" w:lastRowFirstColumn="0" w:lastRowLastColumn="0"/>
            <w:tcW w:w="3116" w:type="dxa"/>
          </w:tcPr>
          <w:p w14:paraId="11CE5CC9" w14:textId="77777777" w:rsidR="00EC6B72" w:rsidRPr="00EC6B72" w:rsidRDefault="00EC6B72" w:rsidP="00EC6B72"/>
        </w:tc>
        <w:tc>
          <w:tcPr>
            <w:tcW w:w="3117" w:type="dxa"/>
          </w:tcPr>
          <w:p w14:paraId="34CA39ED" w14:textId="77777777" w:rsidR="00EC6B72" w:rsidRPr="00EC6B72" w:rsidRDefault="00EC6B72" w:rsidP="00EC6B72">
            <w:pPr>
              <w:cnfStyle w:val="000000000000" w:firstRow="0" w:lastRow="0" w:firstColumn="0" w:lastColumn="0" w:oddVBand="0" w:evenVBand="0" w:oddHBand="0" w:evenHBand="0" w:firstRowFirstColumn="0" w:firstRowLastColumn="0" w:lastRowFirstColumn="0" w:lastRowLastColumn="0"/>
            </w:pPr>
          </w:p>
        </w:tc>
        <w:tc>
          <w:tcPr>
            <w:tcW w:w="3117" w:type="dxa"/>
          </w:tcPr>
          <w:p w14:paraId="4D1D07B2" w14:textId="77777777" w:rsidR="00EC6B72" w:rsidRPr="00EC6B72" w:rsidRDefault="00EC6B72" w:rsidP="00EC6B72">
            <w:pPr>
              <w:cnfStyle w:val="000000000000" w:firstRow="0" w:lastRow="0" w:firstColumn="0" w:lastColumn="0" w:oddVBand="0" w:evenVBand="0" w:oddHBand="0" w:evenHBand="0" w:firstRowFirstColumn="0" w:firstRowLastColumn="0" w:lastRowFirstColumn="0" w:lastRowLastColumn="0"/>
            </w:pPr>
          </w:p>
        </w:tc>
      </w:tr>
      <w:tr w:rsidR="00D22330" w:rsidRPr="00EC6B72" w14:paraId="03D6CC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9D49E72" w14:textId="77777777" w:rsidR="00D22330" w:rsidRPr="00EC6B72" w:rsidRDefault="00D22330" w:rsidP="00EC6B72"/>
        </w:tc>
        <w:tc>
          <w:tcPr>
            <w:tcW w:w="3117" w:type="dxa"/>
          </w:tcPr>
          <w:p w14:paraId="7CCF5FD1" w14:textId="77777777" w:rsidR="00D22330" w:rsidRPr="00EC6B72" w:rsidRDefault="00D22330" w:rsidP="00EC6B72">
            <w:pPr>
              <w:cnfStyle w:val="000000100000" w:firstRow="0" w:lastRow="0" w:firstColumn="0" w:lastColumn="0" w:oddVBand="0" w:evenVBand="0" w:oddHBand="1" w:evenHBand="0" w:firstRowFirstColumn="0" w:firstRowLastColumn="0" w:lastRowFirstColumn="0" w:lastRowLastColumn="0"/>
            </w:pPr>
          </w:p>
        </w:tc>
        <w:tc>
          <w:tcPr>
            <w:tcW w:w="3117" w:type="dxa"/>
          </w:tcPr>
          <w:p w14:paraId="3A9BBE0D" w14:textId="77777777" w:rsidR="00D22330" w:rsidRPr="00EC6B72" w:rsidRDefault="00D22330" w:rsidP="00EC6B72">
            <w:pPr>
              <w:cnfStyle w:val="000000100000" w:firstRow="0" w:lastRow="0" w:firstColumn="0" w:lastColumn="0" w:oddVBand="0" w:evenVBand="0" w:oddHBand="1" w:evenHBand="0" w:firstRowFirstColumn="0" w:firstRowLastColumn="0" w:lastRowFirstColumn="0" w:lastRowLastColumn="0"/>
            </w:pPr>
          </w:p>
        </w:tc>
      </w:tr>
      <w:tr w:rsidR="00D22330" w:rsidRPr="00EC6B72" w14:paraId="67DA2F91" w14:textId="77777777">
        <w:tc>
          <w:tcPr>
            <w:cnfStyle w:val="001000000000" w:firstRow="0" w:lastRow="0" w:firstColumn="1" w:lastColumn="0" w:oddVBand="0" w:evenVBand="0" w:oddHBand="0" w:evenHBand="0" w:firstRowFirstColumn="0" w:firstRowLastColumn="0" w:lastRowFirstColumn="0" w:lastRowLastColumn="0"/>
            <w:tcW w:w="3116" w:type="dxa"/>
          </w:tcPr>
          <w:p w14:paraId="2671FB78" w14:textId="77777777" w:rsidR="00D22330" w:rsidRPr="00EC6B72" w:rsidRDefault="00D22330" w:rsidP="00EC6B72"/>
        </w:tc>
        <w:tc>
          <w:tcPr>
            <w:tcW w:w="3117" w:type="dxa"/>
          </w:tcPr>
          <w:p w14:paraId="7DC8E496" w14:textId="77777777" w:rsidR="00D22330" w:rsidRPr="00EC6B72" w:rsidRDefault="00D22330" w:rsidP="00EC6B72">
            <w:pPr>
              <w:cnfStyle w:val="000000000000" w:firstRow="0" w:lastRow="0" w:firstColumn="0" w:lastColumn="0" w:oddVBand="0" w:evenVBand="0" w:oddHBand="0" w:evenHBand="0" w:firstRowFirstColumn="0" w:firstRowLastColumn="0" w:lastRowFirstColumn="0" w:lastRowLastColumn="0"/>
            </w:pPr>
          </w:p>
        </w:tc>
        <w:tc>
          <w:tcPr>
            <w:tcW w:w="3117" w:type="dxa"/>
          </w:tcPr>
          <w:p w14:paraId="1EF63EF6" w14:textId="77777777" w:rsidR="00D22330" w:rsidRPr="00EC6B72" w:rsidRDefault="00D22330" w:rsidP="00EC6B72">
            <w:pPr>
              <w:cnfStyle w:val="000000000000" w:firstRow="0" w:lastRow="0" w:firstColumn="0" w:lastColumn="0" w:oddVBand="0" w:evenVBand="0" w:oddHBand="0" w:evenHBand="0" w:firstRowFirstColumn="0" w:firstRowLastColumn="0" w:lastRowFirstColumn="0" w:lastRowLastColumn="0"/>
            </w:pPr>
          </w:p>
        </w:tc>
      </w:tr>
    </w:tbl>
    <w:p w14:paraId="3FCB3D5B" w14:textId="77777777" w:rsidR="00182C6B" w:rsidRDefault="00182C6B" w:rsidP="00900CF0">
      <w:pPr>
        <w:rPr>
          <w:noProof/>
        </w:rPr>
      </w:pPr>
    </w:p>
    <w:p w14:paraId="0A0E407F"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043F97F1" w14:textId="72FDB4CE" w:rsidR="00421BE3" w:rsidRDefault="006039D0" w:rsidP="00850DD6">
      <w:pPr>
        <w:pStyle w:val="Heading2"/>
        <w:rPr>
          <w:noProof/>
        </w:rPr>
      </w:pPr>
      <w:bookmarkStart w:id="23" w:name="_Toc232176591"/>
      <w:r>
        <w:rPr>
          <w:noProof/>
        </w:rPr>
        <w:lastRenderedPageBreak/>
        <w:t>Exhibit I</w:t>
      </w:r>
      <w:r w:rsidR="009F4BA9">
        <w:rPr>
          <w:noProof/>
        </w:rPr>
        <w:t>.</w:t>
      </w:r>
      <w:r>
        <w:rPr>
          <w:noProof/>
        </w:rPr>
        <w:t xml:space="preserve"> Enclave user authentication agreement</w:t>
      </w:r>
      <w:bookmarkEnd w:id="23"/>
    </w:p>
    <w:p w14:paraId="0C42E909" w14:textId="77777777" w:rsidR="00D448B8" w:rsidRDefault="00D448B8" w:rsidP="00D448B8">
      <w:pPr>
        <w:pStyle w:val="Heading3"/>
        <w:rPr>
          <w:noProof/>
        </w:rPr>
      </w:pPr>
      <w:bookmarkStart w:id="24" w:name="_Toc232176592"/>
      <w:r>
        <w:rPr>
          <w:noProof/>
        </w:rPr>
        <w:t>WA-APCD Analytic Enclave data user authentication agreement</w:t>
      </w:r>
      <w:bookmarkEnd w:id="24"/>
    </w:p>
    <w:p w14:paraId="7DF2A9F3" w14:textId="77777777" w:rsidR="00D448B8" w:rsidRPr="00B130FA" w:rsidRDefault="00D448B8" w:rsidP="00D448B8">
      <w:r w:rsidRPr="00B130FA">
        <w:t>The Washington All-Payer Health Care Claims Database (WA-APCD) Analytic Enclave (“Enclave”) is a managed, cloud-based platform that houses the all-payer data and a set of analytic tools that is available as a WA-APCD information service. The purpose of this Agreement is for Data Recipient organization representative (“Data Recipient”) to identify and authorize a person, the “Enclave Data Administrator,” who will have the authority to request the addition, modification, and/or removal of Authorized Data Users and of Enclave licensed users and their associated access. The Enclave Data Administrator may be a holder of an Enclave seat license but that is not required.</w:t>
      </w:r>
    </w:p>
    <w:p w14:paraId="616ECB82" w14:textId="77777777" w:rsidR="00D448B8" w:rsidRPr="00B130FA" w:rsidRDefault="00D448B8" w:rsidP="00D448B8">
      <w:r w:rsidRPr="00B130FA">
        <w:t xml:space="preserve">The Data Recipient representative shall complete the background information requested below, sign the Agreement, and return it to the Lead Organization </w:t>
      </w:r>
      <w:r>
        <w:t>at</w:t>
      </w:r>
      <w:r w:rsidRPr="00B130FA">
        <w:t xml:space="preserve"> email </w:t>
      </w:r>
      <w:hyperlink r:id="rId21" w:history="1">
        <w:r w:rsidRPr="00B130FA">
          <w:rPr>
            <w:rStyle w:val="Hyperlink"/>
            <w:rFonts w:asciiTheme="minorHAnsi" w:hAnsiTheme="minorHAnsi"/>
          </w:rPr>
          <w:t>apcd@hca.wa.gov</w:t>
        </w:r>
      </w:hyperlink>
      <w:r w:rsidRPr="00B130FA">
        <w:t>.</w:t>
      </w:r>
    </w:p>
    <w:p w14:paraId="72821A5B" w14:textId="77777777" w:rsidR="00D448B8" w:rsidRPr="00B130FA" w:rsidRDefault="00D448B8" w:rsidP="00D448B8">
      <w:r w:rsidRPr="00B130FA">
        <w:t>The Data Recipient representative, on behalf of Data Recipient organization, by executing this Agreement, attests to the following:</w:t>
      </w:r>
    </w:p>
    <w:p w14:paraId="043A16FD" w14:textId="77777777" w:rsidR="00D448B8" w:rsidRDefault="00D448B8" w:rsidP="00D448B8">
      <w:pPr>
        <w:pStyle w:val="ListParagraph"/>
        <w:numPr>
          <w:ilvl w:val="0"/>
          <w:numId w:val="5"/>
        </w:numPr>
        <w:rPr>
          <w:lang w:bidi="en-US"/>
        </w:rPr>
      </w:pPr>
      <w:r w:rsidRPr="00B130FA">
        <w:rPr>
          <w:lang w:bidi="en-US"/>
        </w:rPr>
        <w:t>Is an authorized representative for the Data Recipient with the authority to bind the organization to the WA-APCD Enclave privacy, security, and other requirements, including those expressed in the WA-APCD Data Use Agreement.</w:t>
      </w:r>
    </w:p>
    <w:p w14:paraId="43909A30" w14:textId="77777777" w:rsidR="00D448B8" w:rsidRPr="00B130FA" w:rsidRDefault="00D448B8" w:rsidP="00D448B8">
      <w:pPr>
        <w:pStyle w:val="ListParagraph"/>
        <w:numPr>
          <w:ilvl w:val="0"/>
          <w:numId w:val="5"/>
        </w:numPr>
        <w:rPr>
          <w:lang w:bidi="en-US"/>
        </w:rPr>
      </w:pPr>
      <w:r w:rsidRPr="00B130FA">
        <w:rPr>
          <w:lang w:bidi="en-US"/>
        </w:rPr>
        <w:t xml:space="preserve">Data Recipient organization shall bear the sole cost and liability for any security breaches or other unauthorized access to or use of the WA-APCD Data it accesses in the WA-APCD Enclave </w:t>
      </w:r>
      <w:r w:rsidRPr="00C9238A">
        <w:rPr>
          <w:bCs/>
          <w:iCs/>
          <w:lang w:bidi="en-US"/>
        </w:rPr>
        <w:t>to the extent that the security breach or unauthorized access arises from or is caused by a</w:t>
      </w:r>
      <w:r w:rsidRPr="00B130FA">
        <w:rPr>
          <w:lang w:bidi="en-US"/>
        </w:rPr>
        <w:t>n employee, contractor, or agent of the Data Recipient or any Additional Organization(s).</w:t>
      </w:r>
    </w:p>
    <w:p w14:paraId="1D77F8B5" w14:textId="77777777" w:rsidR="00D448B8" w:rsidRPr="00B130FA" w:rsidRDefault="00D448B8" w:rsidP="00D448B8">
      <w:pPr>
        <w:pStyle w:val="ListParagraph"/>
        <w:numPr>
          <w:ilvl w:val="0"/>
          <w:numId w:val="5"/>
        </w:numPr>
        <w:rPr>
          <w:lang w:bidi="en-US"/>
        </w:rPr>
      </w:pPr>
      <w:r w:rsidRPr="00B130FA">
        <w:rPr>
          <w:lang w:bidi="en-US"/>
        </w:rPr>
        <w:t xml:space="preserve">Data Recipient organization must contact the WA-APCD Lead Organization at </w:t>
      </w:r>
      <w:hyperlink r:id="rId22" w:history="1">
        <w:r w:rsidRPr="00FB69F6">
          <w:rPr>
            <w:rStyle w:val="Hyperlink"/>
            <w:rFonts w:asciiTheme="minorHAnsi" w:hAnsiTheme="minorHAnsi"/>
            <w:lang w:bidi="en-US"/>
          </w:rPr>
          <w:t>apcd@hca.wa.gov</w:t>
        </w:r>
      </w:hyperlink>
      <w:r>
        <w:rPr>
          <w:lang w:bidi="en-US"/>
        </w:rPr>
        <w:t xml:space="preserve"> </w:t>
      </w:r>
      <w:r w:rsidRPr="00B130FA">
        <w:rPr>
          <w:lang w:bidi="en-US"/>
        </w:rPr>
        <w:t>with information of any breach of the security of the data immediately following discovery, if the Enclave data was, or is reasonably believed to have been, accessed or acquired by an unauthorized person.</w:t>
      </w:r>
    </w:p>
    <w:p w14:paraId="1E8D065B" w14:textId="77777777" w:rsidR="00D448B8" w:rsidRPr="00B130FA" w:rsidRDefault="00D448B8" w:rsidP="00D448B8">
      <w:pPr>
        <w:pStyle w:val="ListParagraph"/>
        <w:numPr>
          <w:ilvl w:val="0"/>
          <w:numId w:val="5"/>
        </w:numPr>
        <w:rPr>
          <w:lang w:bidi="en-US"/>
        </w:rPr>
      </w:pPr>
      <w:r w:rsidRPr="00B130FA">
        <w:rPr>
          <w:lang w:bidi="en-US"/>
        </w:rPr>
        <w:t>Authorized Data Users who access the WA-APCD Data have been trained in the identification and prevention of security breaches as well as compliance with applicable privacy and security, statutes, regulations, and rules.</w:t>
      </w:r>
    </w:p>
    <w:p w14:paraId="2339994B" w14:textId="77777777" w:rsidR="00D448B8" w:rsidRPr="00B130FA" w:rsidRDefault="00D448B8" w:rsidP="00D448B8">
      <w:pPr>
        <w:pStyle w:val="ListParagraph"/>
        <w:numPr>
          <w:ilvl w:val="0"/>
          <w:numId w:val="5"/>
        </w:numPr>
        <w:rPr>
          <w:lang w:bidi="en-US"/>
        </w:rPr>
      </w:pPr>
      <w:r w:rsidRPr="00B130FA">
        <w:rPr>
          <w:lang w:bidi="en-US"/>
        </w:rPr>
        <w:t xml:space="preserve">Is responsible for all actions of the Enclave Data Administrator and for all actions of Authorized Data Users related to the handling and use of the Data Recipient’s WA-APCD Data. </w:t>
      </w:r>
    </w:p>
    <w:p w14:paraId="73BA899E" w14:textId="77777777" w:rsidR="00D448B8" w:rsidRPr="00B130FA" w:rsidRDefault="00D448B8" w:rsidP="00D448B8">
      <w:pPr>
        <w:pStyle w:val="ListParagraph"/>
        <w:numPr>
          <w:ilvl w:val="0"/>
          <w:numId w:val="5"/>
        </w:numPr>
        <w:rPr>
          <w:lang w:bidi="en-US"/>
        </w:rPr>
      </w:pPr>
      <w:r w:rsidRPr="00B130FA">
        <w:rPr>
          <w:lang w:bidi="en-US"/>
        </w:rPr>
        <w:t>The Enclave Data Administrator will act on behalf of the Data Recipient and will identify and request access and authorization for all Authorized Data Users belonging to the Data Recipient’s organization or Additional Organization(s), who also are bound by this Agreement.</w:t>
      </w:r>
    </w:p>
    <w:p w14:paraId="563E5527" w14:textId="77777777" w:rsidR="00D448B8" w:rsidRPr="00B130FA" w:rsidRDefault="00D448B8" w:rsidP="00D448B8">
      <w:pPr>
        <w:pStyle w:val="ListParagraph"/>
        <w:numPr>
          <w:ilvl w:val="0"/>
          <w:numId w:val="5"/>
        </w:numPr>
        <w:rPr>
          <w:lang w:bidi="en-US"/>
        </w:rPr>
      </w:pPr>
      <w:r w:rsidRPr="00B130FA">
        <w:rPr>
          <w:lang w:bidi="en-US"/>
        </w:rPr>
        <w:t>The Enclave Data Administrator will be responsible for notifying the Lead Organization of any changes to the Authorized Data Users that affect their responsibilities and authority to access WA-APCD Data.</w:t>
      </w:r>
    </w:p>
    <w:p w14:paraId="3055A298" w14:textId="77777777" w:rsidR="00D448B8" w:rsidRPr="00B130FA" w:rsidRDefault="00D448B8" w:rsidP="00D448B8">
      <w:pPr>
        <w:pStyle w:val="ListParagraph"/>
        <w:numPr>
          <w:ilvl w:val="0"/>
          <w:numId w:val="5"/>
        </w:numPr>
        <w:rPr>
          <w:lang w:bidi="en-US"/>
        </w:rPr>
      </w:pPr>
      <w:r w:rsidRPr="00B130FA">
        <w:rPr>
          <w:lang w:bidi="en-US"/>
        </w:rPr>
        <w:t>The Enclave Data Administrator will be responsible for authorizing Enclave licensed users.</w:t>
      </w:r>
    </w:p>
    <w:p w14:paraId="604B6A7F" w14:textId="77777777" w:rsidR="00D448B8" w:rsidRDefault="00D448B8" w:rsidP="00D448B8">
      <w:pPr>
        <w:pStyle w:val="ListParagraph"/>
        <w:numPr>
          <w:ilvl w:val="0"/>
          <w:numId w:val="5"/>
        </w:numPr>
      </w:pPr>
      <w:r w:rsidRPr="00B130FA">
        <w:t>The information about the representative and the Enclave Data Administrator supplied hereunder is accurate.</w:t>
      </w:r>
    </w:p>
    <w:p w14:paraId="48417CB4" w14:textId="77777777" w:rsidR="00D448B8" w:rsidRDefault="00D448B8" w:rsidP="00D448B8">
      <w:pPr>
        <w:pStyle w:val="Heading3"/>
      </w:pPr>
      <w:bookmarkStart w:id="25" w:name="_Toc232176593"/>
      <w:r>
        <w:t>Data recipient representative</w:t>
      </w:r>
      <w:bookmarkEnd w:id="25"/>
    </w:p>
    <w:p w14:paraId="1359D4D1" w14:textId="77777777" w:rsidR="00D448B8" w:rsidRPr="005E4041" w:rsidRDefault="00D448B8" w:rsidP="00D448B8">
      <w:pPr>
        <w:rPr>
          <w:bCs/>
        </w:rPr>
      </w:pPr>
      <w:r w:rsidRPr="005E4041">
        <w:rPr>
          <w:bCs/>
        </w:rPr>
        <w:t>(Person who is an authorized representative of the Data Recipient organization)</w:t>
      </w:r>
    </w:p>
    <w:tbl>
      <w:tblPr>
        <w:tblStyle w:val="PlainTable1"/>
        <w:tblW w:w="0" w:type="auto"/>
        <w:tblLook w:val="04A0" w:firstRow="1" w:lastRow="0" w:firstColumn="1" w:lastColumn="0" w:noHBand="0" w:noVBand="1"/>
      </w:tblPr>
      <w:tblGrid>
        <w:gridCol w:w="1975"/>
        <w:gridCol w:w="7375"/>
      </w:tblGrid>
      <w:tr w:rsidR="00D448B8" w14:paraId="648623B7" w14:textId="77777777" w:rsidTr="00FD6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8461E14" w14:textId="77777777" w:rsidR="00D448B8" w:rsidRDefault="00D448B8" w:rsidP="00FD62AC">
            <w:r>
              <w:t>Organization name</w:t>
            </w:r>
          </w:p>
        </w:tc>
        <w:sdt>
          <w:sdtPr>
            <w:id w:val="198522990"/>
            <w:placeholder>
              <w:docPart w:val="94655B6C212A4016996C61C3C4AF2854"/>
            </w:placeholder>
            <w:showingPlcHdr/>
          </w:sdtPr>
          <w:sdtEndPr/>
          <w:sdtContent>
            <w:tc>
              <w:tcPr>
                <w:tcW w:w="7375" w:type="dxa"/>
              </w:tcPr>
              <w:p w14:paraId="34FCE266" w14:textId="77777777" w:rsidR="00D448B8" w:rsidRDefault="00D448B8" w:rsidP="00FD62AC">
                <w:pPr>
                  <w:cnfStyle w:val="100000000000" w:firstRow="1"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44F50FF1"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9151A52" w14:textId="77777777" w:rsidR="00D448B8" w:rsidRDefault="00D448B8" w:rsidP="00FD62AC">
            <w:r>
              <w:t>Name of representative</w:t>
            </w:r>
          </w:p>
        </w:tc>
        <w:sdt>
          <w:sdtPr>
            <w:id w:val="695208356"/>
            <w:placeholder>
              <w:docPart w:val="94655B6C212A4016996C61C3C4AF2854"/>
            </w:placeholder>
            <w:showingPlcHdr/>
          </w:sdtPr>
          <w:sdtEndPr/>
          <w:sdtContent>
            <w:tc>
              <w:tcPr>
                <w:tcW w:w="7375" w:type="dxa"/>
              </w:tcPr>
              <w:p w14:paraId="099F726A"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D448B8" w14:paraId="2225D6B7"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08717CAD" w14:textId="77777777" w:rsidR="00D448B8" w:rsidRDefault="00D448B8" w:rsidP="00FD62AC">
            <w:r>
              <w:t>Title</w:t>
            </w:r>
          </w:p>
        </w:tc>
        <w:sdt>
          <w:sdtPr>
            <w:id w:val="779380540"/>
            <w:placeholder>
              <w:docPart w:val="94655B6C212A4016996C61C3C4AF2854"/>
            </w:placeholder>
            <w:showingPlcHdr/>
          </w:sdtPr>
          <w:sdtEndPr/>
          <w:sdtContent>
            <w:tc>
              <w:tcPr>
                <w:tcW w:w="7375" w:type="dxa"/>
              </w:tcPr>
              <w:p w14:paraId="04C8B073" w14:textId="77777777" w:rsidR="00D448B8" w:rsidRDefault="00D448B8"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2DECA8C1"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0AAE108" w14:textId="77777777" w:rsidR="00D448B8" w:rsidRDefault="00D448B8" w:rsidP="00FD62AC">
            <w:r>
              <w:t>Street address</w:t>
            </w:r>
          </w:p>
        </w:tc>
        <w:sdt>
          <w:sdtPr>
            <w:id w:val="-1078599081"/>
            <w:placeholder>
              <w:docPart w:val="94655B6C212A4016996C61C3C4AF2854"/>
            </w:placeholder>
            <w:showingPlcHdr/>
          </w:sdtPr>
          <w:sdtEndPr/>
          <w:sdtContent>
            <w:tc>
              <w:tcPr>
                <w:tcW w:w="7375" w:type="dxa"/>
              </w:tcPr>
              <w:p w14:paraId="5687AC5F"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D448B8" w14:paraId="407213FC"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6B12D1B2" w14:textId="77777777" w:rsidR="00D448B8" w:rsidRDefault="00D448B8" w:rsidP="00FD62AC">
            <w:r>
              <w:lastRenderedPageBreak/>
              <w:t>City</w:t>
            </w:r>
          </w:p>
        </w:tc>
        <w:sdt>
          <w:sdtPr>
            <w:id w:val="-2001809487"/>
            <w:placeholder>
              <w:docPart w:val="94655B6C212A4016996C61C3C4AF2854"/>
            </w:placeholder>
            <w:showingPlcHdr/>
          </w:sdtPr>
          <w:sdtEndPr/>
          <w:sdtContent>
            <w:tc>
              <w:tcPr>
                <w:tcW w:w="7375" w:type="dxa"/>
              </w:tcPr>
              <w:p w14:paraId="4C0394D9" w14:textId="77777777" w:rsidR="00D448B8" w:rsidRDefault="00D448B8"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60D4E14A"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3758B80" w14:textId="77777777" w:rsidR="00D448B8" w:rsidRDefault="00D448B8" w:rsidP="00FD62AC">
            <w:r>
              <w:t>State</w:t>
            </w:r>
          </w:p>
        </w:tc>
        <w:sdt>
          <w:sdtPr>
            <w:id w:val="857866276"/>
            <w:placeholder>
              <w:docPart w:val="94655B6C212A4016996C61C3C4AF2854"/>
            </w:placeholder>
            <w:showingPlcHdr/>
          </w:sdtPr>
          <w:sdtEndPr/>
          <w:sdtContent>
            <w:tc>
              <w:tcPr>
                <w:tcW w:w="7375" w:type="dxa"/>
              </w:tcPr>
              <w:p w14:paraId="7F75AF59"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D448B8" w14:paraId="7C2FC6DC"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61D3CCBE" w14:textId="77777777" w:rsidR="00D448B8" w:rsidRDefault="00D448B8" w:rsidP="00FD62AC">
            <w:r>
              <w:t>ZIP code</w:t>
            </w:r>
          </w:p>
        </w:tc>
        <w:sdt>
          <w:sdtPr>
            <w:id w:val="-1355336935"/>
            <w:placeholder>
              <w:docPart w:val="94655B6C212A4016996C61C3C4AF2854"/>
            </w:placeholder>
            <w:showingPlcHdr/>
          </w:sdtPr>
          <w:sdtEndPr/>
          <w:sdtContent>
            <w:tc>
              <w:tcPr>
                <w:tcW w:w="7375" w:type="dxa"/>
              </w:tcPr>
              <w:p w14:paraId="15626E57" w14:textId="77777777" w:rsidR="00D448B8" w:rsidRDefault="00D448B8"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040B9849"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FECDC28" w14:textId="77777777" w:rsidR="00D448B8" w:rsidRDefault="00D448B8" w:rsidP="00FD62AC">
            <w:r>
              <w:t>Office telephone</w:t>
            </w:r>
          </w:p>
        </w:tc>
        <w:sdt>
          <w:sdtPr>
            <w:id w:val="-1976358365"/>
            <w:placeholder>
              <w:docPart w:val="94655B6C212A4016996C61C3C4AF2854"/>
            </w:placeholder>
            <w:showingPlcHdr/>
          </w:sdtPr>
          <w:sdtEndPr/>
          <w:sdtContent>
            <w:tc>
              <w:tcPr>
                <w:tcW w:w="7375" w:type="dxa"/>
              </w:tcPr>
              <w:p w14:paraId="4CC6DCA6"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D448B8" w14:paraId="4E8D6CCF"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4BDDE30A" w14:textId="77777777" w:rsidR="00D448B8" w:rsidRDefault="00D448B8" w:rsidP="00FD62AC">
            <w:r>
              <w:t>Email address</w:t>
            </w:r>
          </w:p>
        </w:tc>
        <w:sdt>
          <w:sdtPr>
            <w:id w:val="-547602889"/>
            <w:placeholder>
              <w:docPart w:val="94655B6C212A4016996C61C3C4AF2854"/>
            </w:placeholder>
            <w:showingPlcHdr/>
          </w:sdtPr>
          <w:sdtEndPr/>
          <w:sdtContent>
            <w:tc>
              <w:tcPr>
                <w:tcW w:w="7375" w:type="dxa"/>
              </w:tcPr>
              <w:p w14:paraId="1A5BCB28" w14:textId="77777777" w:rsidR="00D448B8" w:rsidRDefault="00D448B8"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632E7548"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29432A5" w14:textId="77777777" w:rsidR="00D448B8" w:rsidRDefault="00D448B8" w:rsidP="00FD62AC">
            <w:r>
              <w:t>Employment start date</w:t>
            </w:r>
          </w:p>
        </w:tc>
        <w:sdt>
          <w:sdtPr>
            <w:id w:val="341436374"/>
            <w:placeholder>
              <w:docPart w:val="CBDC3CAA9DA64D8ABA75A4D120721D12"/>
            </w:placeholder>
            <w:showingPlcHdr/>
            <w:date>
              <w:dateFormat w:val="M/d/yyyy"/>
              <w:lid w:val="en-US"/>
              <w:storeMappedDataAs w:val="dateTime"/>
              <w:calendar w:val="gregorian"/>
            </w:date>
          </w:sdtPr>
          <w:sdtEndPr/>
          <w:sdtContent>
            <w:tc>
              <w:tcPr>
                <w:tcW w:w="7375" w:type="dxa"/>
              </w:tcPr>
              <w:p w14:paraId="2A679792"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to enter a date.</w:t>
                </w:r>
              </w:p>
            </w:tc>
          </w:sdtContent>
        </w:sdt>
      </w:tr>
      <w:tr w:rsidR="00D448B8" w14:paraId="24F4A8CB"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085642AC" w14:textId="77777777" w:rsidR="00D448B8" w:rsidRDefault="00D448B8" w:rsidP="00FD62AC">
            <w:r>
              <w:t>Signature</w:t>
            </w:r>
          </w:p>
        </w:tc>
        <w:sdt>
          <w:sdtPr>
            <w:id w:val="-303002019"/>
            <w:placeholder>
              <w:docPart w:val="DefaultPlaceholder_-1854013440"/>
            </w:placeholder>
            <w:showingPlcHdr/>
          </w:sdtPr>
          <w:sdtEndPr/>
          <w:sdtContent>
            <w:tc>
              <w:tcPr>
                <w:tcW w:w="7375" w:type="dxa"/>
              </w:tcPr>
              <w:p w14:paraId="70486918" w14:textId="6B99543B" w:rsidR="00D448B8" w:rsidRDefault="00E83B76"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290F61EC"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FC3CF3" w14:textId="77777777" w:rsidR="00D448B8" w:rsidRDefault="00D448B8" w:rsidP="00FD62AC">
            <w:r>
              <w:t>Signature date</w:t>
            </w:r>
          </w:p>
        </w:tc>
        <w:sdt>
          <w:sdtPr>
            <w:id w:val="1548256791"/>
            <w:placeholder>
              <w:docPart w:val="CBDC3CAA9DA64D8ABA75A4D120721D12"/>
            </w:placeholder>
            <w:showingPlcHdr/>
            <w:date>
              <w:dateFormat w:val="M/d/yyyy"/>
              <w:lid w:val="en-US"/>
              <w:storeMappedDataAs w:val="dateTime"/>
              <w:calendar w:val="gregorian"/>
            </w:date>
          </w:sdtPr>
          <w:sdtEndPr/>
          <w:sdtContent>
            <w:tc>
              <w:tcPr>
                <w:tcW w:w="7375" w:type="dxa"/>
              </w:tcPr>
              <w:p w14:paraId="5FBB21DF"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to enter a date.</w:t>
                </w:r>
              </w:p>
            </w:tc>
          </w:sdtContent>
        </w:sdt>
      </w:tr>
    </w:tbl>
    <w:p w14:paraId="4E2C6284" w14:textId="77777777" w:rsidR="00D448B8" w:rsidRDefault="00D448B8" w:rsidP="00D448B8">
      <w:pPr>
        <w:pStyle w:val="Heading3"/>
      </w:pPr>
      <w:bookmarkStart w:id="26" w:name="_Toc232176594"/>
      <w:r>
        <w:t>Analytic Enclave Administrator</w:t>
      </w:r>
      <w:bookmarkEnd w:id="26"/>
    </w:p>
    <w:p w14:paraId="17CC3C3F" w14:textId="77777777" w:rsidR="00D448B8" w:rsidRDefault="00D448B8" w:rsidP="00D448B8">
      <w:pPr>
        <w:rPr>
          <w:bCs/>
        </w:rPr>
      </w:pPr>
      <w:r w:rsidRPr="002B6D63">
        <w:rPr>
          <w:bCs/>
        </w:rPr>
        <w:t>(Person who will authorize user access to the WA-APCD Enclave and Data. All fields are required to complete the Enclave multi-factor authentication process)</w:t>
      </w:r>
    </w:p>
    <w:tbl>
      <w:tblPr>
        <w:tblStyle w:val="PlainTable1"/>
        <w:tblW w:w="0" w:type="auto"/>
        <w:tblLook w:val="04A0" w:firstRow="1" w:lastRow="0" w:firstColumn="1" w:lastColumn="0" w:noHBand="0" w:noVBand="1"/>
      </w:tblPr>
      <w:tblGrid>
        <w:gridCol w:w="1975"/>
        <w:gridCol w:w="7375"/>
      </w:tblGrid>
      <w:tr w:rsidR="00D448B8" w14:paraId="3BFBDFC8" w14:textId="77777777" w:rsidTr="00FD6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12FEBA5" w14:textId="77777777" w:rsidR="00D448B8" w:rsidRDefault="00D448B8" w:rsidP="00FD62AC">
            <w:r>
              <w:t>Organization name</w:t>
            </w:r>
          </w:p>
        </w:tc>
        <w:sdt>
          <w:sdtPr>
            <w:id w:val="1904714887"/>
            <w:placeholder>
              <w:docPart w:val="7622A8109D0F4EC98CF55DADEFC46554"/>
            </w:placeholder>
            <w:showingPlcHdr/>
          </w:sdtPr>
          <w:sdtEndPr/>
          <w:sdtContent>
            <w:tc>
              <w:tcPr>
                <w:tcW w:w="7375" w:type="dxa"/>
              </w:tcPr>
              <w:p w14:paraId="766FD99A" w14:textId="77777777" w:rsidR="00D448B8" w:rsidRDefault="00D448B8" w:rsidP="00FD62AC">
                <w:pPr>
                  <w:cnfStyle w:val="100000000000" w:firstRow="1"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02DA23C8"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8C4D8CB" w14:textId="77777777" w:rsidR="00D448B8" w:rsidRDefault="00D448B8" w:rsidP="00FD62AC">
            <w:r>
              <w:t>Name of Enclave data administrator</w:t>
            </w:r>
          </w:p>
        </w:tc>
        <w:sdt>
          <w:sdtPr>
            <w:id w:val="1116862341"/>
            <w:placeholder>
              <w:docPart w:val="7622A8109D0F4EC98CF55DADEFC46554"/>
            </w:placeholder>
            <w:showingPlcHdr/>
          </w:sdtPr>
          <w:sdtEndPr/>
          <w:sdtContent>
            <w:tc>
              <w:tcPr>
                <w:tcW w:w="7375" w:type="dxa"/>
              </w:tcPr>
              <w:p w14:paraId="42BDB51E"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D448B8" w14:paraId="15447675"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059B6802" w14:textId="77777777" w:rsidR="00D448B8" w:rsidRDefault="00D448B8" w:rsidP="00FD62AC">
            <w:r>
              <w:t>Title</w:t>
            </w:r>
          </w:p>
        </w:tc>
        <w:sdt>
          <w:sdtPr>
            <w:id w:val="645246093"/>
            <w:placeholder>
              <w:docPart w:val="7622A8109D0F4EC98CF55DADEFC46554"/>
            </w:placeholder>
            <w:showingPlcHdr/>
          </w:sdtPr>
          <w:sdtEndPr/>
          <w:sdtContent>
            <w:tc>
              <w:tcPr>
                <w:tcW w:w="7375" w:type="dxa"/>
              </w:tcPr>
              <w:p w14:paraId="35F1B89F" w14:textId="77777777" w:rsidR="00D448B8" w:rsidRDefault="00D448B8"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0AD6ECFE"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E8134BA" w14:textId="77777777" w:rsidR="00D448B8" w:rsidRDefault="00D448B8" w:rsidP="00FD62AC">
            <w:r>
              <w:t>Street address</w:t>
            </w:r>
          </w:p>
        </w:tc>
        <w:sdt>
          <w:sdtPr>
            <w:id w:val="-48851078"/>
            <w:placeholder>
              <w:docPart w:val="7622A8109D0F4EC98CF55DADEFC46554"/>
            </w:placeholder>
            <w:showingPlcHdr/>
          </w:sdtPr>
          <w:sdtEndPr/>
          <w:sdtContent>
            <w:tc>
              <w:tcPr>
                <w:tcW w:w="7375" w:type="dxa"/>
              </w:tcPr>
              <w:p w14:paraId="3DD0B5B0"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D448B8" w14:paraId="2776F441"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724E8DC2" w14:textId="77777777" w:rsidR="00D448B8" w:rsidRDefault="00D448B8" w:rsidP="00FD62AC">
            <w:r>
              <w:t>City</w:t>
            </w:r>
          </w:p>
        </w:tc>
        <w:sdt>
          <w:sdtPr>
            <w:id w:val="2055581472"/>
            <w:placeholder>
              <w:docPart w:val="7622A8109D0F4EC98CF55DADEFC46554"/>
            </w:placeholder>
            <w:showingPlcHdr/>
          </w:sdtPr>
          <w:sdtEndPr/>
          <w:sdtContent>
            <w:tc>
              <w:tcPr>
                <w:tcW w:w="7375" w:type="dxa"/>
              </w:tcPr>
              <w:p w14:paraId="4AA1423D" w14:textId="77777777" w:rsidR="00D448B8" w:rsidRDefault="00D448B8"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50586976"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9853024" w14:textId="77777777" w:rsidR="00D448B8" w:rsidRDefault="00D448B8" w:rsidP="00FD62AC">
            <w:r>
              <w:t>State</w:t>
            </w:r>
          </w:p>
        </w:tc>
        <w:sdt>
          <w:sdtPr>
            <w:id w:val="-1274554303"/>
            <w:placeholder>
              <w:docPart w:val="7622A8109D0F4EC98CF55DADEFC46554"/>
            </w:placeholder>
            <w:showingPlcHdr/>
          </w:sdtPr>
          <w:sdtEndPr/>
          <w:sdtContent>
            <w:tc>
              <w:tcPr>
                <w:tcW w:w="7375" w:type="dxa"/>
              </w:tcPr>
              <w:p w14:paraId="25949658"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D448B8" w14:paraId="7DE3B885"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6AD2B63F" w14:textId="77777777" w:rsidR="00D448B8" w:rsidRDefault="00D448B8" w:rsidP="00FD62AC">
            <w:r>
              <w:t>ZIP code</w:t>
            </w:r>
          </w:p>
        </w:tc>
        <w:sdt>
          <w:sdtPr>
            <w:id w:val="-1462560363"/>
            <w:placeholder>
              <w:docPart w:val="7622A8109D0F4EC98CF55DADEFC46554"/>
            </w:placeholder>
            <w:showingPlcHdr/>
          </w:sdtPr>
          <w:sdtEndPr/>
          <w:sdtContent>
            <w:tc>
              <w:tcPr>
                <w:tcW w:w="7375" w:type="dxa"/>
              </w:tcPr>
              <w:p w14:paraId="30A67BAF" w14:textId="77777777" w:rsidR="00D448B8" w:rsidRDefault="00D448B8"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3D8D3CA6"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42ABF41" w14:textId="77777777" w:rsidR="00D448B8" w:rsidRDefault="00D448B8" w:rsidP="00FD62AC">
            <w:r>
              <w:t>Office telephone</w:t>
            </w:r>
          </w:p>
        </w:tc>
        <w:sdt>
          <w:sdtPr>
            <w:id w:val="-1289654870"/>
            <w:placeholder>
              <w:docPart w:val="7622A8109D0F4EC98CF55DADEFC46554"/>
            </w:placeholder>
            <w:showingPlcHdr/>
          </w:sdtPr>
          <w:sdtEndPr/>
          <w:sdtContent>
            <w:tc>
              <w:tcPr>
                <w:tcW w:w="7375" w:type="dxa"/>
              </w:tcPr>
              <w:p w14:paraId="16F7DAAF"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here to enter text.</w:t>
                </w:r>
              </w:p>
            </w:tc>
          </w:sdtContent>
        </w:sdt>
      </w:tr>
      <w:tr w:rsidR="00D448B8" w14:paraId="14A7BEF3"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6E5C744F" w14:textId="77777777" w:rsidR="00D448B8" w:rsidRDefault="00D448B8" w:rsidP="00FD62AC">
            <w:r>
              <w:t>Email address</w:t>
            </w:r>
          </w:p>
        </w:tc>
        <w:sdt>
          <w:sdtPr>
            <w:id w:val="1827477532"/>
            <w:placeholder>
              <w:docPart w:val="7622A8109D0F4EC98CF55DADEFC46554"/>
            </w:placeholder>
            <w:showingPlcHdr/>
          </w:sdtPr>
          <w:sdtEndPr/>
          <w:sdtContent>
            <w:tc>
              <w:tcPr>
                <w:tcW w:w="7375" w:type="dxa"/>
              </w:tcPr>
              <w:p w14:paraId="6BE6E9E4" w14:textId="77777777" w:rsidR="00D448B8" w:rsidRDefault="00D448B8"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r w:rsidR="00D448B8" w14:paraId="2CE1876C" w14:textId="77777777" w:rsidTr="00FD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2553225" w14:textId="77777777" w:rsidR="00D448B8" w:rsidRDefault="00D448B8" w:rsidP="00FD62AC">
            <w:r>
              <w:t>Employment start date</w:t>
            </w:r>
          </w:p>
        </w:tc>
        <w:sdt>
          <w:sdtPr>
            <w:id w:val="1079023209"/>
            <w:placeholder>
              <w:docPart w:val="DCA42869D9474AB4836E6A7CF31434AB"/>
            </w:placeholder>
            <w:showingPlcHdr/>
            <w:date>
              <w:dateFormat w:val="M/d/yyyy"/>
              <w:lid w:val="en-US"/>
              <w:storeMappedDataAs w:val="dateTime"/>
              <w:calendar w:val="gregorian"/>
            </w:date>
          </w:sdtPr>
          <w:sdtEndPr/>
          <w:sdtContent>
            <w:tc>
              <w:tcPr>
                <w:tcW w:w="7375" w:type="dxa"/>
              </w:tcPr>
              <w:p w14:paraId="19715BF5" w14:textId="77777777" w:rsidR="00D448B8" w:rsidRDefault="00D448B8" w:rsidP="00FD62AC">
                <w:pPr>
                  <w:cnfStyle w:val="000000100000" w:firstRow="0" w:lastRow="0" w:firstColumn="0" w:lastColumn="0" w:oddVBand="0" w:evenVBand="0" w:oddHBand="1" w:evenHBand="0" w:firstRowFirstColumn="0" w:firstRowLastColumn="0" w:lastRowFirstColumn="0" w:lastRowLastColumn="0"/>
                </w:pPr>
                <w:r w:rsidRPr="00E83B76">
                  <w:rPr>
                    <w:rStyle w:val="PlaceholderText"/>
                    <w:highlight w:val="yellow"/>
                  </w:rPr>
                  <w:t>Click or tap to enter a date.</w:t>
                </w:r>
              </w:p>
            </w:tc>
          </w:sdtContent>
        </w:sdt>
      </w:tr>
      <w:tr w:rsidR="00D448B8" w14:paraId="65C0F526" w14:textId="77777777" w:rsidTr="00FD62AC">
        <w:tc>
          <w:tcPr>
            <w:cnfStyle w:val="001000000000" w:firstRow="0" w:lastRow="0" w:firstColumn="1" w:lastColumn="0" w:oddVBand="0" w:evenVBand="0" w:oddHBand="0" w:evenHBand="0" w:firstRowFirstColumn="0" w:firstRowLastColumn="0" w:lastRowFirstColumn="0" w:lastRowLastColumn="0"/>
            <w:tcW w:w="1975" w:type="dxa"/>
          </w:tcPr>
          <w:p w14:paraId="6314F44D" w14:textId="77777777" w:rsidR="00D448B8" w:rsidRDefault="00D448B8" w:rsidP="00FD62AC">
            <w:r>
              <w:t>Mobile phone (for authentication purposes)</w:t>
            </w:r>
          </w:p>
        </w:tc>
        <w:sdt>
          <w:sdtPr>
            <w:id w:val="-1912151688"/>
            <w:placeholder>
              <w:docPart w:val="94655B6C212A4016996C61C3C4AF2854"/>
            </w:placeholder>
            <w:showingPlcHdr/>
          </w:sdtPr>
          <w:sdtEndPr/>
          <w:sdtContent>
            <w:tc>
              <w:tcPr>
                <w:tcW w:w="7375" w:type="dxa"/>
              </w:tcPr>
              <w:p w14:paraId="35ED2569" w14:textId="77777777" w:rsidR="00D448B8" w:rsidRDefault="00D448B8" w:rsidP="00FD62AC">
                <w:pPr>
                  <w:cnfStyle w:val="000000000000" w:firstRow="0" w:lastRow="0" w:firstColumn="0" w:lastColumn="0" w:oddVBand="0" w:evenVBand="0" w:oddHBand="0" w:evenHBand="0" w:firstRowFirstColumn="0" w:firstRowLastColumn="0" w:lastRowFirstColumn="0" w:lastRowLastColumn="0"/>
                </w:pPr>
                <w:r w:rsidRPr="00E83B76">
                  <w:rPr>
                    <w:rStyle w:val="PlaceholderText"/>
                    <w:highlight w:val="yellow"/>
                  </w:rPr>
                  <w:t>Click or tap here to enter text.</w:t>
                </w:r>
              </w:p>
            </w:tc>
          </w:sdtContent>
        </w:sdt>
      </w:tr>
    </w:tbl>
    <w:p w14:paraId="3689A200" w14:textId="77777777" w:rsidR="00D448B8" w:rsidRDefault="00D448B8" w:rsidP="00900CF0">
      <w:pPr>
        <w:rPr>
          <w:noProof/>
        </w:rPr>
      </w:pPr>
    </w:p>
    <w:p w14:paraId="46128408" w14:textId="77777777" w:rsidR="00D448B8" w:rsidRDefault="00D448B8" w:rsidP="00900CF0">
      <w:pPr>
        <w:rPr>
          <w:noProof/>
        </w:rPr>
      </w:pPr>
    </w:p>
    <w:p w14:paraId="44F8CB53" w14:textId="77777777" w:rsidR="00D448B8" w:rsidRDefault="00D448B8">
      <w:pPr>
        <w:suppressAutoHyphens w:val="0"/>
        <w:spacing w:after="160" w:line="259" w:lineRule="auto"/>
        <w:rPr>
          <w:rFonts w:asciiTheme="majorHAnsi" w:eastAsiaTheme="majorEastAsia" w:hAnsiTheme="majorHAnsi" w:cstheme="majorBidi"/>
          <w:noProof/>
          <w:color w:val="0077C8" w:themeColor="accent1"/>
          <w:sz w:val="28"/>
          <w:szCs w:val="24"/>
        </w:rPr>
      </w:pPr>
      <w:r>
        <w:rPr>
          <w:noProof/>
        </w:rPr>
        <w:br w:type="page"/>
      </w:r>
    </w:p>
    <w:p w14:paraId="0D073820" w14:textId="678FC199" w:rsidR="00C824AF" w:rsidRDefault="00C824AF" w:rsidP="00850DD6">
      <w:pPr>
        <w:pStyle w:val="Heading3"/>
        <w:rPr>
          <w:noProof/>
        </w:rPr>
      </w:pPr>
      <w:bookmarkStart w:id="27" w:name="_Toc232176595"/>
      <w:r>
        <w:rPr>
          <w:noProof/>
        </w:rPr>
        <w:lastRenderedPageBreak/>
        <w:t>WA-APCD Analytic Enclave user access request</w:t>
      </w:r>
      <w:r w:rsidR="00034CC8">
        <w:rPr>
          <w:noProof/>
        </w:rPr>
        <w:t xml:space="preserve"> form</w:t>
      </w:r>
      <w:bookmarkEnd w:id="27"/>
    </w:p>
    <w:p w14:paraId="6900D826" w14:textId="3A6D434C" w:rsidR="00C824AF" w:rsidRDefault="00C824AF" w:rsidP="00850DD6">
      <w:pPr>
        <w:rPr>
          <w:noProof/>
        </w:rPr>
      </w:pPr>
      <w:r w:rsidRPr="00900CF0">
        <w:rPr>
          <w:b/>
          <w:bCs/>
          <w:noProof/>
        </w:rPr>
        <w:t>Data Recipient Enclave Administrators</w:t>
      </w:r>
      <w:r w:rsidRPr="000C732F">
        <w:rPr>
          <w:noProof/>
        </w:rPr>
        <w:t>:</w:t>
      </w:r>
      <w:r>
        <w:rPr>
          <w:noProof/>
        </w:rPr>
        <w:t xml:space="preserve"> </w:t>
      </w:r>
      <w:r w:rsidRPr="000C732F">
        <w:rPr>
          <w:noProof/>
        </w:rPr>
        <w:t xml:space="preserve">Use this form to </w:t>
      </w:r>
      <w:r w:rsidR="00034CC8">
        <w:rPr>
          <w:noProof/>
        </w:rPr>
        <w:t xml:space="preserve">request to </w:t>
      </w:r>
      <w:r w:rsidRPr="000C732F">
        <w:rPr>
          <w:noProof/>
        </w:rPr>
        <w:t>authorize a person, the “Enclave User,” to access the WA-APCD Analytic Enclave and WA-APCD Data on your organization’s behalf.</w:t>
      </w:r>
      <w:r>
        <w:rPr>
          <w:noProof/>
        </w:rPr>
        <w:t xml:space="preserve"> </w:t>
      </w:r>
      <w:r w:rsidRPr="000C732F">
        <w:rPr>
          <w:noProof/>
        </w:rPr>
        <w:t xml:space="preserve">The Enclave Administrator shall complete the background information required below, sign the request, and return it to the Lead Organization via email </w:t>
      </w:r>
      <w:r>
        <w:rPr>
          <w:noProof/>
        </w:rPr>
        <w:t xml:space="preserve">at </w:t>
      </w:r>
      <w:hyperlink r:id="rId23" w:history="1">
        <w:r w:rsidRPr="000C732F">
          <w:rPr>
            <w:rStyle w:val="Hyperlink"/>
            <w:rFonts w:asciiTheme="minorHAnsi" w:hAnsiTheme="minorHAnsi"/>
            <w:noProof/>
          </w:rPr>
          <w:t>apcd@hca.wa.gov</w:t>
        </w:r>
      </w:hyperlink>
      <w:r w:rsidRPr="000C732F">
        <w:rPr>
          <w:noProof/>
        </w:rPr>
        <w:t>.</w:t>
      </w:r>
    </w:p>
    <w:p w14:paraId="6071104E" w14:textId="77777777" w:rsidR="00C824AF" w:rsidRDefault="00C824AF" w:rsidP="00850DD6">
      <w:pPr>
        <w:rPr>
          <w:bCs/>
          <w:noProof/>
        </w:rPr>
      </w:pPr>
      <w:r w:rsidRPr="00665E61">
        <w:rPr>
          <w:bCs/>
          <w:noProof/>
        </w:rPr>
        <w:t>In signing this request, I affirm that I am the authorized Enclave Administrator for the Data Recipient organization listed below and that I have done the following:</w:t>
      </w:r>
    </w:p>
    <w:p w14:paraId="6C8B6CC1" w14:textId="77777777" w:rsidR="00C824AF" w:rsidRDefault="00C824AF" w:rsidP="00850DD6">
      <w:pPr>
        <w:pStyle w:val="ListParagraph"/>
        <w:numPr>
          <w:ilvl w:val="0"/>
          <w:numId w:val="4"/>
        </w:numPr>
        <w:rPr>
          <w:noProof/>
          <w:lang w:bidi="en-US"/>
        </w:rPr>
      </w:pPr>
      <w:r w:rsidRPr="00665E61">
        <w:rPr>
          <w:noProof/>
          <w:lang w:bidi="en-US"/>
        </w:rPr>
        <w:t xml:space="preserve">Verified that the user for whom I am requesting access is listed by name as an Authorized Data User in </w:t>
      </w:r>
      <w:r w:rsidRPr="00BA62A6">
        <w:rPr>
          <w:rStyle w:val="Strong"/>
        </w:rPr>
        <w:t>Attachment 3</w:t>
      </w:r>
      <w:r w:rsidRPr="00665E61">
        <w:rPr>
          <w:noProof/>
          <w:lang w:bidi="en-US"/>
        </w:rPr>
        <w:t xml:space="preserve"> of my organization’s WA-APCD Data Use Agreement.</w:t>
      </w:r>
    </w:p>
    <w:p w14:paraId="3BD821F3" w14:textId="77777777" w:rsidR="00C824AF" w:rsidRPr="00665E61" w:rsidRDefault="00C824AF" w:rsidP="00850DD6">
      <w:pPr>
        <w:pStyle w:val="ListParagraph"/>
        <w:numPr>
          <w:ilvl w:val="0"/>
          <w:numId w:val="4"/>
        </w:numPr>
        <w:rPr>
          <w:noProof/>
          <w:lang w:bidi="en-US"/>
        </w:rPr>
      </w:pPr>
      <w:r w:rsidRPr="00665E61">
        <w:rPr>
          <w:noProof/>
          <w:lang w:bidi="en-US"/>
        </w:rPr>
        <w:t>Called this person to verify the information below in the “Enclave User” table.</w:t>
      </w:r>
    </w:p>
    <w:p w14:paraId="6D9B283D" w14:textId="77777777" w:rsidR="00C824AF" w:rsidRPr="00665E61" w:rsidRDefault="00C824AF" w:rsidP="00850DD6">
      <w:pPr>
        <w:rPr>
          <w:noProof/>
        </w:rPr>
      </w:pPr>
      <w:r w:rsidRPr="00665E61">
        <w:rPr>
          <w:bCs/>
          <w:noProof/>
        </w:rPr>
        <w:t>Please grant login access to this user for our organization’s Analytic Enclave subscription.</w:t>
      </w:r>
      <w:r>
        <w:rPr>
          <w:bCs/>
          <w:noProof/>
        </w:rPr>
        <w:t xml:space="preserve"> </w:t>
      </w:r>
      <w:r w:rsidRPr="00665E61">
        <w:rPr>
          <w:noProof/>
        </w:rPr>
        <w:t>Complete the following:</w:t>
      </w:r>
    </w:p>
    <w:p w14:paraId="74639881" w14:textId="77777777" w:rsidR="00C824AF" w:rsidRDefault="00C824AF" w:rsidP="00850DD6">
      <w:pPr>
        <w:pStyle w:val="Heading3"/>
        <w:rPr>
          <w:noProof/>
        </w:rPr>
      </w:pPr>
      <w:bookmarkStart w:id="28" w:name="_Toc232176596"/>
      <w:r>
        <w:rPr>
          <w:noProof/>
        </w:rPr>
        <w:t>Enclave Data Administrator</w:t>
      </w:r>
      <w:bookmarkEnd w:id="28"/>
    </w:p>
    <w:tbl>
      <w:tblPr>
        <w:tblStyle w:val="PlainTable1"/>
        <w:tblW w:w="0" w:type="auto"/>
        <w:tblLook w:val="04A0" w:firstRow="1" w:lastRow="0" w:firstColumn="1" w:lastColumn="0" w:noHBand="0" w:noVBand="1"/>
      </w:tblPr>
      <w:tblGrid>
        <w:gridCol w:w="2065"/>
        <w:gridCol w:w="7285"/>
      </w:tblGrid>
      <w:tr w:rsidR="00C824AF" w14:paraId="59FFEF5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DE7FE1" w14:textId="77777777" w:rsidR="00C824AF" w:rsidRDefault="00C824AF" w:rsidP="00850DD6">
            <w:pPr>
              <w:rPr>
                <w:noProof/>
              </w:rPr>
            </w:pPr>
            <w:r w:rsidRPr="00785CD9">
              <w:rPr>
                <w:noProof/>
              </w:rPr>
              <w:t>Data Recipient Organization Name</w:t>
            </w:r>
          </w:p>
        </w:tc>
        <w:sdt>
          <w:sdtPr>
            <w:rPr>
              <w:noProof/>
            </w:rPr>
            <w:id w:val="-1644034662"/>
            <w:placeholder>
              <w:docPart w:val="FCBCC8ABDD974143B6CB450FF15A7E43"/>
            </w:placeholder>
            <w:showingPlcHdr/>
          </w:sdtPr>
          <w:sdtEndPr/>
          <w:sdtContent>
            <w:tc>
              <w:tcPr>
                <w:tcW w:w="7285" w:type="dxa"/>
              </w:tcPr>
              <w:p w14:paraId="11DCADB0" w14:textId="77777777" w:rsidR="00C824AF" w:rsidRDefault="00C824AF" w:rsidP="00850DD6">
                <w:pPr>
                  <w:cnfStyle w:val="100000000000" w:firstRow="1" w:lastRow="0" w:firstColumn="0" w:lastColumn="0" w:oddVBand="0" w:evenVBand="0" w:oddHBand="0" w:evenHBand="0" w:firstRowFirstColumn="0" w:firstRowLastColumn="0" w:lastRowFirstColumn="0" w:lastRowLastColumn="0"/>
                  <w:rPr>
                    <w:noProof/>
                  </w:rPr>
                </w:pPr>
                <w:r w:rsidRPr="00EB4545">
                  <w:rPr>
                    <w:rStyle w:val="PlaceholderText"/>
                  </w:rPr>
                  <w:t>Click or tap here to enter text.</w:t>
                </w:r>
              </w:p>
            </w:tc>
          </w:sdtContent>
        </w:sdt>
      </w:tr>
      <w:tr w:rsidR="00C824AF" w14:paraId="5CDDE1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A8D8B23" w14:textId="77777777" w:rsidR="00C824AF" w:rsidRDefault="00C824AF" w:rsidP="00850DD6">
            <w:pPr>
              <w:rPr>
                <w:noProof/>
              </w:rPr>
            </w:pPr>
            <w:r w:rsidRPr="00885B46">
              <w:rPr>
                <w:noProof/>
              </w:rPr>
              <w:t>Name of Enclave Administrator</w:t>
            </w:r>
          </w:p>
        </w:tc>
        <w:sdt>
          <w:sdtPr>
            <w:rPr>
              <w:noProof/>
            </w:rPr>
            <w:id w:val="563226457"/>
            <w:placeholder>
              <w:docPart w:val="FCBCC8ABDD974143B6CB450FF15A7E43"/>
            </w:placeholder>
            <w:showingPlcHdr/>
          </w:sdtPr>
          <w:sdtEndPr/>
          <w:sdtContent>
            <w:tc>
              <w:tcPr>
                <w:tcW w:w="7285" w:type="dxa"/>
              </w:tcPr>
              <w:p w14:paraId="331F8FD6" w14:textId="77777777" w:rsidR="00C824AF" w:rsidRDefault="00C824AF"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7122849E" w14:textId="77777777">
        <w:tc>
          <w:tcPr>
            <w:cnfStyle w:val="001000000000" w:firstRow="0" w:lastRow="0" w:firstColumn="1" w:lastColumn="0" w:oddVBand="0" w:evenVBand="0" w:oddHBand="0" w:evenHBand="0" w:firstRowFirstColumn="0" w:firstRowLastColumn="0" w:lastRowFirstColumn="0" w:lastRowLastColumn="0"/>
            <w:tcW w:w="2065" w:type="dxa"/>
          </w:tcPr>
          <w:p w14:paraId="4723C6A1" w14:textId="77777777" w:rsidR="00C824AF" w:rsidRDefault="00C824AF" w:rsidP="00850DD6">
            <w:pPr>
              <w:rPr>
                <w:noProof/>
              </w:rPr>
            </w:pPr>
            <w:r w:rsidRPr="008639EA">
              <w:rPr>
                <w:noProof/>
              </w:rPr>
              <w:t>Title</w:t>
            </w:r>
          </w:p>
        </w:tc>
        <w:sdt>
          <w:sdtPr>
            <w:rPr>
              <w:noProof/>
            </w:rPr>
            <w:id w:val="-928268817"/>
            <w:placeholder>
              <w:docPart w:val="FCBCC8ABDD974143B6CB450FF15A7E43"/>
            </w:placeholder>
            <w:showingPlcHdr/>
          </w:sdtPr>
          <w:sdtEndPr/>
          <w:sdtContent>
            <w:tc>
              <w:tcPr>
                <w:tcW w:w="7285" w:type="dxa"/>
              </w:tcPr>
              <w:p w14:paraId="4287DC7D"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1D00BA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446A01A" w14:textId="77777777" w:rsidR="00C824AF" w:rsidRDefault="00C824AF" w:rsidP="00850DD6">
            <w:pPr>
              <w:rPr>
                <w:noProof/>
              </w:rPr>
            </w:pPr>
            <w:r w:rsidRPr="00C06E95">
              <w:rPr>
                <w:noProof/>
              </w:rPr>
              <w:t>Street Address</w:t>
            </w:r>
          </w:p>
        </w:tc>
        <w:sdt>
          <w:sdtPr>
            <w:rPr>
              <w:noProof/>
            </w:rPr>
            <w:id w:val="-366603017"/>
            <w:placeholder>
              <w:docPart w:val="FCBCC8ABDD974143B6CB450FF15A7E43"/>
            </w:placeholder>
            <w:showingPlcHdr/>
          </w:sdtPr>
          <w:sdtEndPr/>
          <w:sdtContent>
            <w:tc>
              <w:tcPr>
                <w:tcW w:w="7285" w:type="dxa"/>
              </w:tcPr>
              <w:p w14:paraId="3478E548" w14:textId="77777777" w:rsidR="00C824AF" w:rsidRDefault="00C824AF"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10BC45D1" w14:textId="77777777">
        <w:tc>
          <w:tcPr>
            <w:cnfStyle w:val="001000000000" w:firstRow="0" w:lastRow="0" w:firstColumn="1" w:lastColumn="0" w:oddVBand="0" w:evenVBand="0" w:oddHBand="0" w:evenHBand="0" w:firstRowFirstColumn="0" w:firstRowLastColumn="0" w:lastRowFirstColumn="0" w:lastRowLastColumn="0"/>
            <w:tcW w:w="2065" w:type="dxa"/>
          </w:tcPr>
          <w:p w14:paraId="400CD972" w14:textId="77777777" w:rsidR="00C824AF" w:rsidRDefault="00C824AF" w:rsidP="00850DD6">
            <w:pPr>
              <w:rPr>
                <w:noProof/>
              </w:rPr>
            </w:pPr>
            <w:r>
              <w:rPr>
                <w:noProof/>
              </w:rPr>
              <w:t>City</w:t>
            </w:r>
          </w:p>
        </w:tc>
        <w:sdt>
          <w:sdtPr>
            <w:rPr>
              <w:noProof/>
            </w:rPr>
            <w:id w:val="-1489939332"/>
            <w:placeholder>
              <w:docPart w:val="FCBCC8ABDD974143B6CB450FF15A7E43"/>
            </w:placeholder>
            <w:showingPlcHdr/>
          </w:sdtPr>
          <w:sdtEndPr/>
          <w:sdtContent>
            <w:tc>
              <w:tcPr>
                <w:tcW w:w="7285" w:type="dxa"/>
              </w:tcPr>
              <w:p w14:paraId="47FEB03F"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3F280F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1CF301B" w14:textId="77777777" w:rsidR="00C824AF" w:rsidRDefault="00C824AF" w:rsidP="00850DD6">
            <w:pPr>
              <w:rPr>
                <w:noProof/>
              </w:rPr>
            </w:pPr>
            <w:r>
              <w:rPr>
                <w:noProof/>
              </w:rPr>
              <w:t>State</w:t>
            </w:r>
          </w:p>
        </w:tc>
        <w:sdt>
          <w:sdtPr>
            <w:rPr>
              <w:noProof/>
            </w:rPr>
            <w:id w:val="2065601469"/>
            <w:placeholder>
              <w:docPart w:val="FCBCC8ABDD974143B6CB450FF15A7E43"/>
            </w:placeholder>
            <w:showingPlcHdr/>
          </w:sdtPr>
          <w:sdtEndPr/>
          <w:sdtContent>
            <w:tc>
              <w:tcPr>
                <w:tcW w:w="7285" w:type="dxa"/>
              </w:tcPr>
              <w:p w14:paraId="247532BC" w14:textId="77777777" w:rsidR="00C824AF" w:rsidRDefault="00C824AF"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208CFB6C" w14:textId="77777777">
        <w:tc>
          <w:tcPr>
            <w:cnfStyle w:val="001000000000" w:firstRow="0" w:lastRow="0" w:firstColumn="1" w:lastColumn="0" w:oddVBand="0" w:evenVBand="0" w:oddHBand="0" w:evenHBand="0" w:firstRowFirstColumn="0" w:firstRowLastColumn="0" w:lastRowFirstColumn="0" w:lastRowLastColumn="0"/>
            <w:tcW w:w="2065" w:type="dxa"/>
          </w:tcPr>
          <w:p w14:paraId="7EDD9928" w14:textId="77777777" w:rsidR="00C824AF" w:rsidRDefault="00C824AF" w:rsidP="00850DD6">
            <w:pPr>
              <w:rPr>
                <w:noProof/>
              </w:rPr>
            </w:pPr>
            <w:r>
              <w:rPr>
                <w:noProof/>
              </w:rPr>
              <w:t>ZIP code</w:t>
            </w:r>
          </w:p>
        </w:tc>
        <w:sdt>
          <w:sdtPr>
            <w:rPr>
              <w:noProof/>
            </w:rPr>
            <w:id w:val="226115843"/>
            <w:placeholder>
              <w:docPart w:val="FCBCC8ABDD974143B6CB450FF15A7E43"/>
            </w:placeholder>
            <w:showingPlcHdr/>
          </w:sdtPr>
          <w:sdtEndPr/>
          <w:sdtContent>
            <w:tc>
              <w:tcPr>
                <w:tcW w:w="7285" w:type="dxa"/>
              </w:tcPr>
              <w:p w14:paraId="1649995B"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5A0E48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B961D06" w14:textId="77777777" w:rsidR="00C824AF" w:rsidRDefault="00C824AF" w:rsidP="00850DD6">
            <w:pPr>
              <w:tabs>
                <w:tab w:val="left" w:pos="1365"/>
              </w:tabs>
              <w:rPr>
                <w:noProof/>
              </w:rPr>
            </w:pPr>
            <w:r w:rsidRPr="00E64692">
              <w:rPr>
                <w:noProof/>
              </w:rPr>
              <w:t>Office Telephone</w:t>
            </w:r>
          </w:p>
        </w:tc>
        <w:sdt>
          <w:sdtPr>
            <w:rPr>
              <w:noProof/>
            </w:rPr>
            <w:id w:val="1916285329"/>
            <w:placeholder>
              <w:docPart w:val="FCBCC8ABDD974143B6CB450FF15A7E43"/>
            </w:placeholder>
            <w:showingPlcHdr/>
          </w:sdtPr>
          <w:sdtEndPr/>
          <w:sdtContent>
            <w:tc>
              <w:tcPr>
                <w:tcW w:w="7285" w:type="dxa"/>
              </w:tcPr>
              <w:p w14:paraId="28E45143" w14:textId="77777777" w:rsidR="00C824AF" w:rsidRDefault="00C824AF"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50517985" w14:textId="77777777">
        <w:tc>
          <w:tcPr>
            <w:cnfStyle w:val="001000000000" w:firstRow="0" w:lastRow="0" w:firstColumn="1" w:lastColumn="0" w:oddVBand="0" w:evenVBand="0" w:oddHBand="0" w:evenHBand="0" w:firstRowFirstColumn="0" w:firstRowLastColumn="0" w:lastRowFirstColumn="0" w:lastRowLastColumn="0"/>
            <w:tcW w:w="2065" w:type="dxa"/>
          </w:tcPr>
          <w:p w14:paraId="70F712C5" w14:textId="77777777" w:rsidR="00C824AF" w:rsidRDefault="00C824AF" w:rsidP="00850DD6">
            <w:pPr>
              <w:rPr>
                <w:noProof/>
              </w:rPr>
            </w:pPr>
            <w:r w:rsidRPr="00A82993">
              <w:rPr>
                <w:noProof/>
              </w:rPr>
              <w:t>Email Address</w:t>
            </w:r>
          </w:p>
        </w:tc>
        <w:sdt>
          <w:sdtPr>
            <w:rPr>
              <w:noProof/>
            </w:rPr>
            <w:id w:val="-465900535"/>
            <w:placeholder>
              <w:docPart w:val="FCBCC8ABDD974143B6CB450FF15A7E43"/>
            </w:placeholder>
            <w:showingPlcHdr/>
          </w:sdtPr>
          <w:sdtEndPr/>
          <w:sdtContent>
            <w:tc>
              <w:tcPr>
                <w:tcW w:w="7285" w:type="dxa"/>
              </w:tcPr>
              <w:p w14:paraId="51980700"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3E07A3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0AFBA15" w14:textId="77777777" w:rsidR="00C824AF" w:rsidRPr="00A82993" w:rsidRDefault="00C824AF" w:rsidP="00850DD6">
            <w:pPr>
              <w:rPr>
                <w:noProof/>
              </w:rPr>
            </w:pPr>
            <w:r w:rsidRPr="000D0852">
              <w:rPr>
                <w:noProof/>
              </w:rPr>
              <w:t>Signature</w:t>
            </w:r>
          </w:p>
        </w:tc>
        <w:sdt>
          <w:sdtPr>
            <w:rPr>
              <w:noProof/>
            </w:rPr>
            <w:id w:val="1677764740"/>
            <w:placeholder>
              <w:docPart w:val="DefaultPlaceholder_-1854013440"/>
            </w:placeholder>
            <w:showingPlcHdr/>
          </w:sdtPr>
          <w:sdtEndPr/>
          <w:sdtContent>
            <w:tc>
              <w:tcPr>
                <w:tcW w:w="7285" w:type="dxa"/>
              </w:tcPr>
              <w:p w14:paraId="50829E81" w14:textId="141F6B45" w:rsidR="00C824AF" w:rsidRDefault="00E83B76"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0FC6BBE0" w14:textId="77777777">
        <w:tc>
          <w:tcPr>
            <w:cnfStyle w:val="001000000000" w:firstRow="0" w:lastRow="0" w:firstColumn="1" w:lastColumn="0" w:oddVBand="0" w:evenVBand="0" w:oddHBand="0" w:evenHBand="0" w:firstRowFirstColumn="0" w:firstRowLastColumn="0" w:lastRowFirstColumn="0" w:lastRowLastColumn="0"/>
            <w:tcW w:w="2065" w:type="dxa"/>
          </w:tcPr>
          <w:p w14:paraId="46225511" w14:textId="77777777" w:rsidR="00C824AF" w:rsidRPr="000D0852" w:rsidRDefault="00C824AF" w:rsidP="00850DD6">
            <w:pPr>
              <w:rPr>
                <w:noProof/>
              </w:rPr>
            </w:pPr>
            <w:r w:rsidRPr="00AD71AA">
              <w:rPr>
                <w:noProof/>
              </w:rPr>
              <w:t>Signature Date</w:t>
            </w:r>
          </w:p>
        </w:tc>
        <w:sdt>
          <w:sdtPr>
            <w:rPr>
              <w:noProof/>
            </w:rPr>
            <w:id w:val="1943721360"/>
            <w:placeholder>
              <w:docPart w:val="1FAFC59DB2014AA49FAB30C6A2C871ED"/>
            </w:placeholder>
            <w:showingPlcHdr/>
            <w:date>
              <w:dateFormat w:val="M/d/yyyy"/>
              <w:lid w:val="en-US"/>
              <w:storeMappedDataAs w:val="dateTime"/>
              <w:calendar w:val="gregorian"/>
            </w:date>
          </w:sdtPr>
          <w:sdtEndPr/>
          <w:sdtContent>
            <w:tc>
              <w:tcPr>
                <w:tcW w:w="7285" w:type="dxa"/>
              </w:tcPr>
              <w:p w14:paraId="2E26563A"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to enter a date.</w:t>
                </w:r>
              </w:p>
            </w:tc>
          </w:sdtContent>
        </w:sdt>
      </w:tr>
    </w:tbl>
    <w:p w14:paraId="56223AD1" w14:textId="77777777" w:rsidR="00C824AF" w:rsidRDefault="00C824AF" w:rsidP="00850DD6">
      <w:pPr>
        <w:pStyle w:val="Heading3"/>
        <w:rPr>
          <w:noProof/>
        </w:rPr>
      </w:pPr>
      <w:bookmarkStart w:id="29" w:name="_Toc232176597"/>
      <w:r>
        <w:rPr>
          <w:noProof/>
        </w:rPr>
        <w:t>Analytic Enclave user</w:t>
      </w:r>
      <w:bookmarkEnd w:id="29"/>
    </w:p>
    <w:tbl>
      <w:tblPr>
        <w:tblStyle w:val="PlainTable1"/>
        <w:tblW w:w="0" w:type="auto"/>
        <w:tblLook w:val="04A0" w:firstRow="1" w:lastRow="0" w:firstColumn="1" w:lastColumn="0" w:noHBand="0" w:noVBand="1"/>
      </w:tblPr>
      <w:tblGrid>
        <w:gridCol w:w="2065"/>
        <w:gridCol w:w="7285"/>
      </w:tblGrid>
      <w:tr w:rsidR="00C824AF" w14:paraId="64C1B1D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A3757D6" w14:textId="77777777" w:rsidR="00C824AF" w:rsidRDefault="00C824AF" w:rsidP="00850DD6">
            <w:pPr>
              <w:rPr>
                <w:noProof/>
              </w:rPr>
            </w:pPr>
            <w:r>
              <w:rPr>
                <w:noProof/>
              </w:rPr>
              <w:t>Enclave user</w:t>
            </w:r>
            <w:r w:rsidRPr="00785CD9">
              <w:rPr>
                <w:noProof/>
              </w:rPr>
              <w:t xml:space="preserve"> Organization Name</w:t>
            </w:r>
          </w:p>
        </w:tc>
        <w:sdt>
          <w:sdtPr>
            <w:rPr>
              <w:noProof/>
            </w:rPr>
            <w:id w:val="1822608002"/>
            <w:placeholder>
              <w:docPart w:val="0665690E75B24CFDBCE1AC8EC1671C3B"/>
            </w:placeholder>
            <w:showingPlcHdr/>
          </w:sdtPr>
          <w:sdtEndPr/>
          <w:sdtContent>
            <w:tc>
              <w:tcPr>
                <w:tcW w:w="7285" w:type="dxa"/>
              </w:tcPr>
              <w:p w14:paraId="3831ACDF" w14:textId="77777777" w:rsidR="00C824AF" w:rsidRDefault="00C824AF" w:rsidP="00850DD6">
                <w:pPr>
                  <w:cnfStyle w:val="100000000000" w:firstRow="1"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44AFA7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5D156BB" w14:textId="77777777" w:rsidR="00C824AF" w:rsidRDefault="00C824AF" w:rsidP="00850DD6">
            <w:pPr>
              <w:rPr>
                <w:noProof/>
              </w:rPr>
            </w:pPr>
            <w:r w:rsidRPr="00885B46">
              <w:rPr>
                <w:noProof/>
              </w:rPr>
              <w:t xml:space="preserve">Name of Enclave </w:t>
            </w:r>
            <w:r>
              <w:rPr>
                <w:noProof/>
              </w:rPr>
              <w:t>user</w:t>
            </w:r>
          </w:p>
        </w:tc>
        <w:sdt>
          <w:sdtPr>
            <w:rPr>
              <w:noProof/>
            </w:rPr>
            <w:id w:val="1269815196"/>
            <w:placeholder>
              <w:docPart w:val="0665690E75B24CFDBCE1AC8EC1671C3B"/>
            </w:placeholder>
            <w:showingPlcHdr/>
          </w:sdtPr>
          <w:sdtEndPr/>
          <w:sdtContent>
            <w:tc>
              <w:tcPr>
                <w:tcW w:w="7285" w:type="dxa"/>
              </w:tcPr>
              <w:p w14:paraId="7AF92FE7" w14:textId="77777777" w:rsidR="00C824AF" w:rsidRDefault="00C824AF"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220E98BD" w14:textId="77777777">
        <w:tc>
          <w:tcPr>
            <w:cnfStyle w:val="001000000000" w:firstRow="0" w:lastRow="0" w:firstColumn="1" w:lastColumn="0" w:oddVBand="0" w:evenVBand="0" w:oddHBand="0" w:evenHBand="0" w:firstRowFirstColumn="0" w:firstRowLastColumn="0" w:lastRowFirstColumn="0" w:lastRowLastColumn="0"/>
            <w:tcW w:w="2065" w:type="dxa"/>
          </w:tcPr>
          <w:p w14:paraId="21B514D3" w14:textId="77777777" w:rsidR="00C824AF" w:rsidRDefault="00C824AF" w:rsidP="00850DD6">
            <w:pPr>
              <w:rPr>
                <w:noProof/>
              </w:rPr>
            </w:pPr>
            <w:r w:rsidRPr="008639EA">
              <w:rPr>
                <w:noProof/>
              </w:rPr>
              <w:t>Title</w:t>
            </w:r>
          </w:p>
        </w:tc>
        <w:sdt>
          <w:sdtPr>
            <w:rPr>
              <w:noProof/>
            </w:rPr>
            <w:id w:val="-218673778"/>
            <w:placeholder>
              <w:docPart w:val="0665690E75B24CFDBCE1AC8EC1671C3B"/>
            </w:placeholder>
            <w:showingPlcHdr/>
          </w:sdtPr>
          <w:sdtEndPr/>
          <w:sdtContent>
            <w:tc>
              <w:tcPr>
                <w:tcW w:w="7285" w:type="dxa"/>
              </w:tcPr>
              <w:p w14:paraId="3AEC9B4C"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21DC33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506543E" w14:textId="77777777" w:rsidR="00C824AF" w:rsidRDefault="00C824AF" w:rsidP="00850DD6">
            <w:pPr>
              <w:rPr>
                <w:noProof/>
              </w:rPr>
            </w:pPr>
            <w:r w:rsidRPr="00C06E95">
              <w:rPr>
                <w:noProof/>
              </w:rPr>
              <w:t>Street Address</w:t>
            </w:r>
          </w:p>
        </w:tc>
        <w:sdt>
          <w:sdtPr>
            <w:rPr>
              <w:noProof/>
            </w:rPr>
            <w:id w:val="-1684194685"/>
            <w:placeholder>
              <w:docPart w:val="0665690E75B24CFDBCE1AC8EC1671C3B"/>
            </w:placeholder>
            <w:showingPlcHdr/>
          </w:sdtPr>
          <w:sdtEndPr/>
          <w:sdtContent>
            <w:tc>
              <w:tcPr>
                <w:tcW w:w="7285" w:type="dxa"/>
              </w:tcPr>
              <w:p w14:paraId="7EDA903B" w14:textId="77777777" w:rsidR="00C824AF" w:rsidRDefault="00C824AF"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466648CF" w14:textId="77777777">
        <w:tc>
          <w:tcPr>
            <w:cnfStyle w:val="001000000000" w:firstRow="0" w:lastRow="0" w:firstColumn="1" w:lastColumn="0" w:oddVBand="0" w:evenVBand="0" w:oddHBand="0" w:evenHBand="0" w:firstRowFirstColumn="0" w:firstRowLastColumn="0" w:lastRowFirstColumn="0" w:lastRowLastColumn="0"/>
            <w:tcW w:w="2065" w:type="dxa"/>
          </w:tcPr>
          <w:p w14:paraId="17A1361A" w14:textId="77777777" w:rsidR="00C824AF" w:rsidRDefault="00C824AF" w:rsidP="00850DD6">
            <w:pPr>
              <w:rPr>
                <w:noProof/>
              </w:rPr>
            </w:pPr>
            <w:r>
              <w:rPr>
                <w:noProof/>
              </w:rPr>
              <w:t>City</w:t>
            </w:r>
          </w:p>
        </w:tc>
        <w:sdt>
          <w:sdtPr>
            <w:rPr>
              <w:noProof/>
            </w:rPr>
            <w:id w:val="-177727744"/>
            <w:placeholder>
              <w:docPart w:val="0665690E75B24CFDBCE1AC8EC1671C3B"/>
            </w:placeholder>
            <w:showingPlcHdr/>
          </w:sdtPr>
          <w:sdtEndPr/>
          <w:sdtContent>
            <w:tc>
              <w:tcPr>
                <w:tcW w:w="7285" w:type="dxa"/>
              </w:tcPr>
              <w:p w14:paraId="1EA54C21"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659D2E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03F73A" w14:textId="77777777" w:rsidR="00C824AF" w:rsidRDefault="00C824AF" w:rsidP="00850DD6">
            <w:pPr>
              <w:rPr>
                <w:noProof/>
              </w:rPr>
            </w:pPr>
            <w:r>
              <w:rPr>
                <w:noProof/>
              </w:rPr>
              <w:t>State</w:t>
            </w:r>
          </w:p>
        </w:tc>
        <w:sdt>
          <w:sdtPr>
            <w:rPr>
              <w:noProof/>
            </w:rPr>
            <w:id w:val="-1776097319"/>
            <w:placeholder>
              <w:docPart w:val="0665690E75B24CFDBCE1AC8EC1671C3B"/>
            </w:placeholder>
            <w:showingPlcHdr/>
          </w:sdtPr>
          <w:sdtEndPr/>
          <w:sdtContent>
            <w:tc>
              <w:tcPr>
                <w:tcW w:w="7285" w:type="dxa"/>
              </w:tcPr>
              <w:p w14:paraId="7C305797" w14:textId="77777777" w:rsidR="00C824AF" w:rsidRDefault="00C824AF"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72517FC8" w14:textId="77777777">
        <w:tc>
          <w:tcPr>
            <w:cnfStyle w:val="001000000000" w:firstRow="0" w:lastRow="0" w:firstColumn="1" w:lastColumn="0" w:oddVBand="0" w:evenVBand="0" w:oddHBand="0" w:evenHBand="0" w:firstRowFirstColumn="0" w:firstRowLastColumn="0" w:lastRowFirstColumn="0" w:lastRowLastColumn="0"/>
            <w:tcW w:w="2065" w:type="dxa"/>
          </w:tcPr>
          <w:p w14:paraId="5A191429" w14:textId="77777777" w:rsidR="00C824AF" w:rsidRDefault="00C824AF" w:rsidP="00850DD6">
            <w:pPr>
              <w:rPr>
                <w:noProof/>
              </w:rPr>
            </w:pPr>
            <w:r>
              <w:rPr>
                <w:noProof/>
              </w:rPr>
              <w:t>ZIP code</w:t>
            </w:r>
          </w:p>
        </w:tc>
        <w:sdt>
          <w:sdtPr>
            <w:rPr>
              <w:noProof/>
            </w:rPr>
            <w:id w:val="-924650070"/>
            <w:placeholder>
              <w:docPart w:val="0665690E75B24CFDBCE1AC8EC1671C3B"/>
            </w:placeholder>
            <w:showingPlcHdr/>
          </w:sdtPr>
          <w:sdtEndPr/>
          <w:sdtContent>
            <w:tc>
              <w:tcPr>
                <w:tcW w:w="7285" w:type="dxa"/>
              </w:tcPr>
              <w:p w14:paraId="0F2750C0"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7838C0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BA0180A" w14:textId="77777777" w:rsidR="00C824AF" w:rsidRDefault="00C824AF" w:rsidP="00850DD6">
            <w:pPr>
              <w:tabs>
                <w:tab w:val="left" w:pos="1365"/>
              </w:tabs>
              <w:rPr>
                <w:noProof/>
              </w:rPr>
            </w:pPr>
            <w:r w:rsidRPr="00E64692">
              <w:rPr>
                <w:noProof/>
              </w:rPr>
              <w:lastRenderedPageBreak/>
              <w:t>Office Telephone</w:t>
            </w:r>
          </w:p>
        </w:tc>
        <w:sdt>
          <w:sdtPr>
            <w:rPr>
              <w:noProof/>
            </w:rPr>
            <w:id w:val="-258909927"/>
            <w:placeholder>
              <w:docPart w:val="0665690E75B24CFDBCE1AC8EC1671C3B"/>
            </w:placeholder>
            <w:showingPlcHdr/>
          </w:sdtPr>
          <w:sdtEndPr/>
          <w:sdtContent>
            <w:tc>
              <w:tcPr>
                <w:tcW w:w="7285" w:type="dxa"/>
              </w:tcPr>
              <w:p w14:paraId="07C6FF31" w14:textId="77777777" w:rsidR="00C824AF" w:rsidRDefault="00C824AF"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0436DB53" w14:textId="77777777">
        <w:tc>
          <w:tcPr>
            <w:cnfStyle w:val="001000000000" w:firstRow="0" w:lastRow="0" w:firstColumn="1" w:lastColumn="0" w:oddVBand="0" w:evenVBand="0" w:oddHBand="0" w:evenHBand="0" w:firstRowFirstColumn="0" w:firstRowLastColumn="0" w:lastRowFirstColumn="0" w:lastRowLastColumn="0"/>
            <w:tcW w:w="2065" w:type="dxa"/>
          </w:tcPr>
          <w:p w14:paraId="3431AC8F" w14:textId="77777777" w:rsidR="00C824AF" w:rsidRDefault="00C824AF" w:rsidP="00850DD6">
            <w:pPr>
              <w:rPr>
                <w:noProof/>
              </w:rPr>
            </w:pPr>
            <w:r w:rsidRPr="00A82993">
              <w:rPr>
                <w:noProof/>
              </w:rPr>
              <w:t>Email Address</w:t>
            </w:r>
          </w:p>
        </w:tc>
        <w:sdt>
          <w:sdtPr>
            <w:rPr>
              <w:noProof/>
            </w:rPr>
            <w:id w:val="2006698346"/>
            <w:placeholder>
              <w:docPart w:val="0665690E75B24CFDBCE1AC8EC1671C3B"/>
            </w:placeholder>
            <w:showingPlcHdr/>
          </w:sdtPr>
          <w:sdtEndPr/>
          <w:sdtContent>
            <w:tc>
              <w:tcPr>
                <w:tcW w:w="7285" w:type="dxa"/>
              </w:tcPr>
              <w:p w14:paraId="70B5A990"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r w:rsidR="00C824AF" w14:paraId="04D8F9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788A2BE" w14:textId="77777777" w:rsidR="00C824AF" w:rsidRPr="00A82993" w:rsidRDefault="00C824AF" w:rsidP="00850DD6">
            <w:pPr>
              <w:rPr>
                <w:noProof/>
              </w:rPr>
            </w:pPr>
            <w:r>
              <w:rPr>
                <w:noProof/>
              </w:rPr>
              <w:t>Employment start date</w:t>
            </w:r>
          </w:p>
        </w:tc>
        <w:sdt>
          <w:sdtPr>
            <w:rPr>
              <w:noProof/>
            </w:rPr>
            <w:id w:val="1141772700"/>
            <w:placeholder>
              <w:docPart w:val="1FAFC59DB2014AA49FAB30C6A2C871ED"/>
            </w:placeholder>
            <w:showingPlcHdr/>
            <w:date>
              <w:dateFormat w:val="M/d/yyyy"/>
              <w:lid w:val="en-US"/>
              <w:storeMappedDataAs w:val="dateTime"/>
              <w:calendar w:val="gregorian"/>
            </w:date>
          </w:sdtPr>
          <w:sdtEndPr/>
          <w:sdtContent>
            <w:tc>
              <w:tcPr>
                <w:tcW w:w="7285" w:type="dxa"/>
              </w:tcPr>
              <w:p w14:paraId="5FD83793" w14:textId="77777777" w:rsidR="00C824AF" w:rsidRDefault="00C824AF" w:rsidP="00850DD6">
                <w:pPr>
                  <w:cnfStyle w:val="000000100000" w:firstRow="0" w:lastRow="0" w:firstColumn="0" w:lastColumn="0" w:oddVBand="0" w:evenVBand="0" w:oddHBand="1" w:evenHBand="0" w:firstRowFirstColumn="0" w:firstRowLastColumn="0" w:lastRowFirstColumn="0" w:lastRowLastColumn="0"/>
                  <w:rPr>
                    <w:noProof/>
                  </w:rPr>
                </w:pPr>
                <w:r w:rsidRPr="00E83B76">
                  <w:rPr>
                    <w:rStyle w:val="PlaceholderText"/>
                    <w:highlight w:val="yellow"/>
                  </w:rPr>
                  <w:t>Click or tap to enter a date.</w:t>
                </w:r>
              </w:p>
            </w:tc>
          </w:sdtContent>
        </w:sdt>
      </w:tr>
      <w:tr w:rsidR="00C824AF" w14:paraId="4FD627E4" w14:textId="77777777">
        <w:tc>
          <w:tcPr>
            <w:cnfStyle w:val="001000000000" w:firstRow="0" w:lastRow="0" w:firstColumn="1" w:lastColumn="0" w:oddVBand="0" w:evenVBand="0" w:oddHBand="0" w:evenHBand="0" w:firstRowFirstColumn="0" w:firstRowLastColumn="0" w:lastRowFirstColumn="0" w:lastRowLastColumn="0"/>
            <w:tcW w:w="2065" w:type="dxa"/>
          </w:tcPr>
          <w:p w14:paraId="12E715C3" w14:textId="77777777" w:rsidR="00C824AF" w:rsidRPr="000D0852" w:rsidRDefault="00C824AF" w:rsidP="00850DD6">
            <w:pPr>
              <w:rPr>
                <w:noProof/>
              </w:rPr>
            </w:pPr>
            <w:r>
              <w:rPr>
                <w:noProof/>
              </w:rPr>
              <w:t>Mobile phone (for authentication purposes)</w:t>
            </w:r>
          </w:p>
        </w:tc>
        <w:sdt>
          <w:sdtPr>
            <w:rPr>
              <w:noProof/>
            </w:rPr>
            <w:id w:val="-475687985"/>
            <w:placeholder>
              <w:docPart w:val="FCBCC8ABDD974143B6CB450FF15A7E43"/>
            </w:placeholder>
            <w:showingPlcHdr/>
          </w:sdtPr>
          <w:sdtEndPr/>
          <w:sdtContent>
            <w:tc>
              <w:tcPr>
                <w:tcW w:w="7285" w:type="dxa"/>
              </w:tcPr>
              <w:p w14:paraId="463A90E9" w14:textId="77777777" w:rsidR="00C824AF" w:rsidRDefault="00C824AF" w:rsidP="00850DD6">
                <w:pPr>
                  <w:cnfStyle w:val="000000000000" w:firstRow="0" w:lastRow="0" w:firstColumn="0" w:lastColumn="0" w:oddVBand="0" w:evenVBand="0" w:oddHBand="0" w:evenHBand="0" w:firstRowFirstColumn="0" w:firstRowLastColumn="0" w:lastRowFirstColumn="0" w:lastRowLastColumn="0"/>
                  <w:rPr>
                    <w:noProof/>
                  </w:rPr>
                </w:pPr>
                <w:r w:rsidRPr="00E83B76">
                  <w:rPr>
                    <w:rStyle w:val="PlaceholderText"/>
                    <w:highlight w:val="yellow"/>
                  </w:rPr>
                  <w:t>Click or tap here to enter text.</w:t>
                </w:r>
              </w:p>
            </w:tc>
          </w:sdtContent>
        </w:sdt>
      </w:tr>
    </w:tbl>
    <w:p w14:paraId="0B21C586" w14:textId="77777777" w:rsidR="00182C6B" w:rsidRDefault="00182C6B">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2D4ECFC3" w14:textId="64361DCA" w:rsidR="006039D0" w:rsidRDefault="006039D0" w:rsidP="00087F78">
      <w:pPr>
        <w:pStyle w:val="Heading2"/>
        <w:rPr>
          <w:noProof/>
        </w:rPr>
      </w:pPr>
      <w:bookmarkStart w:id="30" w:name="_Toc232176598"/>
      <w:r>
        <w:rPr>
          <w:noProof/>
        </w:rPr>
        <w:lastRenderedPageBreak/>
        <w:t>Exhibit J</w:t>
      </w:r>
      <w:r w:rsidR="009F4BA9">
        <w:rPr>
          <w:noProof/>
        </w:rPr>
        <w:t>.</w:t>
      </w:r>
      <w:r>
        <w:rPr>
          <w:noProof/>
        </w:rPr>
        <w:t xml:space="preserve"> Analytic enclave data downloads</w:t>
      </w:r>
      <w:bookmarkEnd w:id="30"/>
    </w:p>
    <w:p w14:paraId="6002AB16" w14:textId="77777777" w:rsidR="00272D46" w:rsidRDefault="00272D46" w:rsidP="00272D46">
      <w:r w:rsidRPr="00272D46">
        <w:t>The Recipient or, as applicable, the Additional Organization, pursuant to downloading any Data from the Analytic Enclave agrees to the following:</w:t>
      </w:r>
    </w:p>
    <w:p w14:paraId="6A7091FF" w14:textId="534D8561" w:rsidR="00272D46" w:rsidRPr="00272D46" w:rsidRDefault="00272D46" w:rsidP="00BC22B8">
      <w:pPr>
        <w:pStyle w:val="ListParagraph"/>
        <w:numPr>
          <w:ilvl w:val="0"/>
          <w:numId w:val="48"/>
        </w:numPr>
      </w:pPr>
      <w:r w:rsidRPr="00272D46">
        <w:t>It is solely responsible for any breaches or unauthorized access, disclosure or use of WA-APCD Data, including, but not limited to, any breach or unauthorized access, disclosure or use by its employees or Additional Organization.</w:t>
      </w:r>
    </w:p>
    <w:p w14:paraId="4FF05B7D" w14:textId="491C44A5" w:rsidR="00272D46" w:rsidRPr="00272D46" w:rsidRDefault="00272D46" w:rsidP="00900CF0">
      <w:pPr>
        <w:pStyle w:val="ListParagraph"/>
        <w:numPr>
          <w:ilvl w:val="0"/>
          <w:numId w:val="48"/>
        </w:numPr>
        <w:rPr>
          <w:rStyle w:val="Strong"/>
        </w:rPr>
      </w:pPr>
      <w:r w:rsidRPr="00272D46">
        <w:t xml:space="preserve">It will adopt and comply with </w:t>
      </w:r>
      <w:r w:rsidR="00456CE2">
        <w:t xml:space="preserve">all </w:t>
      </w:r>
      <w:hyperlink r:id="rId24" w:history="1">
        <w:r w:rsidR="000C7921" w:rsidRPr="000C7921">
          <w:rPr>
            <w:rStyle w:val="Hyperlink"/>
            <w:rFonts w:asciiTheme="minorHAnsi" w:hAnsiTheme="minorHAnsi"/>
          </w:rPr>
          <w:t>WaTech Security Policies and Standards</w:t>
        </w:r>
      </w:hyperlink>
      <w:r w:rsidR="000C7921">
        <w:t>.</w:t>
      </w:r>
    </w:p>
    <w:tbl>
      <w:tblPr>
        <w:tblStyle w:val="PlainTable1"/>
        <w:tblW w:w="0" w:type="auto"/>
        <w:tblLook w:val="04A0" w:firstRow="1" w:lastRow="0" w:firstColumn="1" w:lastColumn="0" w:noHBand="0" w:noVBand="1"/>
      </w:tblPr>
      <w:tblGrid>
        <w:gridCol w:w="2337"/>
        <w:gridCol w:w="2337"/>
        <w:gridCol w:w="2338"/>
        <w:gridCol w:w="2338"/>
      </w:tblGrid>
      <w:tr w:rsidR="00BC22B8" w14:paraId="428A20A7" w14:textId="77777777" w:rsidTr="000B1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853CCB2" w14:textId="579D5267" w:rsidR="00BC22B8" w:rsidRDefault="0073279F" w:rsidP="0072455E">
            <w:r w:rsidRPr="0073279F">
              <w:t>Data Description</w:t>
            </w:r>
          </w:p>
        </w:tc>
        <w:tc>
          <w:tcPr>
            <w:tcW w:w="2337" w:type="dxa"/>
          </w:tcPr>
          <w:p w14:paraId="31E08B0D" w14:textId="64D42B87" w:rsidR="00BC22B8" w:rsidRDefault="009D7DB0" w:rsidP="0072455E">
            <w:pPr>
              <w:cnfStyle w:val="100000000000" w:firstRow="1" w:lastRow="0" w:firstColumn="0" w:lastColumn="0" w:oddVBand="0" w:evenVBand="0" w:oddHBand="0" w:evenHBand="0" w:firstRowFirstColumn="0" w:firstRowLastColumn="0" w:lastRowFirstColumn="0" w:lastRowLastColumn="0"/>
            </w:pPr>
            <w:r w:rsidRPr="009D7DB0">
              <w:t>APCD User Types</w:t>
            </w:r>
          </w:p>
        </w:tc>
        <w:tc>
          <w:tcPr>
            <w:tcW w:w="2338" w:type="dxa"/>
          </w:tcPr>
          <w:p w14:paraId="0E434904" w14:textId="54EC94B3" w:rsidR="00BC22B8" w:rsidRDefault="004879E5" w:rsidP="0072455E">
            <w:pPr>
              <w:cnfStyle w:val="100000000000" w:firstRow="1" w:lastRow="0" w:firstColumn="0" w:lastColumn="0" w:oddVBand="0" w:evenVBand="0" w:oddHBand="0" w:evenHBand="0" w:firstRowFirstColumn="0" w:firstRowLastColumn="0" w:lastRowFirstColumn="0" w:lastRowLastColumn="0"/>
            </w:pPr>
            <w:r w:rsidRPr="004879E5">
              <w:t>OCS Data Category Determination</w:t>
            </w:r>
          </w:p>
        </w:tc>
        <w:tc>
          <w:tcPr>
            <w:tcW w:w="2338" w:type="dxa"/>
          </w:tcPr>
          <w:p w14:paraId="4654E962" w14:textId="3AC80A76" w:rsidR="00BC22B8" w:rsidRDefault="007B3B9C" w:rsidP="0072455E">
            <w:pPr>
              <w:cnfStyle w:val="100000000000" w:firstRow="1" w:lastRow="0" w:firstColumn="0" w:lastColumn="0" w:oddVBand="0" w:evenVBand="0" w:oddHBand="0" w:evenHBand="0" w:firstRowFirstColumn="0" w:firstRowLastColumn="0" w:lastRowFirstColumn="0" w:lastRowLastColumn="0"/>
            </w:pPr>
            <w:r w:rsidRPr="007B3B9C">
              <w:t>Authentication Mechanism Required</w:t>
            </w:r>
          </w:p>
        </w:tc>
      </w:tr>
      <w:tr w:rsidR="00BC22B8" w14:paraId="29B1D8D6" w14:textId="77777777" w:rsidTr="000B1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8138E85" w14:textId="06D669D2" w:rsidR="00BC22B8" w:rsidRDefault="000E10E8" w:rsidP="0072455E">
            <w:r w:rsidRPr="000E10E8">
              <w:t>Patient Direct Identifiers</w:t>
            </w:r>
          </w:p>
        </w:tc>
        <w:tc>
          <w:tcPr>
            <w:tcW w:w="2337" w:type="dxa"/>
          </w:tcPr>
          <w:p w14:paraId="314F54B7" w14:textId="4A7AA265" w:rsidR="00BC22B8" w:rsidRDefault="005F0A87" w:rsidP="0072455E">
            <w:pPr>
              <w:cnfStyle w:val="000000100000" w:firstRow="0" w:lastRow="0" w:firstColumn="0" w:lastColumn="0" w:oddVBand="0" w:evenVBand="0" w:oddHBand="1" w:evenHBand="0" w:firstRowFirstColumn="0" w:firstRowLastColumn="0" w:lastRowFirstColumn="0" w:lastRowLastColumn="0"/>
            </w:pPr>
            <w:r w:rsidRPr="005F0A87">
              <w:t>Research Org. (IRB Approved)</w:t>
            </w:r>
          </w:p>
        </w:tc>
        <w:tc>
          <w:tcPr>
            <w:tcW w:w="2338" w:type="dxa"/>
          </w:tcPr>
          <w:p w14:paraId="4B71C67F" w14:textId="3DEDFF54" w:rsidR="00BC22B8" w:rsidRDefault="0040043F" w:rsidP="0072455E">
            <w:pPr>
              <w:cnfStyle w:val="000000100000" w:firstRow="0" w:lastRow="0" w:firstColumn="0" w:lastColumn="0" w:oddVBand="0" w:evenVBand="0" w:oddHBand="1" w:evenHBand="0" w:firstRowFirstColumn="0" w:firstRowLastColumn="0" w:lastRowFirstColumn="0" w:lastRowLastColumn="0"/>
            </w:pPr>
            <w:r w:rsidRPr="0040043F">
              <w:t>Category 4</w:t>
            </w:r>
          </w:p>
        </w:tc>
        <w:tc>
          <w:tcPr>
            <w:tcW w:w="2338" w:type="dxa"/>
          </w:tcPr>
          <w:p w14:paraId="66D8E40E" w14:textId="7E3C8092" w:rsidR="00BC22B8" w:rsidRDefault="001A497D" w:rsidP="0072455E">
            <w:pPr>
              <w:cnfStyle w:val="000000100000" w:firstRow="0" w:lastRow="0" w:firstColumn="0" w:lastColumn="0" w:oddVBand="0" w:evenVBand="0" w:oddHBand="1" w:evenHBand="0" w:firstRowFirstColumn="0" w:firstRowLastColumn="0" w:lastRowFirstColumn="0" w:lastRowLastColumn="0"/>
            </w:pPr>
            <w:r w:rsidRPr="001A497D">
              <w:t>Multi-factor Authentication*</w:t>
            </w:r>
          </w:p>
        </w:tc>
      </w:tr>
      <w:tr w:rsidR="00034CC8" w14:paraId="5F136269" w14:textId="77777777" w:rsidTr="000B1178">
        <w:tc>
          <w:tcPr>
            <w:cnfStyle w:val="001000000000" w:firstRow="0" w:lastRow="0" w:firstColumn="1" w:lastColumn="0" w:oddVBand="0" w:evenVBand="0" w:oddHBand="0" w:evenHBand="0" w:firstRowFirstColumn="0" w:firstRowLastColumn="0" w:lastRowFirstColumn="0" w:lastRowLastColumn="0"/>
            <w:tcW w:w="2337" w:type="dxa"/>
          </w:tcPr>
          <w:p w14:paraId="1DFBA0A1" w14:textId="1A599232" w:rsidR="00034CC8" w:rsidRPr="00374B77" w:rsidDel="00034CC8" w:rsidRDefault="00034CC8" w:rsidP="0072455E">
            <w:r>
              <w:t>Patient Indirect Identifiers</w:t>
            </w:r>
          </w:p>
        </w:tc>
        <w:tc>
          <w:tcPr>
            <w:tcW w:w="2337" w:type="dxa"/>
          </w:tcPr>
          <w:p w14:paraId="594E03D9" w14:textId="50E05308" w:rsidR="00034CC8" w:rsidRPr="00CA34C8" w:rsidDel="00034CC8" w:rsidRDefault="00034CC8" w:rsidP="0072455E">
            <w:pPr>
              <w:cnfStyle w:val="000000000000" w:firstRow="0" w:lastRow="0" w:firstColumn="0" w:lastColumn="0" w:oddVBand="0" w:evenVBand="0" w:oddHBand="0" w:evenHBand="0" w:firstRowFirstColumn="0" w:firstRowLastColumn="0" w:lastRowFirstColumn="0" w:lastRowLastColumn="0"/>
            </w:pPr>
            <w:r>
              <w:t>Any Entity Per Approval</w:t>
            </w:r>
          </w:p>
        </w:tc>
        <w:tc>
          <w:tcPr>
            <w:tcW w:w="2338" w:type="dxa"/>
          </w:tcPr>
          <w:p w14:paraId="20F680FD" w14:textId="6D7C3334" w:rsidR="00034CC8" w:rsidRPr="00934BDC" w:rsidDel="00034CC8" w:rsidRDefault="00034CC8" w:rsidP="0072455E">
            <w:pPr>
              <w:cnfStyle w:val="000000000000" w:firstRow="0" w:lastRow="0" w:firstColumn="0" w:lastColumn="0" w:oddVBand="0" w:evenVBand="0" w:oddHBand="0" w:evenHBand="0" w:firstRowFirstColumn="0" w:firstRowLastColumn="0" w:lastRowFirstColumn="0" w:lastRowLastColumn="0"/>
            </w:pPr>
            <w:r>
              <w:t>Category 4</w:t>
            </w:r>
          </w:p>
        </w:tc>
        <w:tc>
          <w:tcPr>
            <w:tcW w:w="2338" w:type="dxa"/>
          </w:tcPr>
          <w:p w14:paraId="2BBF25A1" w14:textId="2731B877" w:rsidR="00034CC8" w:rsidRPr="001A497D" w:rsidDel="00034CC8" w:rsidRDefault="00034CC8" w:rsidP="0072455E">
            <w:pPr>
              <w:cnfStyle w:val="000000000000" w:firstRow="0" w:lastRow="0" w:firstColumn="0" w:lastColumn="0" w:oddVBand="0" w:evenVBand="0" w:oddHBand="0" w:evenHBand="0" w:firstRowFirstColumn="0" w:firstRowLastColumn="0" w:lastRowFirstColumn="0" w:lastRowLastColumn="0"/>
            </w:pPr>
            <w:r>
              <w:t>Multi-factor Authentication*</w:t>
            </w:r>
          </w:p>
        </w:tc>
      </w:tr>
      <w:tr w:rsidR="00BC22B8" w14:paraId="719C7E03" w14:textId="77777777" w:rsidTr="000B1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C2D1FB5" w14:textId="5A3402B6" w:rsidR="00BC22B8" w:rsidRDefault="0048783E" w:rsidP="0072455E">
            <w:r w:rsidRPr="0048783E">
              <w:t>Unique Identifiers</w:t>
            </w:r>
          </w:p>
        </w:tc>
        <w:tc>
          <w:tcPr>
            <w:tcW w:w="2337" w:type="dxa"/>
          </w:tcPr>
          <w:p w14:paraId="4A263DDE" w14:textId="6E1D3E16" w:rsidR="00BC22B8" w:rsidRDefault="00DB789A" w:rsidP="0072455E">
            <w:pPr>
              <w:cnfStyle w:val="000000100000" w:firstRow="0" w:lastRow="0" w:firstColumn="0" w:lastColumn="0" w:oddVBand="0" w:evenVBand="0" w:oddHBand="1" w:evenHBand="0" w:firstRowFirstColumn="0" w:firstRowLastColumn="0" w:lastRowFirstColumn="0" w:lastRowLastColumn="0"/>
            </w:pPr>
            <w:r w:rsidRPr="00DB789A">
              <w:t>Any Entity Per Approval</w:t>
            </w:r>
          </w:p>
        </w:tc>
        <w:tc>
          <w:tcPr>
            <w:tcW w:w="2338" w:type="dxa"/>
          </w:tcPr>
          <w:p w14:paraId="382042B1" w14:textId="56CE0AE1" w:rsidR="00BC22B8" w:rsidRDefault="007A3562" w:rsidP="0072455E">
            <w:pPr>
              <w:cnfStyle w:val="000000100000" w:firstRow="0" w:lastRow="0" w:firstColumn="0" w:lastColumn="0" w:oddVBand="0" w:evenVBand="0" w:oddHBand="1" w:evenHBand="0" w:firstRowFirstColumn="0" w:firstRowLastColumn="0" w:lastRowFirstColumn="0" w:lastRowLastColumn="0"/>
            </w:pPr>
            <w:r w:rsidRPr="007A3562">
              <w:t>Category 2</w:t>
            </w:r>
          </w:p>
        </w:tc>
        <w:tc>
          <w:tcPr>
            <w:tcW w:w="2338" w:type="dxa"/>
          </w:tcPr>
          <w:p w14:paraId="48AB605C" w14:textId="5CE35950" w:rsidR="00BC22B8" w:rsidRDefault="0032775A" w:rsidP="0072455E">
            <w:pPr>
              <w:cnfStyle w:val="000000100000" w:firstRow="0" w:lastRow="0" w:firstColumn="0" w:lastColumn="0" w:oddVBand="0" w:evenVBand="0" w:oddHBand="1" w:evenHBand="0" w:firstRowFirstColumn="0" w:firstRowLastColumn="0" w:lastRowFirstColumn="0" w:lastRowLastColumn="0"/>
            </w:pPr>
            <w:r w:rsidRPr="0032775A">
              <w:t>Strong, hardened password</w:t>
            </w:r>
          </w:p>
        </w:tc>
      </w:tr>
      <w:tr w:rsidR="00BC22B8" w14:paraId="6A3A6294" w14:textId="77777777" w:rsidTr="000B1178">
        <w:tc>
          <w:tcPr>
            <w:cnfStyle w:val="001000000000" w:firstRow="0" w:lastRow="0" w:firstColumn="1" w:lastColumn="0" w:oddVBand="0" w:evenVBand="0" w:oddHBand="0" w:evenHBand="0" w:firstRowFirstColumn="0" w:firstRowLastColumn="0" w:lastRowFirstColumn="0" w:lastRowLastColumn="0"/>
            <w:tcW w:w="2337" w:type="dxa"/>
          </w:tcPr>
          <w:p w14:paraId="1B9B3C11" w14:textId="6EBDBD5A" w:rsidR="00BC22B8" w:rsidRDefault="00EC5076" w:rsidP="0072455E">
            <w:r w:rsidRPr="00EC5076">
              <w:t>Other Data</w:t>
            </w:r>
          </w:p>
        </w:tc>
        <w:tc>
          <w:tcPr>
            <w:tcW w:w="2337" w:type="dxa"/>
          </w:tcPr>
          <w:p w14:paraId="2D5C1F22" w14:textId="1A155964" w:rsidR="00BC22B8" w:rsidRDefault="00B50671" w:rsidP="0072455E">
            <w:pPr>
              <w:cnfStyle w:val="000000000000" w:firstRow="0" w:lastRow="0" w:firstColumn="0" w:lastColumn="0" w:oddVBand="0" w:evenVBand="0" w:oddHBand="0" w:evenHBand="0" w:firstRowFirstColumn="0" w:firstRowLastColumn="0" w:lastRowFirstColumn="0" w:lastRowLastColumn="0"/>
            </w:pPr>
            <w:r w:rsidRPr="00B50671">
              <w:t>Any Entity Per Approval</w:t>
            </w:r>
          </w:p>
        </w:tc>
        <w:tc>
          <w:tcPr>
            <w:tcW w:w="2338" w:type="dxa"/>
          </w:tcPr>
          <w:p w14:paraId="422335B7" w14:textId="536DB571" w:rsidR="00BC22B8" w:rsidRDefault="0071669A" w:rsidP="0072455E">
            <w:pPr>
              <w:cnfStyle w:val="000000000000" w:firstRow="0" w:lastRow="0" w:firstColumn="0" w:lastColumn="0" w:oddVBand="0" w:evenVBand="0" w:oddHBand="0" w:evenHBand="0" w:firstRowFirstColumn="0" w:firstRowLastColumn="0" w:lastRowFirstColumn="0" w:lastRowLastColumn="0"/>
            </w:pPr>
            <w:r w:rsidRPr="0071669A">
              <w:t>Category 2</w:t>
            </w:r>
          </w:p>
        </w:tc>
        <w:tc>
          <w:tcPr>
            <w:tcW w:w="2338" w:type="dxa"/>
          </w:tcPr>
          <w:p w14:paraId="5BD08991" w14:textId="0311F7A9" w:rsidR="00BC22B8" w:rsidRDefault="0032775A" w:rsidP="0072455E">
            <w:pPr>
              <w:cnfStyle w:val="000000000000" w:firstRow="0" w:lastRow="0" w:firstColumn="0" w:lastColumn="0" w:oddVBand="0" w:evenVBand="0" w:oddHBand="0" w:evenHBand="0" w:firstRowFirstColumn="0" w:firstRowLastColumn="0" w:lastRowFirstColumn="0" w:lastRowLastColumn="0"/>
            </w:pPr>
            <w:r w:rsidRPr="0032775A">
              <w:t>Strong, hardened password</w:t>
            </w:r>
          </w:p>
        </w:tc>
      </w:tr>
    </w:tbl>
    <w:p w14:paraId="32A52FC9" w14:textId="7119F051" w:rsidR="0033206B" w:rsidRDefault="000B1178" w:rsidP="00107337">
      <w:pPr>
        <w:rPr>
          <w:lang w:bidi="en-US"/>
        </w:rPr>
      </w:pPr>
      <w:r w:rsidRPr="000B1178">
        <w:t>*Requires use of strong hardened password plus something a user “has” such as hardware token, software token or digital certificate</w:t>
      </w:r>
      <w:r>
        <w:t>.</w:t>
      </w:r>
    </w:p>
    <w:p w14:paraId="3888C4D3" w14:textId="1936222C" w:rsidR="00517727" w:rsidRPr="00272D46" w:rsidRDefault="00517727" w:rsidP="00D94493">
      <w:pPr>
        <w:pStyle w:val="ListParagraph"/>
        <w:numPr>
          <w:ilvl w:val="0"/>
          <w:numId w:val="48"/>
        </w:numPr>
      </w:pPr>
      <w:r w:rsidRPr="00272D46">
        <w:t xml:space="preserve">It </w:t>
      </w:r>
      <w:r w:rsidR="00171030" w:rsidRPr="00171030">
        <w:t>must not download the following data as delineated with checked boxes:</w:t>
      </w:r>
    </w:p>
    <w:p w14:paraId="07D0BD26" w14:textId="7CFD0917" w:rsidR="00A05548" w:rsidRDefault="00A2781B" w:rsidP="00A05548">
      <w:sdt>
        <w:sdtPr>
          <w:id w:val="-512531714"/>
          <w14:checkbox>
            <w14:checked w14:val="0"/>
            <w14:checkedState w14:val="2612" w14:font="MS Gothic"/>
            <w14:uncheckedState w14:val="2610" w14:font="MS Gothic"/>
          </w14:checkbox>
        </w:sdtPr>
        <w:sdtEndPr/>
        <w:sdtContent>
          <w:r w:rsidR="00A05548">
            <w:rPr>
              <w:rFonts w:ascii="MS Gothic" w:eastAsia="MS Gothic" w:hAnsi="MS Gothic" w:hint="eastAsia"/>
            </w:rPr>
            <w:t>☐</w:t>
          </w:r>
        </w:sdtContent>
      </w:sdt>
      <w:r w:rsidR="00A05548">
        <w:t xml:space="preserve"> Patient direct identifiers</w:t>
      </w:r>
    </w:p>
    <w:p w14:paraId="6DF5165F" w14:textId="4054B551" w:rsidR="00A05548" w:rsidRDefault="00A2781B" w:rsidP="00A05548">
      <w:sdt>
        <w:sdtPr>
          <w:id w:val="-920949075"/>
          <w14:checkbox>
            <w14:checked w14:val="0"/>
            <w14:checkedState w14:val="2612" w14:font="MS Gothic"/>
            <w14:uncheckedState w14:val="2610" w14:font="MS Gothic"/>
          </w14:checkbox>
        </w:sdtPr>
        <w:sdtEndPr/>
        <w:sdtContent>
          <w:r w:rsidR="00A05548">
            <w:rPr>
              <w:rFonts w:ascii="MS Gothic" w:eastAsia="MS Gothic" w:hAnsi="MS Gothic" w:hint="eastAsia"/>
            </w:rPr>
            <w:t>☐</w:t>
          </w:r>
        </w:sdtContent>
      </w:sdt>
      <w:r w:rsidR="00A05548">
        <w:t xml:space="preserve"> </w:t>
      </w:r>
      <w:r w:rsidR="00034CC8">
        <w:t>Patient</w:t>
      </w:r>
      <w:r w:rsidR="00A05548">
        <w:t xml:space="preserve"> </w:t>
      </w:r>
      <w:r w:rsidR="00034CC8">
        <w:t>in</w:t>
      </w:r>
      <w:r w:rsidR="00A05548">
        <w:t>direct identifiers</w:t>
      </w:r>
    </w:p>
    <w:p w14:paraId="78AE58B8" w14:textId="5DB8C3D3" w:rsidR="00A05548" w:rsidRDefault="00A2781B" w:rsidP="00A05548">
      <w:sdt>
        <w:sdtPr>
          <w:id w:val="1331018463"/>
          <w14:checkbox>
            <w14:checked w14:val="0"/>
            <w14:checkedState w14:val="2612" w14:font="MS Gothic"/>
            <w14:uncheckedState w14:val="2610" w14:font="MS Gothic"/>
          </w14:checkbox>
        </w:sdtPr>
        <w:sdtEndPr/>
        <w:sdtContent>
          <w:r w:rsidR="00A05548">
            <w:rPr>
              <w:rFonts w:ascii="MS Gothic" w:eastAsia="MS Gothic" w:hAnsi="MS Gothic" w:hint="eastAsia"/>
            </w:rPr>
            <w:t>☐</w:t>
          </w:r>
        </w:sdtContent>
      </w:sdt>
      <w:r w:rsidR="00A05548">
        <w:t xml:space="preserve"> Provider direct identifiers (except those included in Limited Data Set product when applicable)</w:t>
      </w:r>
    </w:p>
    <w:p w14:paraId="373CF4D1" w14:textId="33903EF0" w:rsidR="00517727" w:rsidRDefault="00A2781B" w:rsidP="00A05548">
      <w:pPr>
        <w:rPr>
          <w:lang w:bidi="en-US"/>
        </w:rPr>
      </w:pPr>
      <w:sdt>
        <w:sdtPr>
          <w:id w:val="858697740"/>
          <w14:checkbox>
            <w14:checked w14:val="0"/>
            <w14:checkedState w14:val="2612" w14:font="MS Gothic"/>
            <w14:uncheckedState w14:val="2610" w14:font="MS Gothic"/>
          </w14:checkbox>
        </w:sdtPr>
        <w:sdtEndPr/>
        <w:sdtContent>
          <w:r w:rsidR="00A05548">
            <w:rPr>
              <w:rFonts w:ascii="MS Gothic" w:eastAsia="MS Gothic" w:hAnsi="MS Gothic" w:hint="eastAsia"/>
            </w:rPr>
            <w:t>☐</w:t>
          </w:r>
        </w:sdtContent>
      </w:sdt>
      <w:r w:rsidR="00A05548">
        <w:t xml:space="preserve"> 3M™ Software clinical logic/grouper data (e.g. APR-DRGs, ACRGs, etc.) at the claimant record level</w:t>
      </w:r>
      <w:r w:rsidR="00520A44">
        <w:t>.</w:t>
      </w:r>
    </w:p>
    <w:p w14:paraId="1FDE0E9D" w14:textId="6446168C" w:rsidR="00924CE9" w:rsidRPr="00924CE9" w:rsidRDefault="00924CE9" w:rsidP="00924CE9">
      <w:pPr>
        <w:pStyle w:val="ListParagraph"/>
        <w:numPr>
          <w:ilvl w:val="0"/>
          <w:numId w:val="48"/>
        </w:numPr>
      </w:pPr>
      <w:r w:rsidRPr="00924CE9">
        <w:t>Recipient shall notify LO in advance of any download. The LO, at its discretion, may review the proposed download to ensure it is in compliance with this DUA. LO shall conduct, or waive, its review and notify Recipient of its review action within 3 business days of Recipient notification. If the LO determines that the download is not compliant with the DUA the download shall be revised upon mutual agreement of the parties.</w:t>
      </w:r>
    </w:p>
    <w:p w14:paraId="1180F6EE" w14:textId="77777777" w:rsidR="004D515D" w:rsidRDefault="00924CE9" w:rsidP="00924CE9">
      <w:pPr>
        <w:pStyle w:val="ListParagraph"/>
        <w:numPr>
          <w:ilvl w:val="0"/>
          <w:numId w:val="48"/>
        </w:numPr>
      </w:pPr>
      <w:r w:rsidRPr="00924CE9">
        <w:t>It must not link data downloaded from the Analytic Enclave with data from any other sources unless expressly authorized in this Data Use Agreement.</w:t>
      </w:r>
    </w:p>
    <w:p w14:paraId="50B0CFDC" w14:textId="290FC767" w:rsidR="00FF1011" w:rsidRPr="00004EAA" w:rsidRDefault="00924CE9" w:rsidP="00A05548">
      <w:pPr>
        <w:pStyle w:val="ListParagraph"/>
        <w:numPr>
          <w:ilvl w:val="0"/>
          <w:numId w:val="48"/>
        </w:numPr>
        <w:rPr>
          <w:lang w:bidi="en-US"/>
        </w:rPr>
      </w:pPr>
      <w:r w:rsidRPr="00924CE9">
        <w:t xml:space="preserve">Recipient agrees that the Analytic Enclave is the primary analytics environment and downloads are limited to the minimum data necessary to achieve the data use objectives as documented in </w:t>
      </w:r>
      <w:r w:rsidR="00034CC8" w:rsidRPr="00924CE9">
        <w:t>th</w:t>
      </w:r>
      <w:r w:rsidR="00034CC8">
        <w:t>is</w:t>
      </w:r>
      <w:r w:rsidR="00034CC8" w:rsidRPr="00924CE9">
        <w:t xml:space="preserve"> </w:t>
      </w:r>
      <w:r w:rsidR="00034CC8">
        <w:t>Data Use Agreement</w:t>
      </w:r>
      <w:r w:rsidRPr="00924CE9">
        <w:t>.</w:t>
      </w:r>
    </w:p>
    <w:sectPr w:rsidR="00FF1011" w:rsidRPr="00004EAA" w:rsidSect="00C66FA1">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349F0" w14:textId="77777777" w:rsidR="00A2781B" w:rsidRDefault="00A2781B" w:rsidP="00217D29">
      <w:pPr>
        <w:spacing w:after="0" w:line="240" w:lineRule="auto"/>
      </w:pPr>
      <w:r>
        <w:separator/>
      </w:r>
    </w:p>
  </w:endnote>
  <w:endnote w:type="continuationSeparator" w:id="0">
    <w:p w14:paraId="6B815440" w14:textId="77777777" w:rsidR="00A2781B" w:rsidRDefault="00A2781B" w:rsidP="0021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7D9BF12F-6A27-4F02-9B32-B37A975F5667}"/>
  </w:font>
  <w:font w:name="Source Sans Pro">
    <w:panose1 w:val="020B0503030403020204"/>
    <w:charset w:val="00"/>
    <w:family w:val="swiss"/>
    <w:pitch w:val="variable"/>
    <w:sig w:usb0="600002F7" w:usb1="02000001" w:usb2="00000000" w:usb3="00000000" w:csb0="0000019F" w:csb1="00000000"/>
    <w:embedRegular r:id="rId2" w:fontKey="{9322C485-4239-477B-934F-E8DCF418F746}"/>
    <w:embedBold r:id="rId3" w:fontKey="{23108844-042E-4763-8532-68FE239BF631}"/>
  </w:font>
  <w:font w:name="Nunito SemiBold">
    <w:panose1 w:val="00000000000000000000"/>
    <w:charset w:val="00"/>
    <w:family w:val="auto"/>
    <w:pitch w:val="variable"/>
    <w:sig w:usb0="A00002FF" w:usb1="5000204B" w:usb2="00000000" w:usb3="00000000" w:csb0="00000197" w:csb1="00000000"/>
    <w:embedRegular r:id="rId4" w:fontKey="{E00B37D8-117D-4EF3-9922-4B99B5F4F283}"/>
    <w:embedBold r:id="rId5" w:fontKey="{58BE89CC-E68D-4147-98E0-46317E84960A}"/>
  </w:font>
  <w:font w:name="Source Sans Pro Light">
    <w:panose1 w:val="020B0403030403020204"/>
    <w:charset w:val="00"/>
    <w:family w:val="swiss"/>
    <w:pitch w:val="variable"/>
    <w:sig w:usb0="600002F7" w:usb1="02000003" w:usb2="00000000" w:usb3="00000000" w:csb0="0000019F" w:csb1="00000000"/>
    <w:embedRegular r:id="rId6" w:fontKey="{256CFCED-FC30-444C-9C00-7C13C932B69A}"/>
  </w:font>
  <w:font w:name="Source Sans Pro SemiBold">
    <w:panose1 w:val="020B0603030403020204"/>
    <w:charset w:val="00"/>
    <w:family w:val="swiss"/>
    <w:pitch w:val="variable"/>
    <w:sig w:usb0="600002F7" w:usb1="02000003" w:usb2="00000000" w:usb3="00000000" w:csb0="0000019F" w:csb1="00000000"/>
    <w:embedRegular r:id="rId7" w:fontKey="{6387CB85-2C25-4426-B306-D786EB7F0051}"/>
  </w:font>
  <w:font w:name="Segoe UI">
    <w:panose1 w:val="020B0502040204020203"/>
    <w:charset w:val="00"/>
    <w:family w:val="swiss"/>
    <w:pitch w:val="variable"/>
    <w:sig w:usb0="E4002EFF" w:usb1="C000E47F" w:usb2="00000009" w:usb3="00000000" w:csb0="000001FF" w:csb1="00000000"/>
    <w:embedRegular r:id="rId8" w:fontKey="{D18B36C0-FCEA-472F-8D8E-FD0999552639}"/>
  </w:font>
  <w:font w:name="Segoe UI Semibold">
    <w:panose1 w:val="020B0702040204020203"/>
    <w:charset w:val="00"/>
    <w:family w:val="swiss"/>
    <w:pitch w:val="variable"/>
    <w:sig w:usb0="E4002EFF" w:usb1="C000E47F" w:usb2="00000009" w:usb3="00000000" w:csb0="000001FF" w:csb1="00000000"/>
    <w:embedRegular r:id="rId9" w:fontKey="{F1370BAD-63F3-4351-A8D5-519143D2D61A}"/>
  </w:font>
  <w:font w:name="MS Gothic">
    <w:altName w:val="ＭＳ ゴシック"/>
    <w:panose1 w:val="020B0609070205080204"/>
    <w:charset w:val="80"/>
    <w:family w:val="modern"/>
    <w:pitch w:val="fixed"/>
    <w:sig w:usb0="E00002FF" w:usb1="6AC7FDFB" w:usb2="08000012" w:usb3="00000000" w:csb0="0002009F" w:csb1="00000000"/>
    <w:embedRegular r:id="rId10" w:subsetted="1" w:fontKey="{DFB131F2-1537-43E6-8AE3-0A0728C920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0D7B4" w14:textId="77777777" w:rsidR="00C9346E" w:rsidRDefault="00C93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631361"/>
      <w:docPartObj>
        <w:docPartGallery w:val="Page Numbers (Bottom of Page)"/>
        <w:docPartUnique/>
      </w:docPartObj>
    </w:sdtPr>
    <w:sdtEndPr/>
    <w:sdtContent>
      <w:p w14:paraId="5F12D02E" w14:textId="63D3740F" w:rsidR="00D2349C" w:rsidRDefault="00190A96" w:rsidP="007F610B">
        <w:pPr>
          <w:pStyle w:val="Footer"/>
        </w:pPr>
        <w:r>
          <w:t>WA-APCD</w:t>
        </w:r>
        <w:r w:rsidR="00C21A29">
          <w:t xml:space="preserve"> </w:t>
        </w:r>
        <w:r>
          <w:t>DUA</w:t>
        </w:r>
        <w:r w:rsidR="004734A1">
          <w:t xml:space="preserve"> attachments and exhibits</w:t>
        </w:r>
        <w:r w:rsidR="00182C6B">
          <w:tab/>
        </w:r>
        <w:r w:rsidR="00D2349C">
          <w:t>Form WA-APCD-</w:t>
        </w:r>
        <w:r w:rsidR="00182C6B">
          <w:t>26-002</w:t>
        </w:r>
        <w:r w:rsidR="00182C6B">
          <w:tab/>
          <w:t>Effective July 1, 2026</w:t>
        </w:r>
      </w:p>
      <w:p w14:paraId="06EBCDF2" w14:textId="77777777" w:rsidR="001C5766" w:rsidRDefault="001012A4" w:rsidP="00B222C2">
        <w:pPr>
          <w:pStyle w:val="Footer"/>
        </w:pPr>
        <w:r w:rsidRPr="00834825">
          <w:rPr>
            <w:noProof/>
          </w:rPr>
          <mc:AlternateContent>
            <mc:Choice Requires="wpg">
              <w:drawing>
                <wp:inline distT="0" distB="0" distL="0" distR="0" wp14:anchorId="7CE33A88" wp14:editId="5225943F">
                  <wp:extent cx="4103889" cy="68580"/>
                  <wp:effectExtent l="0" t="0" r="0" b="0"/>
                  <wp:docPr id="6" name="Group 6" descr="artifact"/>
                  <wp:cNvGraphicFramePr/>
                  <a:graphic xmlns:a="http://schemas.openxmlformats.org/drawingml/2006/main">
                    <a:graphicData uri="http://schemas.microsoft.com/office/word/2010/wordprocessingGroup">
                      <wpg:wgp>
                        <wpg:cNvGrpSpPr/>
                        <wpg:grpSpPr>
                          <a:xfrm>
                            <a:off x="0" y="0"/>
                            <a:ext cx="4103889" cy="68580"/>
                            <a:chOff x="0" y="0"/>
                            <a:chExt cx="4087906" cy="0"/>
                          </a:xfrm>
                        </wpg:grpSpPr>
                        <wps:wsp>
                          <wps:cNvPr id="7" name="Straight Connector 7"/>
                          <wps:cNvCnPr/>
                          <wps:spPr>
                            <a:xfrm>
                              <a:off x="0" y="0"/>
                              <a:ext cx="14630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 name="Straight Connector 8"/>
                          <wps:cNvCnPr/>
                          <wps:spPr>
                            <a:xfrm>
                              <a:off x="1489521" y="0"/>
                              <a:ext cx="146055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9" name="Straight Connector 9"/>
                          <wps:cNvCnPr/>
                          <wps:spPr>
                            <a:xfrm flipH="1">
                              <a:off x="2974904" y="0"/>
                              <a:ext cx="73152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flipH="1">
                              <a:off x="3732076" y="0"/>
                              <a:ext cx="355830"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inline>
              </w:drawing>
            </mc:Choice>
            <mc:Fallback xmlns:arto="http://schemas.microsoft.com/office/word/2006/arto">
              <w:pict>
                <v:group w14:anchorId="169A2C48" id="Group 6" o:spid="_x0000_s1026" alt="artifact" style="width:323.15pt;height:5.4pt;mso-position-horizontal-relative:char;mso-position-vertical-relative:line" coordsize="4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">
                  <v:line id="Straight Connector 7" o:spid="_x0000_s1027" style="position:absolute;visibility:visible;mso-wrap-style:square" from="0,0" to="1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" strokecolor="#f2a900 [3209]" strokeweight="1.5pt">
                    <v:stroke joinstyle="miter"/>
                  </v:line>
                  <v:line id="Straight Connector 8" o:spid="_x0000_s1028" style="position:absolute;visibility:visible;mso-wrap-style:square" from="14895,0" to="2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" strokecolor="#97d700 [3205]" strokeweight="1.5pt">
                    <v:stroke joinstyle="miter"/>
                  </v:line>
                  <v:line id="Straight Connector 9" o:spid="_x0000_s1029" style="position:absolute;flip:x;visibility:visible;mso-wrap-style:square" from="29749,0" to="37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" strokecolor="#0077c8 [3204]" strokeweight="1.5pt">
                    <v:stroke joinstyle="miter"/>
                  </v:line>
                  <v:line id="Straight Connector 10" o:spid="_x0000_s1030" style="position:absolute;flip:x;visibility:visible;mso-wrap-style:square" from="37320,0" to="4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" strokecolor="#925d9c [3206]" strokeweight="1.5pt">
                    <v:stroke joinstyle="miter"/>
                  </v:line>
                  <w10:anchorlock/>
                </v:group>
              </w:pict>
            </mc:Fallback>
          </mc:AlternateContent>
        </w:r>
      </w:p>
      <w:p w14:paraId="1F486826" w14:textId="77777777" w:rsidR="00045207" w:rsidRDefault="00045207" w:rsidP="00B222C2">
        <w:pPr>
          <w:pStyle w:val="Footer"/>
        </w:pPr>
        <w:r>
          <w:t xml:space="preserve">Page | </w:t>
        </w:r>
        <w:r>
          <w:fldChar w:fldCharType="begin"/>
        </w:r>
        <w:r>
          <w:instrText xml:space="preserve"> PAGE   \* MERGEFORMAT </w:instrText>
        </w:r>
        <w:r>
          <w:fldChar w:fldCharType="separate"/>
        </w:r>
        <w:r w:rsidR="001012A4">
          <w:rPr>
            <w:noProof/>
          </w:rPr>
          <w:t>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2F8C" w14:textId="77777777" w:rsidR="00C9346E" w:rsidRDefault="00C93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3A613" w14:textId="77777777" w:rsidR="00A2781B" w:rsidRDefault="00A2781B" w:rsidP="00217D29">
      <w:pPr>
        <w:spacing w:after="0" w:line="240" w:lineRule="auto"/>
      </w:pPr>
      <w:r>
        <w:separator/>
      </w:r>
    </w:p>
  </w:footnote>
  <w:footnote w:type="continuationSeparator" w:id="0">
    <w:p w14:paraId="293282DE" w14:textId="77777777" w:rsidR="00A2781B" w:rsidRDefault="00A2781B" w:rsidP="0021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BF83" w14:textId="77777777" w:rsidR="00C9346E" w:rsidRDefault="00C93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569"/>
      <w:gridCol w:w="3400"/>
    </w:tblGrid>
    <w:tr w:rsidR="00984AFC" w14:paraId="596FE70B" w14:textId="77777777" w:rsidTr="00276A24">
      <w:tc>
        <w:tcPr>
          <w:tcW w:w="3415" w:type="dxa"/>
        </w:tcPr>
        <w:p w14:paraId="4BEA9066" w14:textId="5FCEE655" w:rsidR="00984AFC" w:rsidRDefault="00984AFC" w:rsidP="00276A24">
          <w:pPr>
            <w:pStyle w:val="Header"/>
            <w:jc w:val="center"/>
          </w:pPr>
          <w:r>
            <w:rPr>
              <w:noProof/>
            </w:rPr>
            <w:drawing>
              <wp:inline distT="0" distB="0" distL="0" distR="0" wp14:anchorId="1F67361B" wp14:editId="73AC14D8">
                <wp:extent cx="1945843" cy="330313"/>
                <wp:effectExtent l="0" t="0" r="0" b="0"/>
                <wp:docPr id="1561441127" name="Picture 1561441127"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585" cy="333155"/>
                        </a:xfrm>
                        <a:prstGeom prst="rect">
                          <a:avLst/>
                        </a:prstGeom>
                      </pic:spPr>
                    </pic:pic>
                  </a:graphicData>
                </a:graphic>
              </wp:inline>
            </w:drawing>
          </w:r>
        </w:p>
      </w:tc>
      <w:tc>
        <w:tcPr>
          <w:tcW w:w="2070" w:type="dxa"/>
        </w:tcPr>
        <w:p w14:paraId="5F6A7438" w14:textId="6C1F6C19" w:rsidR="00984AFC" w:rsidRDefault="009A335F" w:rsidP="00276A24">
          <w:pPr>
            <w:pStyle w:val="Header"/>
            <w:jc w:val="center"/>
          </w:pPr>
          <w:r>
            <w:rPr>
              <w:noProof/>
            </w:rPr>
            <w:drawing>
              <wp:inline distT="0" distB="0" distL="0" distR="0" wp14:anchorId="7E59CE86" wp14:editId="70B85EF2">
                <wp:extent cx="1494230" cy="563270"/>
                <wp:effectExtent l="0" t="0" r="0" b="8255"/>
                <wp:docPr id="141543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30657" name="Picture 141543065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04851" cy="567274"/>
                        </a:xfrm>
                        <a:prstGeom prst="rect">
                          <a:avLst/>
                        </a:prstGeom>
                      </pic:spPr>
                    </pic:pic>
                  </a:graphicData>
                </a:graphic>
              </wp:inline>
            </w:drawing>
          </w:r>
        </w:p>
      </w:tc>
      <w:tc>
        <w:tcPr>
          <w:tcW w:w="3865" w:type="dxa"/>
        </w:tcPr>
        <w:p w14:paraId="2C81000B" w14:textId="45B845D5" w:rsidR="00984AFC" w:rsidRPr="00DF635C" w:rsidRDefault="00984AFC" w:rsidP="00984AFC">
          <w:pPr>
            <w:pStyle w:val="Header"/>
            <w:rPr>
              <w:rStyle w:val="Strong"/>
            </w:rPr>
          </w:pPr>
          <w:r w:rsidRPr="00DF635C">
            <w:rPr>
              <w:rStyle w:val="Strong"/>
            </w:rPr>
            <w:t>Data use agreement</w:t>
          </w:r>
          <w:r w:rsidR="00216D4E">
            <w:rPr>
              <w:rStyle w:val="Strong"/>
            </w:rPr>
            <w:t xml:space="preserve"> (DUA)</w:t>
          </w:r>
        </w:p>
        <w:p w14:paraId="4E2FC510" w14:textId="77777777" w:rsidR="009A335F" w:rsidRDefault="00984AFC" w:rsidP="00984AFC">
          <w:pPr>
            <w:pStyle w:val="Header"/>
          </w:pPr>
          <w:r>
            <w:t xml:space="preserve">HCA contract number: </w:t>
          </w:r>
        </w:p>
        <w:p w14:paraId="06F18194" w14:textId="317770D1" w:rsidR="00984AFC" w:rsidRDefault="00984AFC" w:rsidP="00984AFC">
          <w:pPr>
            <w:pStyle w:val="Header"/>
          </w:pPr>
          <w:r>
            <w:t xml:space="preserve">Amendment: </w:t>
          </w:r>
        </w:p>
        <w:p w14:paraId="00B27645" w14:textId="6E6E0947" w:rsidR="00984AFC" w:rsidRDefault="00984AFC">
          <w:pPr>
            <w:pStyle w:val="Header"/>
          </w:pPr>
          <w:r>
            <w:t>Application number:</w:t>
          </w:r>
          <w:r w:rsidR="00C9346E">
            <w:t xml:space="preserve"> YY-###</w:t>
          </w:r>
        </w:p>
      </w:tc>
    </w:tr>
  </w:tbl>
  <w:p w14:paraId="63BFE351" w14:textId="573F651B" w:rsidR="00984AFC" w:rsidRDefault="00984A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1F6B" w14:textId="77777777" w:rsidR="00B21ADA" w:rsidRDefault="00B21ADA" w:rsidP="00B21ADA">
    <w:pPr>
      <w:pStyle w:val="Header"/>
    </w:pPr>
    <w:r>
      <w:rPr>
        <w:noProof/>
      </w:rPr>
      <w:drawing>
        <wp:inline distT="0" distB="0" distL="0" distR="0" wp14:anchorId="2B945907" wp14:editId="752835FC">
          <wp:extent cx="2286000" cy="388056"/>
          <wp:effectExtent l="0" t="0" r="0" b="0"/>
          <wp:docPr id="85627274" name="Picture 85627274"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3880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39A"/>
    <w:multiLevelType w:val="hybridMultilevel"/>
    <w:tmpl w:val="C5C489F2"/>
    <w:lvl w:ilvl="0" w:tplc="2C0AD7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03704"/>
    <w:multiLevelType w:val="hybridMultilevel"/>
    <w:tmpl w:val="99A4B6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12978"/>
    <w:multiLevelType w:val="hybridMultilevel"/>
    <w:tmpl w:val="C846B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1E32C4"/>
    <w:multiLevelType w:val="hybridMultilevel"/>
    <w:tmpl w:val="B8F2B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11255"/>
    <w:multiLevelType w:val="multilevel"/>
    <w:tmpl w:val="280C98AE"/>
    <w:lvl w:ilvl="0">
      <w:start w:val="1"/>
      <w:numFmt w:val="bullet"/>
      <w:pStyle w:val="ListBullet"/>
      <w:lvlText w:val=""/>
      <w:lvlJc w:val="left"/>
      <w:pPr>
        <w:ind w:left="288" w:hanging="288"/>
      </w:pPr>
      <w:rPr>
        <w:rFonts w:ascii="Symbol" w:hAnsi="Symbol" w:hint="default"/>
      </w:rPr>
    </w:lvl>
    <w:lvl w:ilvl="1">
      <w:start w:val="1"/>
      <w:numFmt w:val="bullet"/>
      <w:pStyle w:val="ListBullet2"/>
      <w:lvlText w:val="o"/>
      <w:lvlJc w:val="left"/>
      <w:pPr>
        <w:ind w:left="576" w:hanging="288"/>
      </w:pPr>
      <w:rPr>
        <w:rFonts w:ascii="Courier New" w:hAnsi="Courier New" w:hint="default"/>
      </w:rPr>
    </w:lvl>
    <w:lvl w:ilvl="2">
      <w:start w:val="1"/>
      <w:numFmt w:val="bullet"/>
      <w:pStyle w:val="ListBullet3"/>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5" w15:restartNumberingAfterBreak="0">
    <w:nsid w:val="111463FF"/>
    <w:multiLevelType w:val="hybridMultilevel"/>
    <w:tmpl w:val="DCEE38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F3D05"/>
    <w:multiLevelType w:val="hybridMultilevel"/>
    <w:tmpl w:val="6F488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C5518E"/>
    <w:multiLevelType w:val="hybridMultilevel"/>
    <w:tmpl w:val="D3DE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B0707"/>
    <w:multiLevelType w:val="hybridMultilevel"/>
    <w:tmpl w:val="7F80C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63A49"/>
    <w:multiLevelType w:val="hybridMultilevel"/>
    <w:tmpl w:val="49DCD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A3CC0"/>
    <w:multiLevelType w:val="hybridMultilevel"/>
    <w:tmpl w:val="A88A6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5C0C20"/>
    <w:multiLevelType w:val="hybridMultilevel"/>
    <w:tmpl w:val="AD6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4915"/>
    <w:multiLevelType w:val="hybridMultilevel"/>
    <w:tmpl w:val="AD5C2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20F5A"/>
    <w:multiLevelType w:val="hybridMultilevel"/>
    <w:tmpl w:val="630EA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EC2AF4"/>
    <w:multiLevelType w:val="hybridMultilevel"/>
    <w:tmpl w:val="086A3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410806"/>
    <w:multiLevelType w:val="hybridMultilevel"/>
    <w:tmpl w:val="139E0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A556FB"/>
    <w:multiLevelType w:val="hybridMultilevel"/>
    <w:tmpl w:val="139E05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DA42F5"/>
    <w:multiLevelType w:val="hybridMultilevel"/>
    <w:tmpl w:val="2C647E1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3F61A1"/>
    <w:multiLevelType w:val="hybridMultilevel"/>
    <w:tmpl w:val="35A66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EB6ECC"/>
    <w:multiLevelType w:val="hybridMultilevel"/>
    <w:tmpl w:val="9B8A6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D0B28"/>
    <w:multiLevelType w:val="hybridMultilevel"/>
    <w:tmpl w:val="56DEF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4296E"/>
    <w:multiLevelType w:val="hybridMultilevel"/>
    <w:tmpl w:val="1D187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38633B"/>
    <w:multiLevelType w:val="hybridMultilevel"/>
    <w:tmpl w:val="09C42686"/>
    <w:lvl w:ilvl="0" w:tplc="7A86F650">
      <w:start w:val="1"/>
      <w:numFmt w:val="decimal"/>
      <w:lvlText w:val="%1."/>
      <w:lvlJc w:val="left"/>
      <w:pPr>
        <w:ind w:left="720" w:hanging="360"/>
      </w:pPr>
      <w:rPr>
        <w:rFonts w:eastAsiaTheme="majorEastAsia" w:hAnsi="Lato"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CD643E"/>
    <w:multiLevelType w:val="hybridMultilevel"/>
    <w:tmpl w:val="B7A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23DB5"/>
    <w:multiLevelType w:val="hybridMultilevel"/>
    <w:tmpl w:val="0D20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57639"/>
    <w:multiLevelType w:val="hybridMultilevel"/>
    <w:tmpl w:val="886C1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C4EE3"/>
    <w:multiLevelType w:val="hybridMultilevel"/>
    <w:tmpl w:val="B51A1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426C35"/>
    <w:multiLevelType w:val="hybridMultilevel"/>
    <w:tmpl w:val="0236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56C7F"/>
    <w:multiLevelType w:val="hybridMultilevel"/>
    <w:tmpl w:val="2500F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936CEF"/>
    <w:multiLevelType w:val="hybridMultilevel"/>
    <w:tmpl w:val="D068D4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A4C1519"/>
    <w:multiLevelType w:val="hybridMultilevel"/>
    <w:tmpl w:val="DE4CA3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F9630C"/>
    <w:multiLevelType w:val="hybridMultilevel"/>
    <w:tmpl w:val="2A648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771165"/>
    <w:multiLevelType w:val="hybridMultilevel"/>
    <w:tmpl w:val="28A8FD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D865E0"/>
    <w:multiLevelType w:val="multilevel"/>
    <w:tmpl w:val="88E4FF10"/>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4" w15:restartNumberingAfterBreak="0">
    <w:nsid w:val="58E75D22"/>
    <w:multiLevelType w:val="hybridMultilevel"/>
    <w:tmpl w:val="49AE08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6D3E34"/>
    <w:multiLevelType w:val="hybridMultilevel"/>
    <w:tmpl w:val="0E0E73BA"/>
    <w:lvl w:ilvl="0" w:tplc="0409000F">
      <w:start w:val="1"/>
      <w:numFmt w:val="decimal"/>
      <w:lvlText w:val="%1."/>
      <w:lvlJc w:val="left"/>
      <w:pPr>
        <w:tabs>
          <w:tab w:val="num" w:pos="720"/>
        </w:tabs>
        <w:ind w:left="720" w:hanging="360"/>
      </w:pPr>
      <w:rPr>
        <w:rFonts w:hint="default"/>
      </w:rPr>
    </w:lvl>
    <w:lvl w:ilvl="1" w:tplc="6602D56A">
      <w:start w:val="111"/>
      <w:numFmt w:val="bullet"/>
      <w:lvlText w:val=""/>
      <w:lvlJc w:val="left"/>
      <w:pPr>
        <w:tabs>
          <w:tab w:val="num" w:pos="1440"/>
        </w:tabs>
        <w:ind w:left="1440" w:hanging="360"/>
      </w:pPr>
      <w:rPr>
        <w:rFonts w:ascii="Wingdings" w:hAnsi="Wingdings" w:hint="default"/>
      </w:rPr>
    </w:lvl>
    <w:lvl w:ilvl="2" w:tplc="F52AD47A" w:tentative="1">
      <w:start w:val="1"/>
      <w:numFmt w:val="bullet"/>
      <w:lvlText w:val=""/>
      <w:lvlJc w:val="left"/>
      <w:pPr>
        <w:tabs>
          <w:tab w:val="num" w:pos="2160"/>
        </w:tabs>
        <w:ind w:left="2160" w:hanging="360"/>
      </w:pPr>
      <w:rPr>
        <w:rFonts w:ascii="Wingdings" w:hAnsi="Wingdings" w:hint="default"/>
      </w:rPr>
    </w:lvl>
    <w:lvl w:ilvl="3" w:tplc="F760CA88" w:tentative="1">
      <w:start w:val="1"/>
      <w:numFmt w:val="bullet"/>
      <w:lvlText w:val=""/>
      <w:lvlJc w:val="left"/>
      <w:pPr>
        <w:tabs>
          <w:tab w:val="num" w:pos="2880"/>
        </w:tabs>
        <w:ind w:left="2880" w:hanging="360"/>
      </w:pPr>
      <w:rPr>
        <w:rFonts w:ascii="Wingdings" w:hAnsi="Wingdings" w:hint="default"/>
      </w:rPr>
    </w:lvl>
    <w:lvl w:ilvl="4" w:tplc="3692F918" w:tentative="1">
      <w:start w:val="1"/>
      <w:numFmt w:val="bullet"/>
      <w:lvlText w:val=""/>
      <w:lvlJc w:val="left"/>
      <w:pPr>
        <w:tabs>
          <w:tab w:val="num" w:pos="3600"/>
        </w:tabs>
        <w:ind w:left="3600" w:hanging="360"/>
      </w:pPr>
      <w:rPr>
        <w:rFonts w:ascii="Wingdings" w:hAnsi="Wingdings" w:hint="default"/>
      </w:rPr>
    </w:lvl>
    <w:lvl w:ilvl="5" w:tplc="A03EE99C" w:tentative="1">
      <w:start w:val="1"/>
      <w:numFmt w:val="bullet"/>
      <w:lvlText w:val=""/>
      <w:lvlJc w:val="left"/>
      <w:pPr>
        <w:tabs>
          <w:tab w:val="num" w:pos="4320"/>
        </w:tabs>
        <w:ind w:left="4320" w:hanging="360"/>
      </w:pPr>
      <w:rPr>
        <w:rFonts w:ascii="Wingdings" w:hAnsi="Wingdings" w:hint="default"/>
      </w:rPr>
    </w:lvl>
    <w:lvl w:ilvl="6" w:tplc="BDEEE496" w:tentative="1">
      <w:start w:val="1"/>
      <w:numFmt w:val="bullet"/>
      <w:lvlText w:val=""/>
      <w:lvlJc w:val="left"/>
      <w:pPr>
        <w:tabs>
          <w:tab w:val="num" w:pos="5040"/>
        </w:tabs>
        <w:ind w:left="5040" w:hanging="360"/>
      </w:pPr>
      <w:rPr>
        <w:rFonts w:ascii="Wingdings" w:hAnsi="Wingdings" w:hint="default"/>
      </w:rPr>
    </w:lvl>
    <w:lvl w:ilvl="7" w:tplc="1326E892" w:tentative="1">
      <w:start w:val="1"/>
      <w:numFmt w:val="bullet"/>
      <w:lvlText w:val=""/>
      <w:lvlJc w:val="left"/>
      <w:pPr>
        <w:tabs>
          <w:tab w:val="num" w:pos="5760"/>
        </w:tabs>
        <w:ind w:left="5760" w:hanging="360"/>
      </w:pPr>
      <w:rPr>
        <w:rFonts w:ascii="Wingdings" w:hAnsi="Wingdings" w:hint="default"/>
      </w:rPr>
    </w:lvl>
    <w:lvl w:ilvl="8" w:tplc="A61040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984425"/>
    <w:multiLevelType w:val="hybridMultilevel"/>
    <w:tmpl w:val="0096F2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43549C"/>
    <w:multiLevelType w:val="hybridMultilevel"/>
    <w:tmpl w:val="6F4C0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ED6B2B"/>
    <w:multiLevelType w:val="hybridMultilevel"/>
    <w:tmpl w:val="813E9BA6"/>
    <w:lvl w:ilvl="0" w:tplc="7A441C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C654A2C"/>
    <w:multiLevelType w:val="hybridMultilevel"/>
    <w:tmpl w:val="6AD85298"/>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611476A6"/>
    <w:multiLevelType w:val="hybridMultilevel"/>
    <w:tmpl w:val="B54A7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1A2308"/>
    <w:multiLevelType w:val="hybridMultilevel"/>
    <w:tmpl w:val="58E6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6A1C49"/>
    <w:multiLevelType w:val="hybridMultilevel"/>
    <w:tmpl w:val="BD201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8C62E9D"/>
    <w:multiLevelType w:val="hybridMultilevel"/>
    <w:tmpl w:val="B25E7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E437E5"/>
    <w:multiLevelType w:val="hybridMultilevel"/>
    <w:tmpl w:val="3562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DF26AC"/>
    <w:multiLevelType w:val="hybridMultilevel"/>
    <w:tmpl w:val="353CADA4"/>
    <w:lvl w:ilvl="0" w:tplc="2D4AF4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E02CF4"/>
    <w:multiLevelType w:val="hybridMultilevel"/>
    <w:tmpl w:val="22CE9D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9433B3"/>
    <w:multiLevelType w:val="hybridMultilevel"/>
    <w:tmpl w:val="34588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B956E7"/>
    <w:multiLevelType w:val="hybridMultilevel"/>
    <w:tmpl w:val="EE5AA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CC604A"/>
    <w:multiLevelType w:val="hybridMultilevel"/>
    <w:tmpl w:val="139E05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1577173">
    <w:abstractNumId w:val="4"/>
  </w:num>
  <w:num w:numId="2" w16cid:durableId="1965842871">
    <w:abstractNumId w:val="33"/>
  </w:num>
  <w:num w:numId="3" w16cid:durableId="1862352521">
    <w:abstractNumId w:val="24"/>
  </w:num>
  <w:num w:numId="4" w16cid:durableId="1714647329">
    <w:abstractNumId w:val="28"/>
  </w:num>
  <w:num w:numId="5" w16cid:durableId="2050257990">
    <w:abstractNumId w:val="41"/>
  </w:num>
  <w:num w:numId="6" w16cid:durableId="1510220763">
    <w:abstractNumId w:val="1"/>
  </w:num>
  <w:num w:numId="7" w16cid:durableId="1144395482">
    <w:abstractNumId w:val="32"/>
  </w:num>
  <w:num w:numId="8" w16cid:durableId="57749211">
    <w:abstractNumId w:val="25"/>
  </w:num>
  <w:num w:numId="9" w16cid:durableId="359866316">
    <w:abstractNumId w:val="5"/>
  </w:num>
  <w:num w:numId="10" w16cid:durableId="1018969814">
    <w:abstractNumId w:val="31"/>
  </w:num>
  <w:num w:numId="11" w16cid:durableId="1696537605">
    <w:abstractNumId w:val="19"/>
  </w:num>
  <w:num w:numId="12" w16cid:durableId="1745762106">
    <w:abstractNumId w:val="43"/>
  </w:num>
  <w:num w:numId="13" w16cid:durableId="667173542">
    <w:abstractNumId w:val="46"/>
  </w:num>
  <w:num w:numId="14" w16cid:durableId="1012412825">
    <w:abstractNumId w:val="48"/>
  </w:num>
  <w:num w:numId="15" w16cid:durableId="1521968034">
    <w:abstractNumId w:val="47"/>
  </w:num>
  <w:num w:numId="16" w16cid:durableId="1663387670">
    <w:abstractNumId w:val="34"/>
  </w:num>
  <w:num w:numId="17" w16cid:durableId="729768370">
    <w:abstractNumId w:val="37"/>
  </w:num>
  <w:num w:numId="18" w16cid:durableId="1712074123">
    <w:abstractNumId w:val="36"/>
  </w:num>
  <w:num w:numId="19" w16cid:durableId="1905604595">
    <w:abstractNumId w:val="8"/>
  </w:num>
  <w:num w:numId="20" w16cid:durableId="2008248041">
    <w:abstractNumId w:val="13"/>
  </w:num>
  <w:num w:numId="21" w16cid:durableId="1685395480">
    <w:abstractNumId w:val="17"/>
  </w:num>
  <w:num w:numId="22" w16cid:durableId="754277344">
    <w:abstractNumId w:val="3"/>
  </w:num>
  <w:num w:numId="23" w16cid:durableId="1950240568">
    <w:abstractNumId w:val="40"/>
  </w:num>
  <w:num w:numId="24" w16cid:durableId="1712806715">
    <w:abstractNumId w:val="6"/>
  </w:num>
  <w:num w:numId="25" w16cid:durableId="25913138">
    <w:abstractNumId w:val="23"/>
  </w:num>
  <w:num w:numId="26" w16cid:durableId="472874107">
    <w:abstractNumId w:val="35"/>
  </w:num>
  <w:num w:numId="27" w16cid:durableId="732580081">
    <w:abstractNumId w:val="29"/>
  </w:num>
  <w:num w:numId="28" w16cid:durableId="1938370796">
    <w:abstractNumId w:val="11"/>
  </w:num>
  <w:num w:numId="29" w16cid:durableId="1048992800">
    <w:abstractNumId w:val="12"/>
  </w:num>
  <w:num w:numId="30" w16cid:durableId="1499344683">
    <w:abstractNumId w:val="38"/>
  </w:num>
  <w:num w:numId="31" w16cid:durableId="1873683138">
    <w:abstractNumId w:val="45"/>
  </w:num>
  <w:num w:numId="32" w16cid:durableId="710106852">
    <w:abstractNumId w:val="21"/>
  </w:num>
  <w:num w:numId="33" w16cid:durableId="822241217">
    <w:abstractNumId w:val="10"/>
  </w:num>
  <w:num w:numId="34" w16cid:durableId="319844452">
    <w:abstractNumId w:val="39"/>
  </w:num>
  <w:num w:numId="35" w16cid:durableId="209080074">
    <w:abstractNumId w:val="30"/>
  </w:num>
  <w:num w:numId="36" w16cid:durableId="821391839">
    <w:abstractNumId w:val="27"/>
  </w:num>
  <w:num w:numId="37" w16cid:durableId="1666780090">
    <w:abstractNumId w:val="2"/>
  </w:num>
  <w:num w:numId="38" w16cid:durableId="1982035354">
    <w:abstractNumId w:val="26"/>
  </w:num>
  <w:num w:numId="39" w16cid:durableId="713308892">
    <w:abstractNumId w:val="42"/>
  </w:num>
  <w:num w:numId="40" w16cid:durableId="1698236947">
    <w:abstractNumId w:val="18"/>
  </w:num>
  <w:num w:numId="41" w16cid:durableId="790561672">
    <w:abstractNumId w:val="22"/>
  </w:num>
  <w:num w:numId="42" w16cid:durableId="1137452378">
    <w:abstractNumId w:val="20"/>
  </w:num>
  <w:num w:numId="43" w16cid:durableId="843010745">
    <w:abstractNumId w:val="0"/>
  </w:num>
  <w:num w:numId="44" w16cid:durableId="283391503">
    <w:abstractNumId w:val="9"/>
  </w:num>
  <w:num w:numId="45" w16cid:durableId="1899440441">
    <w:abstractNumId w:val="14"/>
  </w:num>
  <w:num w:numId="46" w16cid:durableId="2085566436">
    <w:abstractNumId w:val="44"/>
  </w:num>
  <w:num w:numId="47" w16cid:durableId="1180849767">
    <w:abstractNumId w:val="7"/>
  </w:num>
  <w:num w:numId="48" w16cid:durableId="1150712536">
    <w:abstractNumId w:val="15"/>
  </w:num>
  <w:num w:numId="49" w16cid:durableId="951672575">
    <w:abstractNumId w:val="49"/>
  </w:num>
  <w:num w:numId="50" w16cid:durableId="29591752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FC"/>
    <w:rsid w:val="00001E6C"/>
    <w:rsid w:val="000025DC"/>
    <w:rsid w:val="00003913"/>
    <w:rsid w:val="00004914"/>
    <w:rsid w:val="00004EAA"/>
    <w:rsid w:val="00006DFB"/>
    <w:rsid w:val="00007DD9"/>
    <w:rsid w:val="00011ED3"/>
    <w:rsid w:val="00011ED6"/>
    <w:rsid w:val="000121E3"/>
    <w:rsid w:val="00012558"/>
    <w:rsid w:val="00012CDB"/>
    <w:rsid w:val="00014598"/>
    <w:rsid w:val="000153DC"/>
    <w:rsid w:val="00015818"/>
    <w:rsid w:val="00015B88"/>
    <w:rsid w:val="0001610D"/>
    <w:rsid w:val="000243A4"/>
    <w:rsid w:val="000251E9"/>
    <w:rsid w:val="0002567A"/>
    <w:rsid w:val="00025D9A"/>
    <w:rsid w:val="00027B35"/>
    <w:rsid w:val="00030164"/>
    <w:rsid w:val="00034224"/>
    <w:rsid w:val="00034CC8"/>
    <w:rsid w:val="00034D20"/>
    <w:rsid w:val="0003513B"/>
    <w:rsid w:val="00035528"/>
    <w:rsid w:val="0003655B"/>
    <w:rsid w:val="00036924"/>
    <w:rsid w:val="00037799"/>
    <w:rsid w:val="000400C0"/>
    <w:rsid w:val="000407D9"/>
    <w:rsid w:val="000411A2"/>
    <w:rsid w:val="00041852"/>
    <w:rsid w:val="000421E4"/>
    <w:rsid w:val="00042B30"/>
    <w:rsid w:val="000430F2"/>
    <w:rsid w:val="000439E0"/>
    <w:rsid w:val="00044FAB"/>
    <w:rsid w:val="0004514C"/>
    <w:rsid w:val="00045207"/>
    <w:rsid w:val="0004585E"/>
    <w:rsid w:val="00045E47"/>
    <w:rsid w:val="000468AE"/>
    <w:rsid w:val="00047205"/>
    <w:rsid w:val="00047872"/>
    <w:rsid w:val="00050D8B"/>
    <w:rsid w:val="00053072"/>
    <w:rsid w:val="0005344E"/>
    <w:rsid w:val="0005491E"/>
    <w:rsid w:val="00055A7E"/>
    <w:rsid w:val="00056108"/>
    <w:rsid w:val="00056443"/>
    <w:rsid w:val="00056DF3"/>
    <w:rsid w:val="00061177"/>
    <w:rsid w:val="000630C1"/>
    <w:rsid w:val="000633B5"/>
    <w:rsid w:val="000641AF"/>
    <w:rsid w:val="00064576"/>
    <w:rsid w:val="00066E2A"/>
    <w:rsid w:val="000705D0"/>
    <w:rsid w:val="00071A88"/>
    <w:rsid w:val="00075C83"/>
    <w:rsid w:val="0007743F"/>
    <w:rsid w:val="00080680"/>
    <w:rsid w:val="000818CB"/>
    <w:rsid w:val="00082B37"/>
    <w:rsid w:val="00084050"/>
    <w:rsid w:val="00084C07"/>
    <w:rsid w:val="0008548B"/>
    <w:rsid w:val="00087625"/>
    <w:rsid w:val="000877F4"/>
    <w:rsid w:val="00087F78"/>
    <w:rsid w:val="000929C0"/>
    <w:rsid w:val="00093C47"/>
    <w:rsid w:val="0009483F"/>
    <w:rsid w:val="0009641D"/>
    <w:rsid w:val="00096811"/>
    <w:rsid w:val="000A05BA"/>
    <w:rsid w:val="000A0D6B"/>
    <w:rsid w:val="000A16A2"/>
    <w:rsid w:val="000A37A7"/>
    <w:rsid w:val="000A470B"/>
    <w:rsid w:val="000A4D91"/>
    <w:rsid w:val="000A4DB7"/>
    <w:rsid w:val="000A50E3"/>
    <w:rsid w:val="000B00D2"/>
    <w:rsid w:val="000B076F"/>
    <w:rsid w:val="000B1178"/>
    <w:rsid w:val="000B1438"/>
    <w:rsid w:val="000B260C"/>
    <w:rsid w:val="000B586D"/>
    <w:rsid w:val="000B748B"/>
    <w:rsid w:val="000C08BE"/>
    <w:rsid w:val="000C0FF2"/>
    <w:rsid w:val="000C1214"/>
    <w:rsid w:val="000C3941"/>
    <w:rsid w:val="000C57F3"/>
    <w:rsid w:val="000C732F"/>
    <w:rsid w:val="000C7921"/>
    <w:rsid w:val="000D0852"/>
    <w:rsid w:val="000D3FF2"/>
    <w:rsid w:val="000D5D46"/>
    <w:rsid w:val="000E10E8"/>
    <w:rsid w:val="000E20D8"/>
    <w:rsid w:val="000E25C2"/>
    <w:rsid w:val="000E3613"/>
    <w:rsid w:val="000E3BAE"/>
    <w:rsid w:val="000E41DC"/>
    <w:rsid w:val="000E41E4"/>
    <w:rsid w:val="000F1F14"/>
    <w:rsid w:val="000F296C"/>
    <w:rsid w:val="000F5841"/>
    <w:rsid w:val="000F7A8A"/>
    <w:rsid w:val="001002B1"/>
    <w:rsid w:val="00100A2D"/>
    <w:rsid w:val="001012A4"/>
    <w:rsid w:val="0010197C"/>
    <w:rsid w:val="001035ED"/>
    <w:rsid w:val="00103C77"/>
    <w:rsid w:val="00104BE3"/>
    <w:rsid w:val="00106C90"/>
    <w:rsid w:val="00107337"/>
    <w:rsid w:val="00107811"/>
    <w:rsid w:val="001101B7"/>
    <w:rsid w:val="00110305"/>
    <w:rsid w:val="00112E3F"/>
    <w:rsid w:val="0011343C"/>
    <w:rsid w:val="00114BD7"/>
    <w:rsid w:val="001177FF"/>
    <w:rsid w:val="00117D7A"/>
    <w:rsid w:val="00120AC4"/>
    <w:rsid w:val="00121433"/>
    <w:rsid w:val="00121ABC"/>
    <w:rsid w:val="001235BA"/>
    <w:rsid w:val="00124616"/>
    <w:rsid w:val="001266ED"/>
    <w:rsid w:val="00126B61"/>
    <w:rsid w:val="00126C53"/>
    <w:rsid w:val="00127C71"/>
    <w:rsid w:val="0013457E"/>
    <w:rsid w:val="00135A14"/>
    <w:rsid w:val="00135EA2"/>
    <w:rsid w:val="00140384"/>
    <w:rsid w:val="001405C6"/>
    <w:rsid w:val="00140CC3"/>
    <w:rsid w:val="00141D4B"/>
    <w:rsid w:val="00142BB4"/>
    <w:rsid w:val="00142E5F"/>
    <w:rsid w:val="00143044"/>
    <w:rsid w:val="0014308D"/>
    <w:rsid w:val="0014479D"/>
    <w:rsid w:val="00144F88"/>
    <w:rsid w:val="001457F9"/>
    <w:rsid w:val="0014726C"/>
    <w:rsid w:val="001505AE"/>
    <w:rsid w:val="0015145C"/>
    <w:rsid w:val="00152518"/>
    <w:rsid w:val="001527EE"/>
    <w:rsid w:val="0015372E"/>
    <w:rsid w:val="0015500E"/>
    <w:rsid w:val="0015641E"/>
    <w:rsid w:val="00157316"/>
    <w:rsid w:val="00157588"/>
    <w:rsid w:val="00157BB8"/>
    <w:rsid w:val="0016050F"/>
    <w:rsid w:val="00161265"/>
    <w:rsid w:val="00161DCB"/>
    <w:rsid w:val="001635B4"/>
    <w:rsid w:val="001668DD"/>
    <w:rsid w:val="00167098"/>
    <w:rsid w:val="001703AA"/>
    <w:rsid w:val="00171030"/>
    <w:rsid w:val="00171B51"/>
    <w:rsid w:val="0017258C"/>
    <w:rsid w:val="00172844"/>
    <w:rsid w:val="001753BA"/>
    <w:rsid w:val="001778E6"/>
    <w:rsid w:val="001808CF"/>
    <w:rsid w:val="00180B29"/>
    <w:rsid w:val="00180C71"/>
    <w:rsid w:val="00181475"/>
    <w:rsid w:val="001817FF"/>
    <w:rsid w:val="00181A09"/>
    <w:rsid w:val="00182C6B"/>
    <w:rsid w:val="00183629"/>
    <w:rsid w:val="00183D5B"/>
    <w:rsid w:val="00184187"/>
    <w:rsid w:val="00184C45"/>
    <w:rsid w:val="00190A96"/>
    <w:rsid w:val="00191C06"/>
    <w:rsid w:val="00196D42"/>
    <w:rsid w:val="001A2B07"/>
    <w:rsid w:val="001A3118"/>
    <w:rsid w:val="001A40C2"/>
    <w:rsid w:val="001A46EB"/>
    <w:rsid w:val="001A497D"/>
    <w:rsid w:val="001A7C15"/>
    <w:rsid w:val="001B39F5"/>
    <w:rsid w:val="001B581F"/>
    <w:rsid w:val="001B63D8"/>
    <w:rsid w:val="001B7090"/>
    <w:rsid w:val="001C03AA"/>
    <w:rsid w:val="001C1822"/>
    <w:rsid w:val="001C1CA4"/>
    <w:rsid w:val="001C39EE"/>
    <w:rsid w:val="001C5766"/>
    <w:rsid w:val="001C62CD"/>
    <w:rsid w:val="001C68B4"/>
    <w:rsid w:val="001D1202"/>
    <w:rsid w:val="001D26C1"/>
    <w:rsid w:val="001D3DFA"/>
    <w:rsid w:val="001D505B"/>
    <w:rsid w:val="001D6654"/>
    <w:rsid w:val="001E7B62"/>
    <w:rsid w:val="001F0A42"/>
    <w:rsid w:val="001F141F"/>
    <w:rsid w:val="001F4DE2"/>
    <w:rsid w:val="001F4F3B"/>
    <w:rsid w:val="001F5865"/>
    <w:rsid w:val="001F5C3E"/>
    <w:rsid w:val="001F75E6"/>
    <w:rsid w:val="00201B7C"/>
    <w:rsid w:val="002022E9"/>
    <w:rsid w:val="002028B5"/>
    <w:rsid w:val="00204680"/>
    <w:rsid w:val="0020501F"/>
    <w:rsid w:val="00205947"/>
    <w:rsid w:val="00206170"/>
    <w:rsid w:val="00207720"/>
    <w:rsid w:val="00212900"/>
    <w:rsid w:val="002144B2"/>
    <w:rsid w:val="00214E30"/>
    <w:rsid w:val="002160DE"/>
    <w:rsid w:val="002163AE"/>
    <w:rsid w:val="00216D4E"/>
    <w:rsid w:val="002174E3"/>
    <w:rsid w:val="00217746"/>
    <w:rsid w:val="00217B82"/>
    <w:rsid w:val="00217D29"/>
    <w:rsid w:val="00220D54"/>
    <w:rsid w:val="002229C4"/>
    <w:rsid w:val="00223144"/>
    <w:rsid w:val="00223AB7"/>
    <w:rsid w:val="00223F41"/>
    <w:rsid w:val="0022435C"/>
    <w:rsid w:val="002254C1"/>
    <w:rsid w:val="002255CD"/>
    <w:rsid w:val="00227197"/>
    <w:rsid w:val="002277A9"/>
    <w:rsid w:val="00230295"/>
    <w:rsid w:val="0023230F"/>
    <w:rsid w:val="0023231D"/>
    <w:rsid w:val="00233304"/>
    <w:rsid w:val="00233AC9"/>
    <w:rsid w:val="002351C2"/>
    <w:rsid w:val="002363D2"/>
    <w:rsid w:val="00236671"/>
    <w:rsid w:val="00236D39"/>
    <w:rsid w:val="00237A0E"/>
    <w:rsid w:val="002407A6"/>
    <w:rsid w:val="00240E56"/>
    <w:rsid w:val="00243E61"/>
    <w:rsid w:val="00245687"/>
    <w:rsid w:val="0025251B"/>
    <w:rsid w:val="00253186"/>
    <w:rsid w:val="0025324C"/>
    <w:rsid w:val="00256ACB"/>
    <w:rsid w:val="002619FD"/>
    <w:rsid w:val="00261F11"/>
    <w:rsid w:val="002629BE"/>
    <w:rsid w:val="002634C3"/>
    <w:rsid w:val="002638B1"/>
    <w:rsid w:val="00265194"/>
    <w:rsid w:val="00265DB1"/>
    <w:rsid w:val="0026653B"/>
    <w:rsid w:val="002725FF"/>
    <w:rsid w:val="00272D46"/>
    <w:rsid w:val="00273890"/>
    <w:rsid w:val="00274846"/>
    <w:rsid w:val="00274C60"/>
    <w:rsid w:val="00276936"/>
    <w:rsid w:val="00276A24"/>
    <w:rsid w:val="00277DAC"/>
    <w:rsid w:val="00281ADD"/>
    <w:rsid w:val="002842DC"/>
    <w:rsid w:val="002850F2"/>
    <w:rsid w:val="0028688E"/>
    <w:rsid w:val="002868C3"/>
    <w:rsid w:val="00290581"/>
    <w:rsid w:val="00291ADB"/>
    <w:rsid w:val="00291B19"/>
    <w:rsid w:val="0029227F"/>
    <w:rsid w:val="00292308"/>
    <w:rsid w:val="00294A76"/>
    <w:rsid w:val="0029553E"/>
    <w:rsid w:val="00296170"/>
    <w:rsid w:val="00296484"/>
    <w:rsid w:val="002A5351"/>
    <w:rsid w:val="002B1C7D"/>
    <w:rsid w:val="002B30FF"/>
    <w:rsid w:val="002B3B3B"/>
    <w:rsid w:val="002B5623"/>
    <w:rsid w:val="002B650E"/>
    <w:rsid w:val="002B6D63"/>
    <w:rsid w:val="002B7B98"/>
    <w:rsid w:val="002C2818"/>
    <w:rsid w:val="002C5334"/>
    <w:rsid w:val="002C57AA"/>
    <w:rsid w:val="002C5A5F"/>
    <w:rsid w:val="002C6631"/>
    <w:rsid w:val="002C7799"/>
    <w:rsid w:val="002D219D"/>
    <w:rsid w:val="002D2299"/>
    <w:rsid w:val="002D31C7"/>
    <w:rsid w:val="002E1ECC"/>
    <w:rsid w:val="002E26D3"/>
    <w:rsid w:val="002E3BA3"/>
    <w:rsid w:val="002E589F"/>
    <w:rsid w:val="002E6512"/>
    <w:rsid w:val="002E7A14"/>
    <w:rsid w:val="002E7A30"/>
    <w:rsid w:val="002E7D33"/>
    <w:rsid w:val="002E7D36"/>
    <w:rsid w:val="002E7E17"/>
    <w:rsid w:val="002F0415"/>
    <w:rsid w:val="002F1551"/>
    <w:rsid w:val="002F37FD"/>
    <w:rsid w:val="002F5708"/>
    <w:rsid w:val="002F714D"/>
    <w:rsid w:val="002F7487"/>
    <w:rsid w:val="00300804"/>
    <w:rsid w:val="003027BD"/>
    <w:rsid w:val="00302E94"/>
    <w:rsid w:val="003057C4"/>
    <w:rsid w:val="00305986"/>
    <w:rsid w:val="0030647E"/>
    <w:rsid w:val="00307380"/>
    <w:rsid w:val="00307AA9"/>
    <w:rsid w:val="00310D4E"/>
    <w:rsid w:val="00310F6A"/>
    <w:rsid w:val="003120A3"/>
    <w:rsid w:val="00312CD5"/>
    <w:rsid w:val="0031427F"/>
    <w:rsid w:val="00316688"/>
    <w:rsid w:val="00316A7B"/>
    <w:rsid w:val="00317BE2"/>
    <w:rsid w:val="00320FD0"/>
    <w:rsid w:val="0032134F"/>
    <w:rsid w:val="003214B4"/>
    <w:rsid w:val="0032389F"/>
    <w:rsid w:val="00323A36"/>
    <w:rsid w:val="00324DF4"/>
    <w:rsid w:val="003256D5"/>
    <w:rsid w:val="00327758"/>
    <w:rsid w:val="0032775A"/>
    <w:rsid w:val="00327B6C"/>
    <w:rsid w:val="00330F4C"/>
    <w:rsid w:val="00331254"/>
    <w:rsid w:val="00331B26"/>
    <w:rsid w:val="0033206B"/>
    <w:rsid w:val="00334053"/>
    <w:rsid w:val="00334C89"/>
    <w:rsid w:val="00334FDA"/>
    <w:rsid w:val="003357FF"/>
    <w:rsid w:val="003409A3"/>
    <w:rsid w:val="00344F48"/>
    <w:rsid w:val="003456B1"/>
    <w:rsid w:val="003469B1"/>
    <w:rsid w:val="00347599"/>
    <w:rsid w:val="00350B13"/>
    <w:rsid w:val="0035132D"/>
    <w:rsid w:val="00352156"/>
    <w:rsid w:val="00353413"/>
    <w:rsid w:val="00353ACA"/>
    <w:rsid w:val="003549EB"/>
    <w:rsid w:val="003567D5"/>
    <w:rsid w:val="003611A5"/>
    <w:rsid w:val="00361CA2"/>
    <w:rsid w:val="00362D34"/>
    <w:rsid w:val="00362E74"/>
    <w:rsid w:val="0036588B"/>
    <w:rsid w:val="0036721B"/>
    <w:rsid w:val="00370704"/>
    <w:rsid w:val="00371893"/>
    <w:rsid w:val="00371D76"/>
    <w:rsid w:val="003733AF"/>
    <w:rsid w:val="003742C7"/>
    <w:rsid w:val="00374485"/>
    <w:rsid w:val="00374B77"/>
    <w:rsid w:val="003766F0"/>
    <w:rsid w:val="00376AF6"/>
    <w:rsid w:val="00380021"/>
    <w:rsid w:val="00380038"/>
    <w:rsid w:val="003805A8"/>
    <w:rsid w:val="00380D65"/>
    <w:rsid w:val="00382797"/>
    <w:rsid w:val="00384DF2"/>
    <w:rsid w:val="00386016"/>
    <w:rsid w:val="00387A6E"/>
    <w:rsid w:val="00387FE2"/>
    <w:rsid w:val="00390485"/>
    <w:rsid w:val="00390507"/>
    <w:rsid w:val="0039268C"/>
    <w:rsid w:val="0039398C"/>
    <w:rsid w:val="00393D75"/>
    <w:rsid w:val="00393F81"/>
    <w:rsid w:val="0039563E"/>
    <w:rsid w:val="0039715B"/>
    <w:rsid w:val="003975E2"/>
    <w:rsid w:val="003A024F"/>
    <w:rsid w:val="003A0568"/>
    <w:rsid w:val="003A0A00"/>
    <w:rsid w:val="003A1A78"/>
    <w:rsid w:val="003A3CBE"/>
    <w:rsid w:val="003A42C9"/>
    <w:rsid w:val="003A4C40"/>
    <w:rsid w:val="003A5D76"/>
    <w:rsid w:val="003A6312"/>
    <w:rsid w:val="003A645A"/>
    <w:rsid w:val="003A7A5A"/>
    <w:rsid w:val="003B4A50"/>
    <w:rsid w:val="003B508D"/>
    <w:rsid w:val="003B5261"/>
    <w:rsid w:val="003B6B38"/>
    <w:rsid w:val="003B7276"/>
    <w:rsid w:val="003C15D6"/>
    <w:rsid w:val="003C163F"/>
    <w:rsid w:val="003C27ED"/>
    <w:rsid w:val="003C55C8"/>
    <w:rsid w:val="003C595B"/>
    <w:rsid w:val="003D044B"/>
    <w:rsid w:val="003D07FF"/>
    <w:rsid w:val="003D0ABA"/>
    <w:rsid w:val="003D0C28"/>
    <w:rsid w:val="003D10C1"/>
    <w:rsid w:val="003D1F94"/>
    <w:rsid w:val="003D2D45"/>
    <w:rsid w:val="003D38BB"/>
    <w:rsid w:val="003D6BDF"/>
    <w:rsid w:val="003D6FB2"/>
    <w:rsid w:val="003D75C4"/>
    <w:rsid w:val="003E1B90"/>
    <w:rsid w:val="003E1D96"/>
    <w:rsid w:val="003E41B4"/>
    <w:rsid w:val="003E4904"/>
    <w:rsid w:val="003E4D83"/>
    <w:rsid w:val="003E4F00"/>
    <w:rsid w:val="003E5A9B"/>
    <w:rsid w:val="003E6A06"/>
    <w:rsid w:val="003E6C61"/>
    <w:rsid w:val="003F6B0F"/>
    <w:rsid w:val="003F6FE1"/>
    <w:rsid w:val="003F7B81"/>
    <w:rsid w:val="003F7F06"/>
    <w:rsid w:val="0040043F"/>
    <w:rsid w:val="004016DC"/>
    <w:rsid w:val="004046E4"/>
    <w:rsid w:val="004053F4"/>
    <w:rsid w:val="00405E58"/>
    <w:rsid w:val="00407EFF"/>
    <w:rsid w:val="00410263"/>
    <w:rsid w:val="00411C81"/>
    <w:rsid w:val="00411FB3"/>
    <w:rsid w:val="00414BEE"/>
    <w:rsid w:val="00421BE3"/>
    <w:rsid w:val="0042214D"/>
    <w:rsid w:val="00424D36"/>
    <w:rsid w:val="00430CF3"/>
    <w:rsid w:val="004319FA"/>
    <w:rsid w:val="00433165"/>
    <w:rsid w:val="0043427B"/>
    <w:rsid w:val="00440F45"/>
    <w:rsid w:val="004423FB"/>
    <w:rsid w:val="004426D0"/>
    <w:rsid w:val="00443A83"/>
    <w:rsid w:val="00444AC2"/>
    <w:rsid w:val="00445A2C"/>
    <w:rsid w:val="00446150"/>
    <w:rsid w:val="004470AB"/>
    <w:rsid w:val="0045066F"/>
    <w:rsid w:val="0045124B"/>
    <w:rsid w:val="00451CF7"/>
    <w:rsid w:val="00452490"/>
    <w:rsid w:val="00453C9E"/>
    <w:rsid w:val="004566C5"/>
    <w:rsid w:val="00456CE2"/>
    <w:rsid w:val="00457426"/>
    <w:rsid w:val="0046174A"/>
    <w:rsid w:val="00462DB6"/>
    <w:rsid w:val="00465864"/>
    <w:rsid w:val="00465EE7"/>
    <w:rsid w:val="0046672F"/>
    <w:rsid w:val="004667F1"/>
    <w:rsid w:val="00467C17"/>
    <w:rsid w:val="0047045B"/>
    <w:rsid w:val="004734A1"/>
    <w:rsid w:val="00473888"/>
    <w:rsid w:val="00474B6D"/>
    <w:rsid w:val="00474FB1"/>
    <w:rsid w:val="00476C76"/>
    <w:rsid w:val="004824B3"/>
    <w:rsid w:val="00484698"/>
    <w:rsid w:val="0048639F"/>
    <w:rsid w:val="004865FE"/>
    <w:rsid w:val="0048783E"/>
    <w:rsid w:val="004879E5"/>
    <w:rsid w:val="004900D4"/>
    <w:rsid w:val="00490ED4"/>
    <w:rsid w:val="00492BC9"/>
    <w:rsid w:val="00492C30"/>
    <w:rsid w:val="00493DE9"/>
    <w:rsid w:val="004940F5"/>
    <w:rsid w:val="00496838"/>
    <w:rsid w:val="00496C08"/>
    <w:rsid w:val="00496FA8"/>
    <w:rsid w:val="004A217D"/>
    <w:rsid w:val="004A2347"/>
    <w:rsid w:val="004A38E8"/>
    <w:rsid w:val="004A43BA"/>
    <w:rsid w:val="004A590A"/>
    <w:rsid w:val="004B018D"/>
    <w:rsid w:val="004B0211"/>
    <w:rsid w:val="004B0872"/>
    <w:rsid w:val="004B11D5"/>
    <w:rsid w:val="004B194D"/>
    <w:rsid w:val="004B1F51"/>
    <w:rsid w:val="004B2C59"/>
    <w:rsid w:val="004B3898"/>
    <w:rsid w:val="004B3FC3"/>
    <w:rsid w:val="004B48BF"/>
    <w:rsid w:val="004B4BEB"/>
    <w:rsid w:val="004C1DF2"/>
    <w:rsid w:val="004C3441"/>
    <w:rsid w:val="004C36D9"/>
    <w:rsid w:val="004C4D63"/>
    <w:rsid w:val="004C5555"/>
    <w:rsid w:val="004C5C0F"/>
    <w:rsid w:val="004D10FA"/>
    <w:rsid w:val="004D12C1"/>
    <w:rsid w:val="004D1335"/>
    <w:rsid w:val="004D18D9"/>
    <w:rsid w:val="004D18E9"/>
    <w:rsid w:val="004D2870"/>
    <w:rsid w:val="004D41C8"/>
    <w:rsid w:val="004D4332"/>
    <w:rsid w:val="004D515D"/>
    <w:rsid w:val="004E3765"/>
    <w:rsid w:val="004E5E28"/>
    <w:rsid w:val="004F173B"/>
    <w:rsid w:val="004F1985"/>
    <w:rsid w:val="004F2679"/>
    <w:rsid w:val="004F4D97"/>
    <w:rsid w:val="004F5EFA"/>
    <w:rsid w:val="004F6CA1"/>
    <w:rsid w:val="004F7339"/>
    <w:rsid w:val="004F7D16"/>
    <w:rsid w:val="00501F87"/>
    <w:rsid w:val="005025E5"/>
    <w:rsid w:val="00503025"/>
    <w:rsid w:val="0050479E"/>
    <w:rsid w:val="00505273"/>
    <w:rsid w:val="00505362"/>
    <w:rsid w:val="00505458"/>
    <w:rsid w:val="00506658"/>
    <w:rsid w:val="005079F6"/>
    <w:rsid w:val="00512952"/>
    <w:rsid w:val="0051398F"/>
    <w:rsid w:val="0051543B"/>
    <w:rsid w:val="00515E68"/>
    <w:rsid w:val="00517727"/>
    <w:rsid w:val="00520A44"/>
    <w:rsid w:val="005229FF"/>
    <w:rsid w:val="00524591"/>
    <w:rsid w:val="0052493B"/>
    <w:rsid w:val="00524BEA"/>
    <w:rsid w:val="00526FED"/>
    <w:rsid w:val="00527065"/>
    <w:rsid w:val="00530ABF"/>
    <w:rsid w:val="0053204A"/>
    <w:rsid w:val="005324FC"/>
    <w:rsid w:val="00533264"/>
    <w:rsid w:val="00536067"/>
    <w:rsid w:val="00536E0D"/>
    <w:rsid w:val="00540C4B"/>
    <w:rsid w:val="005414C7"/>
    <w:rsid w:val="005429BA"/>
    <w:rsid w:val="005435CC"/>
    <w:rsid w:val="00544AFB"/>
    <w:rsid w:val="0054784A"/>
    <w:rsid w:val="005478D7"/>
    <w:rsid w:val="0055009B"/>
    <w:rsid w:val="0055068B"/>
    <w:rsid w:val="00551CE5"/>
    <w:rsid w:val="00552B1F"/>
    <w:rsid w:val="00552D1D"/>
    <w:rsid w:val="00552FF3"/>
    <w:rsid w:val="0055474C"/>
    <w:rsid w:val="00555041"/>
    <w:rsid w:val="005555E2"/>
    <w:rsid w:val="005620BC"/>
    <w:rsid w:val="00562A04"/>
    <w:rsid w:val="00562F3D"/>
    <w:rsid w:val="00564BA6"/>
    <w:rsid w:val="005659DA"/>
    <w:rsid w:val="0057030B"/>
    <w:rsid w:val="00571132"/>
    <w:rsid w:val="00571D64"/>
    <w:rsid w:val="00573192"/>
    <w:rsid w:val="00573CC2"/>
    <w:rsid w:val="005743BE"/>
    <w:rsid w:val="00575E2F"/>
    <w:rsid w:val="00575F77"/>
    <w:rsid w:val="0057628B"/>
    <w:rsid w:val="00576CFA"/>
    <w:rsid w:val="00577336"/>
    <w:rsid w:val="0058010E"/>
    <w:rsid w:val="00580F3C"/>
    <w:rsid w:val="0058154F"/>
    <w:rsid w:val="00581BA1"/>
    <w:rsid w:val="00581E99"/>
    <w:rsid w:val="00584892"/>
    <w:rsid w:val="005851B0"/>
    <w:rsid w:val="0058643A"/>
    <w:rsid w:val="00586C0E"/>
    <w:rsid w:val="00592392"/>
    <w:rsid w:val="005926FF"/>
    <w:rsid w:val="00594E2F"/>
    <w:rsid w:val="00595CD1"/>
    <w:rsid w:val="005A1954"/>
    <w:rsid w:val="005A4D1C"/>
    <w:rsid w:val="005A7B11"/>
    <w:rsid w:val="005A7F95"/>
    <w:rsid w:val="005B0D9A"/>
    <w:rsid w:val="005B269C"/>
    <w:rsid w:val="005B2755"/>
    <w:rsid w:val="005B2896"/>
    <w:rsid w:val="005B2B5C"/>
    <w:rsid w:val="005B319F"/>
    <w:rsid w:val="005B38D1"/>
    <w:rsid w:val="005B62F4"/>
    <w:rsid w:val="005B63F1"/>
    <w:rsid w:val="005B720C"/>
    <w:rsid w:val="005C0E53"/>
    <w:rsid w:val="005C1910"/>
    <w:rsid w:val="005C209B"/>
    <w:rsid w:val="005C26BE"/>
    <w:rsid w:val="005C390C"/>
    <w:rsid w:val="005C4D2E"/>
    <w:rsid w:val="005C6430"/>
    <w:rsid w:val="005C64B5"/>
    <w:rsid w:val="005C70F6"/>
    <w:rsid w:val="005C7291"/>
    <w:rsid w:val="005C7795"/>
    <w:rsid w:val="005D56E1"/>
    <w:rsid w:val="005D65C6"/>
    <w:rsid w:val="005D672E"/>
    <w:rsid w:val="005D7AC2"/>
    <w:rsid w:val="005E0325"/>
    <w:rsid w:val="005E1211"/>
    <w:rsid w:val="005E155F"/>
    <w:rsid w:val="005E4041"/>
    <w:rsid w:val="005E571A"/>
    <w:rsid w:val="005E5CED"/>
    <w:rsid w:val="005F0A87"/>
    <w:rsid w:val="005F24B6"/>
    <w:rsid w:val="005F265E"/>
    <w:rsid w:val="005F29A7"/>
    <w:rsid w:val="005F5301"/>
    <w:rsid w:val="005F5F90"/>
    <w:rsid w:val="005F618A"/>
    <w:rsid w:val="005F666E"/>
    <w:rsid w:val="005F76E5"/>
    <w:rsid w:val="005F7F94"/>
    <w:rsid w:val="0060096C"/>
    <w:rsid w:val="00602329"/>
    <w:rsid w:val="00602E26"/>
    <w:rsid w:val="00602EA6"/>
    <w:rsid w:val="006039D0"/>
    <w:rsid w:val="00606BF1"/>
    <w:rsid w:val="00607585"/>
    <w:rsid w:val="00607688"/>
    <w:rsid w:val="006078F1"/>
    <w:rsid w:val="0061159C"/>
    <w:rsid w:val="0061161A"/>
    <w:rsid w:val="0061318B"/>
    <w:rsid w:val="006142F7"/>
    <w:rsid w:val="0061449D"/>
    <w:rsid w:val="006154D0"/>
    <w:rsid w:val="006167EE"/>
    <w:rsid w:val="0061687C"/>
    <w:rsid w:val="00617E1B"/>
    <w:rsid w:val="006208E0"/>
    <w:rsid w:val="00621332"/>
    <w:rsid w:val="00621444"/>
    <w:rsid w:val="00621736"/>
    <w:rsid w:val="006220C2"/>
    <w:rsid w:val="0062361C"/>
    <w:rsid w:val="006237B8"/>
    <w:rsid w:val="006241BD"/>
    <w:rsid w:val="006241D7"/>
    <w:rsid w:val="006273C6"/>
    <w:rsid w:val="00630BF5"/>
    <w:rsid w:val="00633AA0"/>
    <w:rsid w:val="00633E50"/>
    <w:rsid w:val="00634241"/>
    <w:rsid w:val="00640C9C"/>
    <w:rsid w:val="00640FC8"/>
    <w:rsid w:val="00643138"/>
    <w:rsid w:val="00643166"/>
    <w:rsid w:val="00643690"/>
    <w:rsid w:val="006445AE"/>
    <w:rsid w:val="006479DF"/>
    <w:rsid w:val="00652291"/>
    <w:rsid w:val="0065527E"/>
    <w:rsid w:val="006558B0"/>
    <w:rsid w:val="0065685C"/>
    <w:rsid w:val="00657BCB"/>
    <w:rsid w:val="00657F46"/>
    <w:rsid w:val="00661F82"/>
    <w:rsid w:val="00662499"/>
    <w:rsid w:val="0066321C"/>
    <w:rsid w:val="00665E61"/>
    <w:rsid w:val="006669D5"/>
    <w:rsid w:val="00666D72"/>
    <w:rsid w:val="0066785A"/>
    <w:rsid w:val="00672994"/>
    <w:rsid w:val="00673773"/>
    <w:rsid w:val="00673AC2"/>
    <w:rsid w:val="00674396"/>
    <w:rsid w:val="00677982"/>
    <w:rsid w:val="00677AC6"/>
    <w:rsid w:val="00680461"/>
    <w:rsid w:val="006819C0"/>
    <w:rsid w:val="00683E51"/>
    <w:rsid w:val="006858CD"/>
    <w:rsid w:val="00685D6C"/>
    <w:rsid w:val="00687021"/>
    <w:rsid w:val="0068789D"/>
    <w:rsid w:val="00690928"/>
    <w:rsid w:val="006916CA"/>
    <w:rsid w:val="00691E08"/>
    <w:rsid w:val="0069297C"/>
    <w:rsid w:val="00693441"/>
    <w:rsid w:val="00693DE2"/>
    <w:rsid w:val="0069453B"/>
    <w:rsid w:val="00696D25"/>
    <w:rsid w:val="00696F29"/>
    <w:rsid w:val="006A23D4"/>
    <w:rsid w:val="006A426C"/>
    <w:rsid w:val="006A4735"/>
    <w:rsid w:val="006A49D6"/>
    <w:rsid w:val="006B02CE"/>
    <w:rsid w:val="006B0798"/>
    <w:rsid w:val="006B1A18"/>
    <w:rsid w:val="006B1DB5"/>
    <w:rsid w:val="006B2ABA"/>
    <w:rsid w:val="006B3FD2"/>
    <w:rsid w:val="006B4F2C"/>
    <w:rsid w:val="006B5358"/>
    <w:rsid w:val="006B72B0"/>
    <w:rsid w:val="006B791E"/>
    <w:rsid w:val="006B7FDE"/>
    <w:rsid w:val="006C0F86"/>
    <w:rsid w:val="006C2364"/>
    <w:rsid w:val="006C2CCD"/>
    <w:rsid w:val="006C3523"/>
    <w:rsid w:val="006C4E44"/>
    <w:rsid w:val="006D0746"/>
    <w:rsid w:val="006D1232"/>
    <w:rsid w:val="006D250F"/>
    <w:rsid w:val="006D3375"/>
    <w:rsid w:val="006D3731"/>
    <w:rsid w:val="006D390F"/>
    <w:rsid w:val="006E0252"/>
    <w:rsid w:val="006E08CE"/>
    <w:rsid w:val="006E0BE0"/>
    <w:rsid w:val="006F11A2"/>
    <w:rsid w:val="006F1459"/>
    <w:rsid w:val="006F363B"/>
    <w:rsid w:val="006F39FD"/>
    <w:rsid w:val="006F3DBD"/>
    <w:rsid w:val="006F7569"/>
    <w:rsid w:val="006F78FB"/>
    <w:rsid w:val="0070079B"/>
    <w:rsid w:val="007010B1"/>
    <w:rsid w:val="0070129E"/>
    <w:rsid w:val="00703113"/>
    <w:rsid w:val="0070342B"/>
    <w:rsid w:val="00703999"/>
    <w:rsid w:val="00703BED"/>
    <w:rsid w:val="00704623"/>
    <w:rsid w:val="00705458"/>
    <w:rsid w:val="00705B81"/>
    <w:rsid w:val="007078F4"/>
    <w:rsid w:val="007116DD"/>
    <w:rsid w:val="0071185D"/>
    <w:rsid w:val="00711EDA"/>
    <w:rsid w:val="00711FBB"/>
    <w:rsid w:val="0071268C"/>
    <w:rsid w:val="00713D6A"/>
    <w:rsid w:val="00714090"/>
    <w:rsid w:val="00714C01"/>
    <w:rsid w:val="0071669A"/>
    <w:rsid w:val="00720007"/>
    <w:rsid w:val="007209B8"/>
    <w:rsid w:val="00722A82"/>
    <w:rsid w:val="0072455E"/>
    <w:rsid w:val="0072520F"/>
    <w:rsid w:val="00725531"/>
    <w:rsid w:val="00727FEF"/>
    <w:rsid w:val="0073200D"/>
    <w:rsid w:val="00732050"/>
    <w:rsid w:val="0073279F"/>
    <w:rsid w:val="00732A07"/>
    <w:rsid w:val="00733491"/>
    <w:rsid w:val="00733D6D"/>
    <w:rsid w:val="007362AE"/>
    <w:rsid w:val="00736781"/>
    <w:rsid w:val="00740395"/>
    <w:rsid w:val="00740D59"/>
    <w:rsid w:val="00740F06"/>
    <w:rsid w:val="00741AE2"/>
    <w:rsid w:val="007423DA"/>
    <w:rsid w:val="007443CD"/>
    <w:rsid w:val="00744D25"/>
    <w:rsid w:val="007462D1"/>
    <w:rsid w:val="00751E3B"/>
    <w:rsid w:val="00751E67"/>
    <w:rsid w:val="0075276B"/>
    <w:rsid w:val="00753312"/>
    <w:rsid w:val="007539BD"/>
    <w:rsid w:val="00753A4C"/>
    <w:rsid w:val="00754E2D"/>
    <w:rsid w:val="00756A5B"/>
    <w:rsid w:val="00763056"/>
    <w:rsid w:val="007641BE"/>
    <w:rsid w:val="00764709"/>
    <w:rsid w:val="00767883"/>
    <w:rsid w:val="00771002"/>
    <w:rsid w:val="00771A53"/>
    <w:rsid w:val="00772D24"/>
    <w:rsid w:val="00773056"/>
    <w:rsid w:val="00773277"/>
    <w:rsid w:val="0077378B"/>
    <w:rsid w:val="00773971"/>
    <w:rsid w:val="00775296"/>
    <w:rsid w:val="00780877"/>
    <w:rsid w:val="00781ABA"/>
    <w:rsid w:val="007832A3"/>
    <w:rsid w:val="007859B8"/>
    <w:rsid w:val="00785CD9"/>
    <w:rsid w:val="007914A9"/>
    <w:rsid w:val="00791B2E"/>
    <w:rsid w:val="00792219"/>
    <w:rsid w:val="0079229E"/>
    <w:rsid w:val="00793BBD"/>
    <w:rsid w:val="0079527A"/>
    <w:rsid w:val="007952E8"/>
    <w:rsid w:val="00795BB4"/>
    <w:rsid w:val="00796156"/>
    <w:rsid w:val="007962FF"/>
    <w:rsid w:val="007A15C4"/>
    <w:rsid w:val="007A3562"/>
    <w:rsid w:val="007A36CF"/>
    <w:rsid w:val="007A4D20"/>
    <w:rsid w:val="007A4DF6"/>
    <w:rsid w:val="007A5C27"/>
    <w:rsid w:val="007A6973"/>
    <w:rsid w:val="007A7709"/>
    <w:rsid w:val="007B113A"/>
    <w:rsid w:val="007B2189"/>
    <w:rsid w:val="007B3304"/>
    <w:rsid w:val="007B3B9C"/>
    <w:rsid w:val="007B5F51"/>
    <w:rsid w:val="007B6B62"/>
    <w:rsid w:val="007C01B8"/>
    <w:rsid w:val="007C0297"/>
    <w:rsid w:val="007C2343"/>
    <w:rsid w:val="007C2667"/>
    <w:rsid w:val="007C2C76"/>
    <w:rsid w:val="007C54DC"/>
    <w:rsid w:val="007C54E5"/>
    <w:rsid w:val="007C570C"/>
    <w:rsid w:val="007C6A74"/>
    <w:rsid w:val="007D1FE1"/>
    <w:rsid w:val="007D3C7A"/>
    <w:rsid w:val="007E30A9"/>
    <w:rsid w:val="007E5DDC"/>
    <w:rsid w:val="007E6122"/>
    <w:rsid w:val="007E6558"/>
    <w:rsid w:val="007E6C0D"/>
    <w:rsid w:val="007E72CA"/>
    <w:rsid w:val="007E7AD3"/>
    <w:rsid w:val="007E7EE3"/>
    <w:rsid w:val="007F0ED7"/>
    <w:rsid w:val="007F3FC3"/>
    <w:rsid w:val="007F42E3"/>
    <w:rsid w:val="007F56F3"/>
    <w:rsid w:val="007F610B"/>
    <w:rsid w:val="007F70E4"/>
    <w:rsid w:val="007F7A84"/>
    <w:rsid w:val="008012CB"/>
    <w:rsid w:val="00801796"/>
    <w:rsid w:val="00810488"/>
    <w:rsid w:val="00810849"/>
    <w:rsid w:val="00810ED0"/>
    <w:rsid w:val="008126F1"/>
    <w:rsid w:val="00814AF3"/>
    <w:rsid w:val="00815149"/>
    <w:rsid w:val="008155D4"/>
    <w:rsid w:val="008156CD"/>
    <w:rsid w:val="00815CD4"/>
    <w:rsid w:val="008166E0"/>
    <w:rsid w:val="00820FA5"/>
    <w:rsid w:val="00821647"/>
    <w:rsid w:val="00821DAE"/>
    <w:rsid w:val="00822B61"/>
    <w:rsid w:val="00823B09"/>
    <w:rsid w:val="00824709"/>
    <w:rsid w:val="00824FC7"/>
    <w:rsid w:val="00826DCD"/>
    <w:rsid w:val="00827A3C"/>
    <w:rsid w:val="008316D2"/>
    <w:rsid w:val="0083245A"/>
    <w:rsid w:val="008330E5"/>
    <w:rsid w:val="00833115"/>
    <w:rsid w:val="00834214"/>
    <w:rsid w:val="0083423D"/>
    <w:rsid w:val="00834B80"/>
    <w:rsid w:val="00836B29"/>
    <w:rsid w:val="0084010C"/>
    <w:rsid w:val="008416FA"/>
    <w:rsid w:val="008423D0"/>
    <w:rsid w:val="008433AA"/>
    <w:rsid w:val="00843C3E"/>
    <w:rsid w:val="00843DCD"/>
    <w:rsid w:val="00843E82"/>
    <w:rsid w:val="00844B7B"/>
    <w:rsid w:val="00844CB4"/>
    <w:rsid w:val="00845F24"/>
    <w:rsid w:val="008502C8"/>
    <w:rsid w:val="00850493"/>
    <w:rsid w:val="00850DD6"/>
    <w:rsid w:val="00852AC6"/>
    <w:rsid w:val="00854B29"/>
    <w:rsid w:val="008560A9"/>
    <w:rsid w:val="00857DD0"/>
    <w:rsid w:val="00857F7D"/>
    <w:rsid w:val="00860704"/>
    <w:rsid w:val="00863785"/>
    <w:rsid w:val="008639EA"/>
    <w:rsid w:val="0086454E"/>
    <w:rsid w:val="0086473B"/>
    <w:rsid w:val="008655B4"/>
    <w:rsid w:val="008710BD"/>
    <w:rsid w:val="008736DB"/>
    <w:rsid w:val="00874847"/>
    <w:rsid w:val="00874E03"/>
    <w:rsid w:val="008750E9"/>
    <w:rsid w:val="00875833"/>
    <w:rsid w:val="00881EE0"/>
    <w:rsid w:val="0088260F"/>
    <w:rsid w:val="008834D4"/>
    <w:rsid w:val="00883551"/>
    <w:rsid w:val="00883FEA"/>
    <w:rsid w:val="00885410"/>
    <w:rsid w:val="00885B46"/>
    <w:rsid w:val="00887E91"/>
    <w:rsid w:val="00891E2B"/>
    <w:rsid w:val="00896A5B"/>
    <w:rsid w:val="0089738B"/>
    <w:rsid w:val="00897D36"/>
    <w:rsid w:val="008A0B8F"/>
    <w:rsid w:val="008A169B"/>
    <w:rsid w:val="008A3820"/>
    <w:rsid w:val="008A5054"/>
    <w:rsid w:val="008A5179"/>
    <w:rsid w:val="008A5E9C"/>
    <w:rsid w:val="008B1E17"/>
    <w:rsid w:val="008B22B1"/>
    <w:rsid w:val="008B2DD4"/>
    <w:rsid w:val="008B4B46"/>
    <w:rsid w:val="008B64E6"/>
    <w:rsid w:val="008B763D"/>
    <w:rsid w:val="008C0129"/>
    <w:rsid w:val="008C50E6"/>
    <w:rsid w:val="008C59DF"/>
    <w:rsid w:val="008C65FD"/>
    <w:rsid w:val="008C67BC"/>
    <w:rsid w:val="008D14B7"/>
    <w:rsid w:val="008D168B"/>
    <w:rsid w:val="008D1FCC"/>
    <w:rsid w:val="008D544D"/>
    <w:rsid w:val="008D7CBD"/>
    <w:rsid w:val="008E101B"/>
    <w:rsid w:val="008F2ACA"/>
    <w:rsid w:val="008F3716"/>
    <w:rsid w:val="008F3AAF"/>
    <w:rsid w:val="008F4116"/>
    <w:rsid w:val="008F4212"/>
    <w:rsid w:val="008F5364"/>
    <w:rsid w:val="00900B5B"/>
    <w:rsid w:val="00900CF0"/>
    <w:rsid w:val="00901CC3"/>
    <w:rsid w:val="00901CD4"/>
    <w:rsid w:val="009022F8"/>
    <w:rsid w:val="00902589"/>
    <w:rsid w:val="0090361E"/>
    <w:rsid w:val="009038BF"/>
    <w:rsid w:val="009043E6"/>
    <w:rsid w:val="00904DDD"/>
    <w:rsid w:val="0090694C"/>
    <w:rsid w:val="009116B7"/>
    <w:rsid w:val="00912142"/>
    <w:rsid w:val="00912A55"/>
    <w:rsid w:val="00913C82"/>
    <w:rsid w:val="00915A37"/>
    <w:rsid w:val="00920899"/>
    <w:rsid w:val="00921AA8"/>
    <w:rsid w:val="00922E50"/>
    <w:rsid w:val="00923356"/>
    <w:rsid w:val="009236B2"/>
    <w:rsid w:val="00924CE9"/>
    <w:rsid w:val="0092525E"/>
    <w:rsid w:val="00925D06"/>
    <w:rsid w:val="00927D24"/>
    <w:rsid w:val="009315E7"/>
    <w:rsid w:val="00934874"/>
    <w:rsid w:val="00934BDC"/>
    <w:rsid w:val="00936342"/>
    <w:rsid w:val="009366EA"/>
    <w:rsid w:val="009368ED"/>
    <w:rsid w:val="0094201D"/>
    <w:rsid w:val="0094312F"/>
    <w:rsid w:val="009431BB"/>
    <w:rsid w:val="009432F5"/>
    <w:rsid w:val="00945C44"/>
    <w:rsid w:val="0094718A"/>
    <w:rsid w:val="00947595"/>
    <w:rsid w:val="00951F39"/>
    <w:rsid w:val="0095223C"/>
    <w:rsid w:val="009546D7"/>
    <w:rsid w:val="00954995"/>
    <w:rsid w:val="009552A8"/>
    <w:rsid w:val="009556F4"/>
    <w:rsid w:val="00956A88"/>
    <w:rsid w:val="00957146"/>
    <w:rsid w:val="00957338"/>
    <w:rsid w:val="00960A62"/>
    <w:rsid w:val="00962006"/>
    <w:rsid w:val="00962B4E"/>
    <w:rsid w:val="009632BA"/>
    <w:rsid w:val="0096456E"/>
    <w:rsid w:val="00964979"/>
    <w:rsid w:val="00964C82"/>
    <w:rsid w:val="009668B7"/>
    <w:rsid w:val="00967678"/>
    <w:rsid w:val="009679A3"/>
    <w:rsid w:val="0097103F"/>
    <w:rsid w:val="00973094"/>
    <w:rsid w:val="00976595"/>
    <w:rsid w:val="009765C0"/>
    <w:rsid w:val="0098148D"/>
    <w:rsid w:val="00982A79"/>
    <w:rsid w:val="00982C0C"/>
    <w:rsid w:val="00982C82"/>
    <w:rsid w:val="00984AFC"/>
    <w:rsid w:val="00985881"/>
    <w:rsid w:val="0098745B"/>
    <w:rsid w:val="00990E5B"/>
    <w:rsid w:val="00992105"/>
    <w:rsid w:val="009929AE"/>
    <w:rsid w:val="009947DF"/>
    <w:rsid w:val="009955DF"/>
    <w:rsid w:val="009958FB"/>
    <w:rsid w:val="00996D7A"/>
    <w:rsid w:val="00997FE9"/>
    <w:rsid w:val="009A1635"/>
    <w:rsid w:val="009A20C9"/>
    <w:rsid w:val="009A21D8"/>
    <w:rsid w:val="009A335F"/>
    <w:rsid w:val="009A38EF"/>
    <w:rsid w:val="009A435B"/>
    <w:rsid w:val="009A4FF5"/>
    <w:rsid w:val="009A65EB"/>
    <w:rsid w:val="009A74C5"/>
    <w:rsid w:val="009A7756"/>
    <w:rsid w:val="009A7A9B"/>
    <w:rsid w:val="009A7F66"/>
    <w:rsid w:val="009B07E2"/>
    <w:rsid w:val="009B0F02"/>
    <w:rsid w:val="009B1366"/>
    <w:rsid w:val="009B153B"/>
    <w:rsid w:val="009B2234"/>
    <w:rsid w:val="009B30E7"/>
    <w:rsid w:val="009B43AE"/>
    <w:rsid w:val="009B47A2"/>
    <w:rsid w:val="009C0579"/>
    <w:rsid w:val="009C235B"/>
    <w:rsid w:val="009C2B6C"/>
    <w:rsid w:val="009C2C9A"/>
    <w:rsid w:val="009C490A"/>
    <w:rsid w:val="009C50D5"/>
    <w:rsid w:val="009C5830"/>
    <w:rsid w:val="009C683F"/>
    <w:rsid w:val="009D0314"/>
    <w:rsid w:val="009D1C36"/>
    <w:rsid w:val="009D3C39"/>
    <w:rsid w:val="009D4F02"/>
    <w:rsid w:val="009D64A1"/>
    <w:rsid w:val="009D7DB0"/>
    <w:rsid w:val="009E0D32"/>
    <w:rsid w:val="009E1082"/>
    <w:rsid w:val="009E1810"/>
    <w:rsid w:val="009E201A"/>
    <w:rsid w:val="009E2D89"/>
    <w:rsid w:val="009E2F16"/>
    <w:rsid w:val="009E3430"/>
    <w:rsid w:val="009E4F42"/>
    <w:rsid w:val="009E56A3"/>
    <w:rsid w:val="009E70F1"/>
    <w:rsid w:val="009F1BAC"/>
    <w:rsid w:val="009F2D62"/>
    <w:rsid w:val="009F3A10"/>
    <w:rsid w:val="009F4BA9"/>
    <w:rsid w:val="009F591E"/>
    <w:rsid w:val="009F70E8"/>
    <w:rsid w:val="00A001AB"/>
    <w:rsid w:val="00A00C06"/>
    <w:rsid w:val="00A05548"/>
    <w:rsid w:val="00A065EB"/>
    <w:rsid w:val="00A06620"/>
    <w:rsid w:val="00A0691C"/>
    <w:rsid w:val="00A075FA"/>
    <w:rsid w:val="00A07A9A"/>
    <w:rsid w:val="00A12416"/>
    <w:rsid w:val="00A12C51"/>
    <w:rsid w:val="00A135EB"/>
    <w:rsid w:val="00A13DD5"/>
    <w:rsid w:val="00A14483"/>
    <w:rsid w:val="00A16B6A"/>
    <w:rsid w:val="00A21DF0"/>
    <w:rsid w:val="00A2423A"/>
    <w:rsid w:val="00A24D9A"/>
    <w:rsid w:val="00A2781B"/>
    <w:rsid w:val="00A3253A"/>
    <w:rsid w:val="00A3282A"/>
    <w:rsid w:val="00A32CDA"/>
    <w:rsid w:val="00A34681"/>
    <w:rsid w:val="00A34C7C"/>
    <w:rsid w:val="00A3545B"/>
    <w:rsid w:val="00A36046"/>
    <w:rsid w:val="00A36D57"/>
    <w:rsid w:val="00A40266"/>
    <w:rsid w:val="00A40F4B"/>
    <w:rsid w:val="00A454ED"/>
    <w:rsid w:val="00A466ED"/>
    <w:rsid w:val="00A46823"/>
    <w:rsid w:val="00A46C89"/>
    <w:rsid w:val="00A4758E"/>
    <w:rsid w:val="00A528A7"/>
    <w:rsid w:val="00A5361D"/>
    <w:rsid w:val="00A53640"/>
    <w:rsid w:val="00A54413"/>
    <w:rsid w:val="00A54A07"/>
    <w:rsid w:val="00A559A8"/>
    <w:rsid w:val="00A573FB"/>
    <w:rsid w:val="00A63037"/>
    <w:rsid w:val="00A64907"/>
    <w:rsid w:val="00A64B1A"/>
    <w:rsid w:val="00A66B60"/>
    <w:rsid w:val="00A675C1"/>
    <w:rsid w:val="00A67D0B"/>
    <w:rsid w:val="00A70F54"/>
    <w:rsid w:val="00A710F0"/>
    <w:rsid w:val="00A7347F"/>
    <w:rsid w:val="00A73AAB"/>
    <w:rsid w:val="00A76820"/>
    <w:rsid w:val="00A76E4F"/>
    <w:rsid w:val="00A779D6"/>
    <w:rsid w:val="00A804D7"/>
    <w:rsid w:val="00A81206"/>
    <w:rsid w:val="00A812F1"/>
    <w:rsid w:val="00A82993"/>
    <w:rsid w:val="00A8426E"/>
    <w:rsid w:val="00A85382"/>
    <w:rsid w:val="00A868FA"/>
    <w:rsid w:val="00A87C14"/>
    <w:rsid w:val="00A9079D"/>
    <w:rsid w:val="00A90FCE"/>
    <w:rsid w:val="00A94399"/>
    <w:rsid w:val="00A958B7"/>
    <w:rsid w:val="00A96BAE"/>
    <w:rsid w:val="00A96CC3"/>
    <w:rsid w:val="00AA0647"/>
    <w:rsid w:val="00AA06C6"/>
    <w:rsid w:val="00AA3F89"/>
    <w:rsid w:val="00AA5CCE"/>
    <w:rsid w:val="00AA6759"/>
    <w:rsid w:val="00AA698B"/>
    <w:rsid w:val="00AA7874"/>
    <w:rsid w:val="00AB1DEE"/>
    <w:rsid w:val="00AB5037"/>
    <w:rsid w:val="00AB544C"/>
    <w:rsid w:val="00AC0B0F"/>
    <w:rsid w:val="00AC2C86"/>
    <w:rsid w:val="00AC2C87"/>
    <w:rsid w:val="00AC4EBC"/>
    <w:rsid w:val="00AC5986"/>
    <w:rsid w:val="00AC628F"/>
    <w:rsid w:val="00AC715D"/>
    <w:rsid w:val="00AC75C5"/>
    <w:rsid w:val="00AD1845"/>
    <w:rsid w:val="00AD3563"/>
    <w:rsid w:val="00AD71AA"/>
    <w:rsid w:val="00AD78EC"/>
    <w:rsid w:val="00AD7926"/>
    <w:rsid w:val="00AE0027"/>
    <w:rsid w:val="00AE0748"/>
    <w:rsid w:val="00AE129C"/>
    <w:rsid w:val="00AE3A6D"/>
    <w:rsid w:val="00AE3E1E"/>
    <w:rsid w:val="00AE4F2D"/>
    <w:rsid w:val="00AE74FE"/>
    <w:rsid w:val="00AF07ED"/>
    <w:rsid w:val="00AF0D66"/>
    <w:rsid w:val="00AF1209"/>
    <w:rsid w:val="00AF1243"/>
    <w:rsid w:val="00AF21AA"/>
    <w:rsid w:val="00AF23EF"/>
    <w:rsid w:val="00AF3224"/>
    <w:rsid w:val="00AF4E51"/>
    <w:rsid w:val="00AF60B4"/>
    <w:rsid w:val="00AF7052"/>
    <w:rsid w:val="00AF71A9"/>
    <w:rsid w:val="00B00C0D"/>
    <w:rsid w:val="00B00F10"/>
    <w:rsid w:val="00B01EA3"/>
    <w:rsid w:val="00B02194"/>
    <w:rsid w:val="00B02D65"/>
    <w:rsid w:val="00B04268"/>
    <w:rsid w:val="00B051B8"/>
    <w:rsid w:val="00B06B64"/>
    <w:rsid w:val="00B10203"/>
    <w:rsid w:val="00B10ACC"/>
    <w:rsid w:val="00B113F5"/>
    <w:rsid w:val="00B11748"/>
    <w:rsid w:val="00B11BD8"/>
    <w:rsid w:val="00B12E69"/>
    <w:rsid w:val="00B130FA"/>
    <w:rsid w:val="00B14EF6"/>
    <w:rsid w:val="00B177B7"/>
    <w:rsid w:val="00B2011F"/>
    <w:rsid w:val="00B202EB"/>
    <w:rsid w:val="00B20CA1"/>
    <w:rsid w:val="00B2181E"/>
    <w:rsid w:val="00B21ADA"/>
    <w:rsid w:val="00B21E28"/>
    <w:rsid w:val="00B220BD"/>
    <w:rsid w:val="00B222C2"/>
    <w:rsid w:val="00B227E3"/>
    <w:rsid w:val="00B26330"/>
    <w:rsid w:val="00B31583"/>
    <w:rsid w:val="00B33365"/>
    <w:rsid w:val="00B335A7"/>
    <w:rsid w:val="00B34438"/>
    <w:rsid w:val="00B3454B"/>
    <w:rsid w:val="00B37065"/>
    <w:rsid w:val="00B40480"/>
    <w:rsid w:val="00B42ECD"/>
    <w:rsid w:val="00B4542F"/>
    <w:rsid w:val="00B47F86"/>
    <w:rsid w:val="00B50671"/>
    <w:rsid w:val="00B50FA1"/>
    <w:rsid w:val="00B53FB1"/>
    <w:rsid w:val="00B60767"/>
    <w:rsid w:val="00B6076E"/>
    <w:rsid w:val="00B64262"/>
    <w:rsid w:val="00B662E9"/>
    <w:rsid w:val="00B66DD9"/>
    <w:rsid w:val="00B672F8"/>
    <w:rsid w:val="00B7047F"/>
    <w:rsid w:val="00B74BF7"/>
    <w:rsid w:val="00B76D62"/>
    <w:rsid w:val="00B77096"/>
    <w:rsid w:val="00B776E4"/>
    <w:rsid w:val="00B77CA1"/>
    <w:rsid w:val="00B84ABD"/>
    <w:rsid w:val="00B854AD"/>
    <w:rsid w:val="00B857CF"/>
    <w:rsid w:val="00B86501"/>
    <w:rsid w:val="00B8684C"/>
    <w:rsid w:val="00B87685"/>
    <w:rsid w:val="00B87DF1"/>
    <w:rsid w:val="00B91C78"/>
    <w:rsid w:val="00B92402"/>
    <w:rsid w:val="00B92E61"/>
    <w:rsid w:val="00B94122"/>
    <w:rsid w:val="00B941A2"/>
    <w:rsid w:val="00B97B56"/>
    <w:rsid w:val="00BA196D"/>
    <w:rsid w:val="00BA2655"/>
    <w:rsid w:val="00BA3015"/>
    <w:rsid w:val="00BA3FD0"/>
    <w:rsid w:val="00BA62A6"/>
    <w:rsid w:val="00BB01E4"/>
    <w:rsid w:val="00BB0346"/>
    <w:rsid w:val="00BB056C"/>
    <w:rsid w:val="00BB0765"/>
    <w:rsid w:val="00BB33DA"/>
    <w:rsid w:val="00BB3970"/>
    <w:rsid w:val="00BB5C37"/>
    <w:rsid w:val="00BB6135"/>
    <w:rsid w:val="00BB6D76"/>
    <w:rsid w:val="00BC00CC"/>
    <w:rsid w:val="00BC1601"/>
    <w:rsid w:val="00BC22B8"/>
    <w:rsid w:val="00BC2538"/>
    <w:rsid w:val="00BC4BC5"/>
    <w:rsid w:val="00BC4DC3"/>
    <w:rsid w:val="00BC621C"/>
    <w:rsid w:val="00BC7D21"/>
    <w:rsid w:val="00BD0BE0"/>
    <w:rsid w:val="00BD2032"/>
    <w:rsid w:val="00BD49E5"/>
    <w:rsid w:val="00BD54A6"/>
    <w:rsid w:val="00BD5F5F"/>
    <w:rsid w:val="00BD7109"/>
    <w:rsid w:val="00BD77EA"/>
    <w:rsid w:val="00BD79CA"/>
    <w:rsid w:val="00BE2CD5"/>
    <w:rsid w:val="00BE3B3B"/>
    <w:rsid w:val="00BE4831"/>
    <w:rsid w:val="00BF0964"/>
    <w:rsid w:val="00BF130F"/>
    <w:rsid w:val="00BF4B39"/>
    <w:rsid w:val="00BF797D"/>
    <w:rsid w:val="00BF79BE"/>
    <w:rsid w:val="00C00BB3"/>
    <w:rsid w:val="00C02FC7"/>
    <w:rsid w:val="00C0340A"/>
    <w:rsid w:val="00C03428"/>
    <w:rsid w:val="00C037BB"/>
    <w:rsid w:val="00C03A49"/>
    <w:rsid w:val="00C03B21"/>
    <w:rsid w:val="00C03CBA"/>
    <w:rsid w:val="00C04E87"/>
    <w:rsid w:val="00C0599D"/>
    <w:rsid w:val="00C06E95"/>
    <w:rsid w:val="00C07288"/>
    <w:rsid w:val="00C130C4"/>
    <w:rsid w:val="00C134EB"/>
    <w:rsid w:val="00C14043"/>
    <w:rsid w:val="00C14A22"/>
    <w:rsid w:val="00C1507A"/>
    <w:rsid w:val="00C157A9"/>
    <w:rsid w:val="00C16226"/>
    <w:rsid w:val="00C168E4"/>
    <w:rsid w:val="00C1797D"/>
    <w:rsid w:val="00C21500"/>
    <w:rsid w:val="00C21A29"/>
    <w:rsid w:val="00C21A31"/>
    <w:rsid w:val="00C23928"/>
    <w:rsid w:val="00C25109"/>
    <w:rsid w:val="00C2531C"/>
    <w:rsid w:val="00C2717A"/>
    <w:rsid w:val="00C27897"/>
    <w:rsid w:val="00C33873"/>
    <w:rsid w:val="00C33933"/>
    <w:rsid w:val="00C33989"/>
    <w:rsid w:val="00C34635"/>
    <w:rsid w:val="00C35B58"/>
    <w:rsid w:val="00C410A5"/>
    <w:rsid w:val="00C4208E"/>
    <w:rsid w:val="00C465F3"/>
    <w:rsid w:val="00C50773"/>
    <w:rsid w:val="00C52E1D"/>
    <w:rsid w:val="00C5336A"/>
    <w:rsid w:val="00C54D75"/>
    <w:rsid w:val="00C5735B"/>
    <w:rsid w:val="00C57EC6"/>
    <w:rsid w:val="00C60E41"/>
    <w:rsid w:val="00C62F79"/>
    <w:rsid w:val="00C633C6"/>
    <w:rsid w:val="00C65428"/>
    <w:rsid w:val="00C6559C"/>
    <w:rsid w:val="00C66745"/>
    <w:rsid w:val="00C66FA1"/>
    <w:rsid w:val="00C7156F"/>
    <w:rsid w:val="00C73AB7"/>
    <w:rsid w:val="00C74DE5"/>
    <w:rsid w:val="00C74FF2"/>
    <w:rsid w:val="00C76A19"/>
    <w:rsid w:val="00C8054F"/>
    <w:rsid w:val="00C806E0"/>
    <w:rsid w:val="00C80BA4"/>
    <w:rsid w:val="00C80FB4"/>
    <w:rsid w:val="00C824AF"/>
    <w:rsid w:val="00C839FC"/>
    <w:rsid w:val="00C84051"/>
    <w:rsid w:val="00C854E7"/>
    <w:rsid w:val="00C86FA2"/>
    <w:rsid w:val="00C90769"/>
    <w:rsid w:val="00C9219F"/>
    <w:rsid w:val="00C92255"/>
    <w:rsid w:val="00C9238A"/>
    <w:rsid w:val="00C92693"/>
    <w:rsid w:val="00C9346E"/>
    <w:rsid w:val="00C965A4"/>
    <w:rsid w:val="00C96664"/>
    <w:rsid w:val="00C97997"/>
    <w:rsid w:val="00CA01FA"/>
    <w:rsid w:val="00CA197C"/>
    <w:rsid w:val="00CA244B"/>
    <w:rsid w:val="00CA26A7"/>
    <w:rsid w:val="00CA34C8"/>
    <w:rsid w:val="00CA369F"/>
    <w:rsid w:val="00CA49A7"/>
    <w:rsid w:val="00CA6380"/>
    <w:rsid w:val="00CA697D"/>
    <w:rsid w:val="00CA6DB4"/>
    <w:rsid w:val="00CA77F7"/>
    <w:rsid w:val="00CA7CDB"/>
    <w:rsid w:val="00CB0787"/>
    <w:rsid w:val="00CB0C53"/>
    <w:rsid w:val="00CB11C2"/>
    <w:rsid w:val="00CB11FC"/>
    <w:rsid w:val="00CB228B"/>
    <w:rsid w:val="00CB383E"/>
    <w:rsid w:val="00CB455B"/>
    <w:rsid w:val="00CC0349"/>
    <w:rsid w:val="00CC0CEC"/>
    <w:rsid w:val="00CC38EC"/>
    <w:rsid w:val="00CC3A0C"/>
    <w:rsid w:val="00CC4979"/>
    <w:rsid w:val="00CC4DB0"/>
    <w:rsid w:val="00CC551B"/>
    <w:rsid w:val="00CC64DF"/>
    <w:rsid w:val="00CD047F"/>
    <w:rsid w:val="00CD0695"/>
    <w:rsid w:val="00CD0995"/>
    <w:rsid w:val="00CD1430"/>
    <w:rsid w:val="00CD1487"/>
    <w:rsid w:val="00CD14AA"/>
    <w:rsid w:val="00CD1768"/>
    <w:rsid w:val="00CD20E8"/>
    <w:rsid w:val="00CD28AA"/>
    <w:rsid w:val="00CD2EF6"/>
    <w:rsid w:val="00CD2F43"/>
    <w:rsid w:val="00CD323E"/>
    <w:rsid w:val="00CD354E"/>
    <w:rsid w:val="00CD3F3C"/>
    <w:rsid w:val="00CD4533"/>
    <w:rsid w:val="00CD58D2"/>
    <w:rsid w:val="00CD69FB"/>
    <w:rsid w:val="00CD72B3"/>
    <w:rsid w:val="00CE06C1"/>
    <w:rsid w:val="00CE1025"/>
    <w:rsid w:val="00CE5D65"/>
    <w:rsid w:val="00CF0E48"/>
    <w:rsid w:val="00CF148B"/>
    <w:rsid w:val="00CF3345"/>
    <w:rsid w:val="00CF39DB"/>
    <w:rsid w:val="00CF49C9"/>
    <w:rsid w:val="00CF5272"/>
    <w:rsid w:val="00CF57EB"/>
    <w:rsid w:val="00CF58D7"/>
    <w:rsid w:val="00CF7CF6"/>
    <w:rsid w:val="00CF7F90"/>
    <w:rsid w:val="00D00C9A"/>
    <w:rsid w:val="00D01673"/>
    <w:rsid w:val="00D017F3"/>
    <w:rsid w:val="00D01F46"/>
    <w:rsid w:val="00D03155"/>
    <w:rsid w:val="00D111BF"/>
    <w:rsid w:val="00D1481A"/>
    <w:rsid w:val="00D1622E"/>
    <w:rsid w:val="00D16E25"/>
    <w:rsid w:val="00D17FC6"/>
    <w:rsid w:val="00D21B01"/>
    <w:rsid w:val="00D22330"/>
    <w:rsid w:val="00D2349C"/>
    <w:rsid w:val="00D243CA"/>
    <w:rsid w:val="00D259AD"/>
    <w:rsid w:val="00D265BB"/>
    <w:rsid w:val="00D2683A"/>
    <w:rsid w:val="00D2793F"/>
    <w:rsid w:val="00D318AC"/>
    <w:rsid w:val="00D32CC2"/>
    <w:rsid w:val="00D33682"/>
    <w:rsid w:val="00D339D9"/>
    <w:rsid w:val="00D34C3C"/>
    <w:rsid w:val="00D36009"/>
    <w:rsid w:val="00D36546"/>
    <w:rsid w:val="00D36F88"/>
    <w:rsid w:val="00D37CFF"/>
    <w:rsid w:val="00D409D7"/>
    <w:rsid w:val="00D41A47"/>
    <w:rsid w:val="00D41A7E"/>
    <w:rsid w:val="00D43BF0"/>
    <w:rsid w:val="00D448B8"/>
    <w:rsid w:val="00D455AA"/>
    <w:rsid w:val="00D51A0E"/>
    <w:rsid w:val="00D53C3D"/>
    <w:rsid w:val="00D53CAD"/>
    <w:rsid w:val="00D53F6D"/>
    <w:rsid w:val="00D54A6D"/>
    <w:rsid w:val="00D556A8"/>
    <w:rsid w:val="00D56054"/>
    <w:rsid w:val="00D6067F"/>
    <w:rsid w:val="00D6255C"/>
    <w:rsid w:val="00D64A05"/>
    <w:rsid w:val="00D65874"/>
    <w:rsid w:val="00D677D0"/>
    <w:rsid w:val="00D70663"/>
    <w:rsid w:val="00D72E0D"/>
    <w:rsid w:val="00D73416"/>
    <w:rsid w:val="00D75AE9"/>
    <w:rsid w:val="00D806BF"/>
    <w:rsid w:val="00D821CD"/>
    <w:rsid w:val="00D83ABC"/>
    <w:rsid w:val="00D83EFE"/>
    <w:rsid w:val="00D84FAD"/>
    <w:rsid w:val="00D87D05"/>
    <w:rsid w:val="00D90361"/>
    <w:rsid w:val="00D909E9"/>
    <w:rsid w:val="00D91027"/>
    <w:rsid w:val="00D913D4"/>
    <w:rsid w:val="00D92A6C"/>
    <w:rsid w:val="00D93E64"/>
    <w:rsid w:val="00D94493"/>
    <w:rsid w:val="00D9599C"/>
    <w:rsid w:val="00DA1CFF"/>
    <w:rsid w:val="00DA47AB"/>
    <w:rsid w:val="00DA49AD"/>
    <w:rsid w:val="00DA625E"/>
    <w:rsid w:val="00DA6DD1"/>
    <w:rsid w:val="00DA6F79"/>
    <w:rsid w:val="00DA7648"/>
    <w:rsid w:val="00DA78FD"/>
    <w:rsid w:val="00DB0BF3"/>
    <w:rsid w:val="00DB7783"/>
    <w:rsid w:val="00DB789A"/>
    <w:rsid w:val="00DB7FDD"/>
    <w:rsid w:val="00DC0875"/>
    <w:rsid w:val="00DC1067"/>
    <w:rsid w:val="00DC4E23"/>
    <w:rsid w:val="00DD25F5"/>
    <w:rsid w:val="00DD526D"/>
    <w:rsid w:val="00DD7397"/>
    <w:rsid w:val="00DE01E4"/>
    <w:rsid w:val="00DE21E6"/>
    <w:rsid w:val="00DE34B7"/>
    <w:rsid w:val="00DE4C0F"/>
    <w:rsid w:val="00DE4C81"/>
    <w:rsid w:val="00DE5B73"/>
    <w:rsid w:val="00DE6F45"/>
    <w:rsid w:val="00DF0A47"/>
    <w:rsid w:val="00DF136B"/>
    <w:rsid w:val="00DF20C8"/>
    <w:rsid w:val="00DF350E"/>
    <w:rsid w:val="00DF3820"/>
    <w:rsid w:val="00DF415B"/>
    <w:rsid w:val="00DF635C"/>
    <w:rsid w:val="00DF658C"/>
    <w:rsid w:val="00DF6EA5"/>
    <w:rsid w:val="00DF7137"/>
    <w:rsid w:val="00DF73F1"/>
    <w:rsid w:val="00DF7CFE"/>
    <w:rsid w:val="00E02CF9"/>
    <w:rsid w:val="00E038E3"/>
    <w:rsid w:val="00E05852"/>
    <w:rsid w:val="00E1097F"/>
    <w:rsid w:val="00E1118D"/>
    <w:rsid w:val="00E112AD"/>
    <w:rsid w:val="00E11529"/>
    <w:rsid w:val="00E13317"/>
    <w:rsid w:val="00E14244"/>
    <w:rsid w:val="00E17113"/>
    <w:rsid w:val="00E1732C"/>
    <w:rsid w:val="00E17EBE"/>
    <w:rsid w:val="00E20326"/>
    <w:rsid w:val="00E20443"/>
    <w:rsid w:val="00E20CFD"/>
    <w:rsid w:val="00E225FB"/>
    <w:rsid w:val="00E236CB"/>
    <w:rsid w:val="00E303BA"/>
    <w:rsid w:val="00E31814"/>
    <w:rsid w:val="00E31BCD"/>
    <w:rsid w:val="00E3363C"/>
    <w:rsid w:val="00E3556C"/>
    <w:rsid w:val="00E36E7E"/>
    <w:rsid w:val="00E36ED4"/>
    <w:rsid w:val="00E37C17"/>
    <w:rsid w:val="00E416C6"/>
    <w:rsid w:val="00E428DA"/>
    <w:rsid w:val="00E43A70"/>
    <w:rsid w:val="00E4471B"/>
    <w:rsid w:val="00E450D6"/>
    <w:rsid w:val="00E45944"/>
    <w:rsid w:val="00E5226E"/>
    <w:rsid w:val="00E522FA"/>
    <w:rsid w:val="00E52647"/>
    <w:rsid w:val="00E553DA"/>
    <w:rsid w:val="00E57A46"/>
    <w:rsid w:val="00E57FFD"/>
    <w:rsid w:val="00E60E24"/>
    <w:rsid w:val="00E6155E"/>
    <w:rsid w:val="00E615B9"/>
    <w:rsid w:val="00E61C69"/>
    <w:rsid w:val="00E62BA9"/>
    <w:rsid w:val="00E633C8"/>
    <w:rsid w:val="00E64692"/>
    <w:rsid w:val="00E65702"/>
    <w:rsid w:val="00E67089"/>
    <w:rsid w:val="00E675B0"/>
    <w:rsid w:val="00E70230"/>
    <w:rsid w:val="00E7071B"/>
    <w:rsid w:val="00E7288A"/>
    <w:rsid w:val="00E7372A"/>
    <w:rsid w:val="00E77634"/>
    <w:rsid w:val="00E77F54"/>
    <w:rsid w:val="00E80177"/>
    <w:rsid w:val="00E807D4"/>
    <w:rsid w:val="00E81A38"/>
    <w:rsid w:val="00E82691"/>
    <w:rsid w:val="00E82804"/>
    <w:rsid w:val="00E828A8"/>
    <w:rsid w:val="00E83B76"/>
    <w:rsid w:val="00E85D75"/>
    <w:rsid w:val="00E868EA"/>
    <w:rsid w:val="00E86BC1"/>
    <w:rsid w:val="00E9039F"/>
    <w:rsid w:val="00E91000"/>
    <w:rsid w:val="00E926C8"/>
    <w:rsid w:val="00E92A88"/>
    <w:rsid w:val="00E9358C"/>
    <w:rsid w:val="00E94933"/>
    <w:rsid w:val="00E97E9B"/>
    <w:rsid w:val="00EA066A"/>
    <w:rsid w:val="00EA1370"/>
    <w:rsid w:val="00EA140E"/>
    <w:rsid w:val="00EA2DF3"/>
    <w:rsid w:val="00EA33A6"/>
    <w:rsid w:val="00EA3D4A"/>
    <w:rsid w:val="00EA6292"/>
    <w:rsid w:val="00EA68BD"/>
    <w:rsid w:val="00EA6B1C"/>
    <w:rsid w:val="00EB067B"/>
    <w:rsid w:val="00EB1794"/>
    <w:rsid w:val="00EB1A8F"/>
    <w:rsid w:val="00EB284C"/>
    <w:rsid w:val="00EB46DB"/>
    <w:rsid w:val="00EB5325"/>
    <w:rsid w:val="00EB54BB"/>
    <w:rsid w:val="00EB6697"/>
    <w:rsid w:val="00EB66CF"/>
    <w:rsid w:val="00EB7DDA"/>
    <w:rsid w:val="00EC0059"/>
    <w:rsid w:val="00EC28C4"/>
    <w:rsid w:val="00EC5076"/>
    <w:rsid w:val="00EC6B72"/>
    <w:rsid w:val="00ED3AFD"/>
    <w:rsid w:val="00ED4048"/>
    <w:rsid w:val="00ED480C"/>
    <w:rsid w:val="00EE1416"/>
    <w:rsid w:val="00EE19A6"/>
    <w:rsid w:val="00EE3349"/>
    <w:rsid w:val="00EE3C9B"/>
    <w:rsid w:val="00EE3E7C"/>
    <w:rsid w:val="00EE50BD"/>
    <w:rsid w:val="00EE5960"/>
    <w:rsid w:val="00EF0D25"/>
    <w:rsid w:val="00EF4800"/>
    <w:rsid w:val="00EF5572"/>
    <w:rsid w:val="00EF668D"/>
    <w:rsid w:val="00EF73C3"/>
    <w:rsid w:val="00EF7799"/>
    <w:rsid w:val="00F005A4"/>
    <w:rsid w:val="00F00C49"/>
    <w:rsid w:val="00F02D68"/>
    <w:rsid w:val="00F02DCD"/>
    <w:rsid w:val="00F03947"/>
    <w:rsid w:val="00F042EB"/>
    <w:rsid w:val="00F045B1"/>
    <w:rsid w:val="00F0551D"/>
    <w:rsid w:val="00F05C62"/>
    <w:rsid w:val="00F0770B"/>
    <w:rsid w:val="00F10005"/>
    <w:rsid w:val="00F10E98"/>
    <w:rsid w:val="00F13574"/>
    <w:rsid w:val="00F206B3"/>
    <w:rsid w:val="00F20CC9"/>
    <w:rsid w:val="00F23F72"/>
    <w:rsid w:val="00F24C48"/>
    <w:rsid w:val="00F2627A"/>
    <w:rsid w:val="00F311E3"/>
    <w:rsid w:val="00F32547"/>
    <w:rsid w:val="00F32D8D"/>
    <w:rsid w:val="00F33918"/>
    <w:rsid w:val="00F36924"/>
    <w:rsid w:val="00F412C8"/>
    <w:rsid w:val="00F43D15"/>
    <w:rsid w:val="00F4461B"/>
    <w:rsid w:val="00F44FEF"/>
    <w:rsid w:val="00F45493"/>
    <w:rsid w:val="00F467B0"/>
    <w:rsid w:val="00F5075F"/>
    <w:rsid w:val="00F50924"/>
    <w:rsid w:val="00F5131C"/>
    <w:rsid w:val="00F53958"/>
    <w:rsid w:val="00F54334"/>
    <w:rsid w:val="00F54898"/>
    <w:rsid w:val="00F561BA"/>
    <w:rsid w:val="00F63271"/>
    <w:rsid w:val="00F637C7"/>
    <w:rsid w:val="00F6490B"/>
    <w:rsid w:val="00F66488"/>
    <w:rsid w:val="00F71390"/>
    <w:rsid w:val="00F71665"/>
    <w:rsid w:val="00F73B2E"/>
    <w:rsid w:val="00F77CBC"/>
    <w:rsid w:val="00F8025B"/>
    <w:rsid w:val="00F81BAD"/>
    <w:rsid w:val="00F821B3"/>
    <w:rsid w:val="00F85E85"/>
    <w:rsid w:val="00F86F04"/>
    <w:rsid w:val="00F91A79"/>
    <w:rsid w:val="00F9552E"/>
    <w:rsid w:val="00F95942"/>
    <w:rsid w:val="00F961C2"/>
    <w:rsid w:val="00F9690C"/>
    <w:rsid w:val="00F973BD"/>
    <w:rsid w:val="00F97C52"/>
    <w:rsid w:val="00F97DFD"/>
    <w:rsid w:val="00FA1701"/>
    <w:rsid w:val="00FA1C2E"/>
    <w:rsid w:val="00FA3A08"/>
    <w:rsid w:val="00FA4EC1"/>
    <w:rsid w:val="00FA5170"/>
    <w:rsid w:val="00FA6CB7"/>
    <w:rsid w:val="00FA7E1B"/>
    <w:rsid w:val="00FB1433"/>
    <w:rsid w:val="00FB1C70"/>
    <w:rsid w:val="00FB38C1"/>
    <w:rsid w:val="00FB4038"/>
    <w:rsid w:val="00FB53D2"/>
    <w:rsid w:val="00FB69F6"/>
    <w:rsid w:val="00FC09B4"/>
    <w:rsid w:val="00FC2FBD"/>
    <w:rsid w:val="00FC38FB"/>
    <w:rsid w:val="00FC5248"/>
    <w:rsid w:val="00FD2343"/>
    <w:rsid w:val="00FD7645"/>
    <w:rsid w:val="00FE00B0"/>
    <w:rsid w:val="00FE0C4E"/>
    <w:rsid w:val="00FE0F0D"/>
    <w:rsid w:val="00FE253C"/>
    <w:rsid w:val="00FE4FF1"/>
    <w:rsid w:val="00FE6F4E"/>
    <w:rsid w:val="00FE74EC"/>
    <w:rsid w:val="00FF05DF"/>
    <w:rsid w:val="00FF1011"/>
    <w:rsid w:val="00FF1CA7"/>
    <w:rsid w:val="00FF26C0"/>
    <w:rsid w:val="00FF2A5D"/>
    <w:rsid w:val="00FF2B65"/>
    <w:rsid w:val="00FF3B01"/>
    <w:rsid w:val="00FF5522"/>
    <w:rsid w:val="00FF5D2F"/>
    <w:rsid w:val="00FF5DE4"/>
    <w:rsid w:val="00FF6939"/>
    <w:rsid w:val="00FF7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365C1"/>
  <w15:chartTrackingRefBased/>
  <w15:docId w15:val="{45D3518C-6CF0-42ED-BA73-9FB38ED5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1B4"/>
    <w:pPr>
      <w:suppressAutoHyphens/>
      <w:spacing w:after="120" w:line="240" w:lineRule="atLeast"/>
    </w:pPr>
    <w:rPr>
      <w:sz w:val="20"/>
    </w:rPr>
  </w:style>
  <w:style w:type="paragraph" w:styleId="Heading1">
    <w:name w:val="heading 1"/>
    <w:basedOn w:val="Normal"/>
    <w:next w:val="Normal"/>
    <w:link w:val="Heading1Char"/>
    <w:uiPriority w:val="9"/>
    <w:qFormat/>
    <w:rsid w:val="003E41B4"/>
    <w:pPr>
      <w:keepNext/>
      <w:keepLines/>
      <w:pageBreakBefore/>
      <w:pBdr>
        <w:bottom w:val="single" w:sz="4" w:space="1" w:color="0077C8" w:themeColor="accent1"/>
      </w:pBdr>
      <w:spacing w:before="180" w:after="60" w:line="440" w:lineRule="exact"/>
      <w:outlineLvl w:val="0"/>
    </w:pPr>
    <w:rPr>
      <w:rFonts w:asciiTheme="majorHAnsi" w:eastAsiaTheme="majorEastAsia" w:hAnsiTheme="majorHAnsi" w:cstheme="majorBidi"/>
      <w:color w:val="0077C8" w:themeColor="accent1"/>
      <w:sz w:val="36"/>
      <w:szCs w:val="32"/>
    </w:rPr>
  </w:style>
  <w:style w:type="paragraph" w:styleId="Heading2">
    <w:name w:val="heading 2"/>
    <w:basedOn w:val="Heading1"/>
    <w:next w:val="Normal"/>
    <w:link w:val="Heading2Char"/>
    <w:uiPriority w:val="9"/>
    <w:unhideWhenUsed/>
    <w:qFormat/>
    <w:rsid w:val="003E41B4"/>
    <w:pPr>
      <w:pageBreakBefore w:val="0"/>
      <w:pBdr>
        <w:bottom w:val="none" w:sz="0" w:space="0" w:color="auto"/>
      </w:pBdr>
      <w:spacing w:before="120" w:after="0" w:line="400" w:lineRule="exact"/>
      <w:outlineLvl w:val="1"/>
    </w:pPr>
    <w:rPr>
      <w:color w:val="000000" w:themeColor="text1"/>
      <w:sz w:val="32"/>
      <w:szCs w:val="26"/>
    </w:rPr>
  </w:style>
  <w:style w:type="paragraph" w:styleId="Heading3">
    <w:name w:val="heading 3"/>
    <w:basedOn w:val="Heading2"/>
    <w:next w:val="Normal"/>
    <w:link w:val="Heading3Char"/>
    <w:uiPriority w:val="9"/>
    <w:unhideWhenUsed/>
    <w:qFormat/>
    <w:rsid w:val="009A20C9"/>
    <w:pPr>
      <w:spacing w:before="40" w:line="360" w:lineRule="exact"/>
      <w:outlineLvl w:val="2"/>
    </w:pPr>
    <w:rPr>
      <w:color w:val="0077C8" w:themeColor="accent1"/>
      <w:sz w:val="28"/>
      <w:szCs w:val="24"/>
    </w:rPr>
  </w:style>
  <w:style w:type="paragraph" w:styleId="Heading4">
    <w:name w:val="heading 4"/>
    <w:basedOn w:val="Heading3"/>
    <w:next w:val="Normal"/>
    <w:link w:val="Heading4Char"/>
    <w:uiPriority w:val="10"/>
    <w:qFormat/>
    <w:rsid w:val="003E41B4"/>
    <w:pPr>
      <w:spacing w:before="60" w:after="60" w:line="320" w:lineRule="exact"/>
      <w:outlineLvl w:val="3"/>
    </w:pPr>
    <w:rPr>
      <w:b/>
      <w:iCs/>
      <w:color w:val="000000" w:themeColor="text1"/>
      <w:sz w:val="24"/>
    </w:rPr>
  </w:style>
  <w:style w:type="paragraph" w:styleId="Heading5">
    <w:name w:val="heading 5"/>
    <w:basedOn w:val="Normal"/>
    <w:next w:val="Normal"/>
    <w:link w:val="Heading5Char"/>
    <w:uiPriority w:val="9"/>
    <w:semiHidden/>
    <w:rsid w:val="00C90769"/>
    <w:pPr>
      <w:keepNext/>
      <w:keepLines/>
      <w:spacing w:before="40" w:after="0"/>
      <w:outlineLvl w:val="4"/>
    </w:pPr>
    <w:rPr>
      <w:rFonts w:asciiTheme="majorHAnsi" w:eastAsiaTheme="majorEastAsia" w:hAnsiTheme="majorHAnsi" w:cstheme="majorBidi"/>
      <w:color w:val="005895" w:themeColor="accent1" w:themeShade="BF"/>
    </w:rPr>
  </w:style>
  <w:style w:type="paragraph" w:styleId="Heading6">
    <w:name w:val="heading 6"/>
    <w:basedOn w:val="Normal"/>
    <w:next w:val="Normal"/>
    <w:link w:val="Heading6Char"/>
    <w:uiPriority w:val="9"/>
    <w:unhideWhenUsed/>
    <w:qFormat/>
    <w:rsid w:val="00DB7783"/>
    <w:pPr>
      <w:keepNext/>
      <w:keepLines/>
      <w:spacing w:before="40" w:after="0"/>
      <w:outlineLvl w:val="5"/>
    </w:pPr>
    <w:rPr>
      <w:rFonts w:asciiTheme="majorHAnsi" w:eastAsiaTheme="majorEastAsia" w:hAnsiTheme="majorHAnsi" w:cstheme="majorBidi"/>
      <w:color w:val="003A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17D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299"/>
    <w:rPr>
      <w:sz w:val="20"/>
    </w:rPr>
  </w:style>
  <w:style w:type="paragraph" w:styleId="Footer">
    <w:name w:val="footer"/>
    <w:basedOn w:val="Normal"/>
    <w:link w:val="FooterChar"/>
    <w:uiPriority w:val="99"/>
    <w:unhideWhenUsed/>
    <w:rsid w:val="00B222C2"/>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22C2"/>
    <w:rPr>
      <w:sz w:val="20"/>
    </w:rPr>
  </w:style>
  <w:style w:type="character" w:customStyle="1" w:styleId="Heading1Char">
    <w:name w:val="Heading 1 Char"/>
    <w:basedOn w:val="DefaultParagraphFont"/>
    <w:link w:val="Heading1"/>
    <w:uiPriority w:val="9"/>
    <w:rsid w:val="003E41B4"/>
    <w:rPr>
      <w:rFonts w:asciiTheme="majorHAnsi" w:eastAsiaTheme="majorEastAsia" w:hAnsiTheme="majorHAnsi" w:cstheme="majorBidi"/>
      <w:color w:val="0077C8" w:themeColor="accent1"/>
      <w:sz w:val="36"/>
      <w:szCs w:val="32"/>
    </w:rPr>
  </w:style>
  <w:style w:type="character" w:customStyle="1" w:styleId="Heading2Char">
    <w:name w:val="Heading 2 Char"/>
    <w:basedOn w:val="DefaultParagraphFont"/>
    <w:link w:val="Heading2"/>
    <w:uiPriority w:val="9"/>
    <w:rsid w:val="003E41B4"/>
    <w:rPr>
      <w:rFonts w:asciiTheme="majorHAnsi" w:eastAsiaTheme="majorEastAsia" w:hAnsiTheme="majorHAnsi" w:cstheme="majorBidi"/>
      <w:color w:val="000000" w:themeColor="text1"/>
      <w:sz w:val="32"/>
      <w:szCs w:val="26"/>
    </w:rPr>
  </w:style>
  <w:style w:type="character" w:customStyle="1" w:styleId="Heading3Char">
    <w:name w:val="Heading 3 Char"/>
    <w:basedOn w:val="DefaultParagraphFont"/>
    <w:link w:val="Heading3"/>
    <w:uiPriority w:val="9"/>
    <w:rsid w:val="009A20C9"/>
    <w:rPr>
      <w:rFonts w:asciiTheme="majorHAnsi" w:eastAsiaTheme="majorEastAsia" w:hAnsiTheme="majorHAnsi" w:cstheme="majorBidi"/>
      <w:color w:val="0077C8" w:themeColor="accent1"/>
      <w:sz w:val="28"/>
      <w:szCs w:val="24"/>
    </w:rPr>
  </w:style>
  <w:style w:type="paragraph" w:styleId="Title">
    <w:name w:val="Title"/>
    <w:basedOn w:val="Normal"/>
    <w:next w:val="Normal"/>
    <w:link w:val="TitleChar"/>
    <w:uiPriority w:val="10"/>
    <w:qFormat/>
    <w:rsid w:val="00E038E3"/>
    <w:pPr>
      <w:spacing w:after="240" w:line="960" w:lineRule="exact"/>
      <w:contextualSpacing/>
      <w:outlineLvl w:val="0"/>
    </w:pPr>
    <w:rPr>
      <w:rFonts w:ascii="Source Sans Pro Light" w:eastAsiaTheme="majorEastAsia" w:hAnsi="Source Sans Pro Light" w:cstheme="majorBidi"/>
      <w:spacing w:val="-10"/>
      <w:kern w:val="28"/>
      <w:sz w:val="72"/>
      <w:szCs w:val="56"/>
    </w:rPr>
  </w:style>
  <w:style w:type="character" w:customStyle="1" w:styleId="TitleChar">
    <w:name w:val="Title Char"/>
    <w:basedOn w:val="DefaultParagraphFont"/>
    <w:link w:val="Title"/>
    <w:uiPriority w:val="10"/>
    <w:rsid w:val="00E038E3"/>
    <w:rPr>
      <w:rFonts w:ascii="Source Sans Pro Light" w:eastAsiaTheme="majorEastAsia" w:hAnsi="Source Sans Pro Light" w:cstheme="majorBidi"/>
      <w:spacing w:val="-10"/>
      <w:kern w:val="28"/>
      <w:sz w:val="72"/>
      <w:szCs w:val="56"/>
    </w:rPr>
  </w:style>
  <w:style w:type="paragraph" w:styleId="Subtitle">
    <w:name w:val="Subtitle"/>
    <w:basedOn w:val="Normal"/>
    <w:next w:val="Normal"/>
    <w:link w:val="SubtitleChar"/>
    <w:uiPriority w:val="11"/>
    <w:qFormat/>
    <w:rsid w:val="00E038E3"/>
    <w:pPr>
      <w:numPr>
        <w:ilvl w:val="1"/>
      </w:numPr>
      <w:spacing w:line="720" w:lineRule="exact"/>
      <w:outlineLvl w:val="1"/>
    </w:pPr>
    <w:rPr>
      <w:rFonts w:ascii="Source Sans Pro SemiBold" w:eastAsiaTheme="minorEastAsia" w:hAnsi="Source Sans Pro SemiBold"/>
      <w:color w:val="5A5A5A" w:themeColor="text1" w:themeTint="A5"/>
      <w:spacing w:val="15"/>
      <w:sz w:val="48"/>
    </w:rPr>
  </w:style>
  <w:style w:type="character" w:customStyle="1" w:styleId="SubtitleChar">
    <w:name w:val="Subtitle Char"/>
    <w:basedOn w:val="DefaultParagraphFont"/>
    <w:link w:val="Subtitle"/>
    <w:uiPriority w:val="11"/>
    <w:rsid w:val="00E038E3"/>
    <w:rPr>
      <w:rFonts w:ascii="Source Sans Pro SemiBold" w:eastAsiaTheme="minorEastAsia" w:hAnsi="Source Sans Pro SemiBold"/>
      <w:color w:val="5A5A5A" w:themeColor="text1" w:themeTint="A5"/>
      <w:spacing w:val="15"/>
      <w:sz w:val="48"/>
    </w:rPr>
  </w:style>
  <w:style w:type="paragraph" w:styleId="TOC1">
    <w:name w:val="toc 1"/>
    <w:basedOn w:val="Normal"/>
    <w:next w:val="Normal"/>
    <w:autoRedefine/>
    <w:uiPriority w:val="39"/>
    <w:unhideWhenUsed/>
    <w:rsid w:val="004900D4"/>
    <w:pPr>
      <w:spacing w:after="100"/>
    </w:pPr>
  </w:style>
  <w:style w:type="paragraph" w:styleId="TOC2">
    <w:name w:val="toc 2"/>
    <w:basedOn w:val="Normal"/>
    <w:next w:val="Normal"/>
    <w:autoRedefine/>
    <w:uiPriority w:val="39"/>
    <w:unhideWhenUsed/>
    <w:rsid w:val="004900D4"/>
    <w:pPr>
      <w:spacing w:after="100"/>
      <w:ind w:left="220"/>
    </w:pPr>
  </w:style>
  <w:style w:type="paragraph" w:styleId="TOC3">
    <w:name w:val="toc 3"/>
    <w:basedOn w:val="Normal"/>
    <w:next w:val="Normal"/>
    <w:autoRedefine/>
    <w:uiPriority w:val="39"/>
    <w:unhideWhenUsed/>
    <w:rsid w:val="004900D4"/>
    <w:pPr>
      <w:spacing w:after="100"/>
      <w:ind w:left="440"/>
    </w:pPr>
  </w:style>
  <w:style w:type="character" w:styleId="Hyperlink">
    <w:name w:val="Hyperlink"/>
    <w:basedOn w:val="DefaultParagraphFont"/>
    <w:uiPriority w:val="99"/>
    <w:unhideWhenUsed/>
    <w:rsid w:val="00E038E3"/>
    <w:rPr>
      <w:rFonts w:ascii="Source Sans Pro SemiBold" w:hAnsi="Source Sans Pro SemiBold"/>
      <w:color w:val="0077C8" w:themeColor="accent1"/>
      <w:u w:val="none"/>
    </w:rPr>
  </w:style>
  <w:style w:type="character" w:customStyle="1" w:styleId="Heading4Char">
    <w:name w:val="Heading 4 Char"/>
    <w:basedOn w:val="DefaultParagraphFont"/>
    <w:link w:val="Heading4"/>
    <w:uiPriority w:val="10"/>
    <w:rsid w:val="003E41B4"/>
    <w:rPr>
      <w:rFonts w:asciiTheme="majorHAnsi" w:eastAsiaTheme="majorEastAsia" w:hAnsiTheme="majorHAnsi" w:cstheme="majorBidi"/>
      <w:b/>
      <w:iCs/>
      <w:color w:val="000000" w:themeColor="text1"/>
      <w:sz w:val="24"/>
      <w:szCs w:val="24"/>
    </w:rPr>
  </w:style>
  <w:style w:type="paragraph" w:styleId="ListParagraph">
    <w:name w:val="List Paragraph"/>
    <w:basedOn w:val="Normal"/>
    <w:uiPriority w:val="34"/>
    <w:qFormat/>
    <w:rsid w:val="004900D4"/>
    <w:pPr>
      <w:ind w:left="720"/>
      <w:contextualSpacing/>
    </w:pPr>
  </w:style>
  <w:style w:type="paragraph" w:styleId="ListBullet">
    <w:name w:val="List Bullet"/>
    <w:basedOn w:val="Normal"/>
    <w:uiPriority w:val="99"/>
    <w:unhideWhenUsed/>
    <w:rsid w:val="004900D4"/>
    <w:pPr>
      <w:numPr>
        <w:numId w:val="1"/>
      </w:numPr>
      <w:contextualSpacing/>
    </w:pPr>
  </w:style>
  <w:style w:type="paragraph" w:styleId="ListBullet2">
    <w:name w:val="List Bullet 2"/>
    <w:basedOn w:val="Normal"/>
    <w:uiPriority w:val="99"/>
    <w:unhideWhenUsed/>
    <w:rsid w:val="004900D4"/>
    <w:pPr>
      <w:numPr>
        <w:ilvl w:val="1"/>
        <w:numId w:val="1"/>
      </w:numPr>
      <w:contextualSpacing/>
    </w:pPr>
  </w:style>
  <w:style w:type="paragraph" w:styleId="ListBullet3">
    <w:name w:val="List Bullet 3"/>
    <w:basedOn w:val="Normal"/>
    <w:uiPriority w:val="99"/>
    <w:unhideWhenUsed/>
    <w:rsid w:val="004900D4"/>
    <w:pPr>
      <w:numPr>
        <w:ilvl w:val="2"/>
        <w:numId w:val="1"/>
      </w:numPr>
      <w:contextualSpacing/>
    </w:pPr>
  </w:style>
  <w:style w:type="table" w:styleId="TableGrid">
    <w:name w:val="Table Grid"/>
    <w:basedOn w:val="TableNormal"/>
    <w:uiPriority w:val="39"/>
    <w:rsid w:val="0049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06B3"/>
    <w:pPr>
      <w:suppressAutoHyphens/>
      <w:spacing w:after="0" w:line="240" w:lineRule="auto"/>
    </w:pPr>
    <w:rPr>
      <w:sz w:val="20"/>
    </w:rPr>
  </w:style>
  <w:style w:type="paragraph" w:styleId="Quote">
    <w:name w:val="Quote"/>
    <w:basedOn w:val="Normal"/>
    <w:next w:val="Normal"/>
    <w:link w:val="QuoteChar"/>
    <w:uiPriority w:val="29"/>
    <w:qFormat/>
    <w:rsid w:val="003D1F94"/>
    <w:pPr>
      <w:spacing w:before="200" w:after="160"/>
      <w:ind w:left="864" w:right="864"/>
    </w:pPr>
    <w:rPr>
      <w:iCs/>
      <w:color w:val="595959" w:themeColor="text1" w:themeTint="A6"/>
    </w:rPr>
  </w:style>
  <w:style w:type="character" w:customStyle="1" w:styleId="QuoteChar">
    <w:name w:val="Quote Char"/>
    <w:basedOn w:val="DefaultParagraphFont"/>
    <w:link w:val="Quote"/>
    <w:uiPriority w:val="29"/>
    <w:rsid w:val="003D1F94"/>
    <w:rPr>
      <w:iCs/>
      <w:color w:val="595959" w:themeColor="text1" w:themeTint="A6"/>
      <w:sz w:val="20"/>
    </w:rPr>
  </w:style>
  <w:style w:type="paragraph" w:styleId="ListNumber">
    <w:name w:val="List Number"/>
    <w:basedOn w:val="Normal"/>
    <w:uiPriority w:val="99"/>
    <w:unhideWhenUsed/>
    <w:rsid w:val="00EF7799"/>
    <w:pPr>
      <w:numPr>
        <w:numId w:val="2"/>
      </w:numPr>
      <w:contextualSpacing/>
    </w:pPr>
  </w:style>
  <w:style w:type="paragraph" w:styleId="ListNumber2">
    <w:name w:val="List Number 2"/>
    <w:basedOn w:val="Normal"/>
    <w:uiPriority w:val="99"/>
    <w:semiHidden/>
    <w:unhideWhenUsed/>
    <w:rsid w:val="00EF7799"/>
    <w:pPr>
      <w:numPr>
        <w:ilvl w:val="1"/>
        <w:numId w:val="2"/>
      </w:numPr>
      <w:contextualSpacing/>
    </w:pPr>
  </w:style>
  <w:style w:type="paragraph" w:styleId="ListNumber3">
    <w:name w:val="List Number 3"/>
    <w:basedOn w:val="Normal"/>
    <w:uiPriority w:val="99"/>
    <w:semiHidden/>
    <w:unhideWhenUsed/>
    <w:rsid w:val="00EF7799"/>
    <w:pPr>
      <w:numPr>
        <w:ilvl w:val="2"/>
        <w:numId w:val="2"/>
      </w:numPr>
      <w:contextualSpacing/>
    </w:pPr>
  </w:style>
  <w:style w:type="paragraph" w:styleId="IntenseQuote">
    <w:name w:val="Intense Quote"/>
    <w:aliases w:val="Callout Box"/>
    <w:basedOn w:val="Normal"/>
    <w:next w:val="Normal"/>
    <w:link w:val="IntenseQuoteChar"/>
    <w:uiPriority w:val="30"/>
    <w:qFormat/>
    <w:rsid w:val="00F45493"/>
    <w:pPr>
      <w:pBdr>
        <w:top w:val="single" w:sz="48" w:space="10" w:color="C1E5FF" w:themeColor="accent1" w:themeTint="33"/>
        <w:left w:val="single" w:sz="48" w:space="4" w:color="C1E5FF" w:themeColor="accent1" w:themeTint="33"/>
        <w:bottom w:val="single" w:sz="48" w:space="10" w:color="C1E5FF" w:themeColor="accent1" w:themeTint="33"/>
        <w:right w:val="single" w:sz="48" w:space="4" w:color="C1E5FF" w:themeColor="accent1" w:themeTint="33"/>
      </w:pBdr>
      <w:shd w:val="clear" w:color="auto" w:fill="C1E5FF" w:themeFill="accent1" w:themeFillTint="33"/>
      <w:spacing w:before="360" w:after="360"/>
      <w:ind w:left="576" w:right="576"/>
    </w:pPr>
    <w:rPr>
      <w:iCs/>
    </w:rPr>
  </w:style>
  <w:style w:type="character" w:customStyle="1" w:styleId="IntenseQuoteChar">
    <w:name w:val="Intense Quote Char"/>
    <w:aliases w:val="Callout Box Char"/>
    <w:basedOn w:val="DefaultParagraphFont"/>
    <w:link w:val="IntenseQuote"/>
    <w:uiPriority w:val="30"/>
    <w:rsid w:val="00F45493"/>
    <w:rPr>
      <w:iCs/>
      <w:sz w:val="20"/>
      <w:shd w:val="clear" w:color="auto" w:fill="C1E5FF" w:themeFill="accent1" w:themeFillTint="33"/>
    </w:rPr>
  </w:style>
  <w:style w:type="character" w:styleId="CommentReference">
    <w:name w:val="annotation reference"/>
    <w:basedOn w:val="DefaultParagraphFont"/>
    <w:uiPriority w:val="99"/>
    <w:semiHidden/>
    <w:unhideWhenUsed/>
    <w:rsid w:val="00CA6DB4"/>
    <w:rPr>
      <w:sz w:val="16"/>
      <w:szCs w:val="16"/>
    </w:rPr>
  </w:style>
  <w:style w:type="paragraph" w:styleId="CommentText">
    <w:name w:val="annotation text"/>
    <w:basedOn w:val="Normal"/>
    <w:link w:val="CommentTextChar"/>
    <w:uiPriority w:val="99"/>
    <w:unhideWhenUsed/>
    <w:rsid w:val="00CA6DB4"/>
    <w:pPr>
      <w:spacing w:line="240" w:lineRule="auto"/>
    </w:pPr>
    <w:rPr>
      <w:szCs w:val="20"/>
    </w:rPr>
  </w:style>
  <w:style w:type="character" w:customStyle="1" w:styleId="CommentTextChar">
    <w:name w:val="Comment Text Char"/>
    <w:basedOn w:val="DefaultParagraphFont"/>
    <w:link w:val="CommentText"/>
    <w:uiPriority w:val="99"/>
    <w:rsid w:val="00CA6DB4"/>
    <w:rPr>
      <w:sz w:val="20"/>
      <w:szCs w:val="20"/>
    </w:rPr>
  </w:style>
  <w:style w:type="paragraph" w:styleId="CommentSubject">
    <w:name w:val="annotation subject"/>
    <w:basedOn w:val="CommentText"/>
    <w:next w:val="CommentText"/>
    <w:link w:val="CommentSubjectChar"/>
    <w:uiPriority w:val="99"/>
    <w:semiHidden/>
    <w:unhideWhenUsed/>
    <w:rsid w:val="00CA6DB4"/>
    <w:rPr>
      <w:b/>
      <w:bCs/>
    </w:rPr>
  </w:style>
  <w:style w:type="character" w:customStyle="1" w:styleId="CommentSubjectChar">
    <w:name w:val="Comment Subject Char"/>
    <w:basedOn w:val="CommentTextChar"/>
    <w:link w:val="CommentSubject"/>
    <w:uiPriority w:val="99"/>
    <w:semiHidden/>
    <w:rsid w:val="00CA6DB4"/>
    <w:rPr>
      <w:b/>
      <w:bCs/>
      <w:sz w:val="20"/>
      <w:szCs w:val="20"/>
    </w:rPr>
  </w:style>
  <w:style w:type="paragraph" w:styleId="BalloonText">
    <w:name w:val="Balloon Text"/>
    <w:basedOn w:val="Normal"/>
    <w:link w:val="BalloonTextChar"/>
    <w:uiPriority w:val="99"/>
    <w:semiHidden/>
    <w:unhideWhenUsed/>
    <w:rsid w:val="00CA6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B4"/>
    <w:rPr>
      <w:rFonts w:ascii="Segoe UI" w:hAnsi="Segoe UI" w:cs="Segoe UI"/>
      <w:sz w:val="18"/>
      <w:szCs w:val="18"/>
    </w:rPr>
  </w:style>
  <w:style w:type="table" w:styleId="GridTable4-Accent1">
    <w:name w:val="Grid Table 4 Accent 1"/>
    <w:basedOn w:val="TableNormal"/>
    <w:uiPriority w:val="49"/>
    <w:rsid w:val="006743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77C8" w:themeColor="accent1"/>
          <w:left w:val="single" w:sz="4" w:space="0" w:color="0077C8" w:themeColor="accent1"/>
          <w:bottom w:val="single" w:sz="4" w:space="0" w:color="0077C8" w:themeColor="accent1"/>
          <w:right w:val="single" w:sz="4" w:space="0" w:color="0077C8" w:themeColor="accent1"/>
          <w:insideH w:val="nil"/>
          <w:insideV w:val="nil"/>
        </w:tcBorders>
        <w:shd w:val="clear" w:color="auto" w:fill="0077C8" w:themeFill="accent1"/>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C1E5FF" w:themeFill="accent1" w:themeFillTint="33"/>
      </w:tcPr>
    </w:tblStylePr>
  </w:style>
  <w:style w:type="paragraph" w:customStyle="1" w:styleId="SupportText">
    <w:name w:val="Support Text"/>
    <w:basedOn w:val="Normal"/>
    <w:qFormat/>
    <w:rsid w:val="003E41B4"/>
    <w:rPr>
      <w:rFonts w:ascii="Source Sans Pro Light" w:hAnsi="Source Sans Pro Light"/>
      <w:noProof/>
      <w:color w:val="595959" w:themeColor="text1" w:themeTint="A6"/>
    </w:rPr>
  </w:style>
  <w:style w:type="character" w:styleId="Strong">
    <w:name w:val="Strong"/>
    <w:basedOn w:val="DefaultParagraphFont"/>
    <w:uiPriority w:val="22"/>
    <w:qFormat/>
    <w:rsid w:val="00B84ABD"/>
    <w:rPr>
      <w:b/>
      <w:bCs/>
    </w:rPr>
  </w:style>
  <w:style w:type="character" w:customStyle="1" w:styleId="Semibold">
    <w:name w:val="Semibold"/>
    <w:basedOn w:val="Strong"/>
    <w:uiPriority w:val="1"/>
    <w:qFormat/>
    <w:rsid w:val="0029553E"/>
    <w:rPr>
      <w:rFonts w:ascii="Segoe UI Semibold" w:hAnsi="Segoe UI Semibold"/>
      <w:b w:val="0"/>
      <w:bCs/>
      <w:i w:val="0"/>
      <w:noProof/>
    </w:rPr>
  </w:style>
  <w:style w:type="table" w:styleId="PlainTable1">
    <w:name w:val="Plain Table 1"/>
    <w:basedOn w:val="TableNormal"/>
    <w:uiPriority w:val="41"/>
    <w:rsid w:val="00AD3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C0297"/>
    <w:rPr>
      <w:color w:val="605E5C"/>
      <w:shd w:val="clear" w:color="auto" w:fill="E1DFDD"/>
    </w:rPr>
  </w:style>
  <w:style w:type="character" w:styleId="PlaceholderText">
    <w:name w:val="Placeholder Text"/>
    <w:basedOn w:val="DefaultParagraphFont"/>
    <w:uiPriority w:val="99"/>
    <w:semiHidden/>
    <w:rsid w:val="00D01673"/>
    <w:rPr>
      <w:color w:val="666666"/>
    </w:rPr>
  </w:style>
  <w:style w:type="paragraph" w:styleId="TOCHeading">
    <w:name w:val="TOC Heading"/>
    <w:basedOn w:val="Heading1"/>
    <w:next w:val="Normal"/>
    <w:uiPriority w:val="39"/>
    <w:unhideWhenUsed/>
    <w:qFormat/>
    <w:rsid w:val="00BB3970"/>
    <w:pPr>
      <w:pageBreakBefore w:val="0"/>
      <w:pBdr>
        <w:bottom w:val="none" w:sz="0" w:space="0" w:color="auto"/>
      </w:pBdr>
      <w:suppressAutoHyphens w:val="0"/>
      <w:spacing w:before="240" w:after="0" w:line="259" w:lineRule="auto"/>
      <w:outlineLvl w:val="9"/>
    </w:pPr>
    <w:rPr>
      <w:color w:val="005895" w:themeColor="accent1" w:themeShade="BF"/>
      <w:sz w:val="32"/>
    </w:rPr>
  </w:style>
  <w:style w:type="character" w:styleId="FollowedHyperlink">
    <w:name w:val="FollowedHyperlink"/>
    <w:basedOn w:val="DefaultParagraphFont"/>
    <w:uiPriority w:val="99"/>
    <w:semiHidden/>
    <w:unhideWhenUsed/>
    <w:rsid w:val="00A065EB"/>
    <w:rPr>
      <w:color w:val="151F6D" w:themeColor="followedHyperlink"/>
      <w:u w:val="single"/>
    </w:rPr>
  </w:style>
  <w:style w:type="character" w:customStyle="1" w:styleId="Heading5Char">
    <w:name w:val="Heading 5 Char"/>
    <w:basedOn w:val="DefaultParagraphFont"/>
    <w:link w:val="Heading5"/>
    <w:uiPriority w:val="9"/>
    <w:semiHidden/>
    <w:rsid w:val="00C90769"/>
    <w:rPr>
      <w:rFonts w:asciiTheme="majorHAnsi" w:eastAsiaTheme="majorEastAsia" w:hAnsiTheme="majorHAnsi" w:cstheme="majorBidi"/>
      <w:color w:val="005895" w:themeColor="accent1" w:themeShade="BF"/>
      <w:sz w:val="20"/>
    </w:rPr>
  </w:style>
  <w:style w:type="character" w:customStyle="1" w:styleId="Heading6Char">
    <w:name w:val="Heading 6 Char"/>
    <w:basedOn w:val="DefaultParagraphFont"/>
    <w:link w:val="Heading6"/>
    <w:uiPriority w:val="9"/>
    <w:rsid w:val="00DB7783"/>
    <w:rPr>
      <w:rFonts w:asciiTheme="majorHAnsi" w:eastAsiaTheme="majorEastAsia" w:hAnsiTheme="majorHAnsi" w:cstheme="majorBidi"/>
      <w:color w:val="003A63" w:themeColor="accent1" w:themeShade="7F"/>
      <w:sz w:val="20"/>
    </w:rPr>
  </w:style>
  <w:style w:type="paragraph" w:styleId="Revision">
    <w:name w:val="Revision"/>
    <w:hidden/>
    <w:uiPriority w:val="99"/>
    <w:semiHidden/>
    <w:rsid w:val="00EF4800"/>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leg.wa.gov/wac/default.aspx?cite=182-70-500" TargetMode="External"/><Relationship Id="rId18" Type="http://schemas.openxmlformats.org/officeDocument/2006/relationships/hyperlink" Target="https://apps.leg.wa.gov/wac/default.aspx?cite=182-70-60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apcd@hca.wa.gov" TargetMode="External"/><Relationship Id="rId7" Type="http://schemas.openxmlformats.org/officeDocument/2006/relationships/endnotes" Target="endnotes.xml"/><Relationship Id="rId12" Type="http://schemas.openxmlformats.org/officeDocument/2006/relationships/hyperlink" Target="https://watech.wa.gov/policies" TargetMode="External"/><Relationship Id="rId17" Type="http://schemas.openxmlformats.org/officeDocument/2006/relationships/hyperlink" Target="https://app.leg.wa.gov/RCW/default.aspx?cite=43.371.070"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ps.leg.wa.gov/wac/default.aspx?cite=182-70-270" TargetMode="External"/><Relationship Id="rId20" Type="http://schemas.openxmlformats.org/officeDocument/2006/relationships/hyperlink" Target="https://apps.leg.wa.gov/WAC/default.aspx?cite=182-70-27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leg.wa.gov/wac/default.aspx?cite=182-70" TargetMode="External"/><Relationship Id="rId24" Type="http://schemas.openxmlformats.org/officeDocument/2006/relationships/hyperlink" Target="https://watech.wa.gov/policies"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apps.leg.wa.gov/wac/default.aspx?cite=182-70-250" TargetMode="External"/><Relationship Id="rId23" Type="http://schemas.openxmlformats.org/officeDocument/2006/relationships/hyperlink" Target="mailto:apcd@hca.wa.gov" TargetMode="External"/><Relationship Id="rId28" Type="http://schemas.openxmlformats.org/officeDocument/2006/relationships/footer" Target="footer2.xml"/><Relationship Id="rId10" Type="http://schemas.openxmlformats.org/officeDocument/2006/relationships/hyperlink" Target="https://apps.leg.wa.gov/RCW/default.aspx?cite=43.371" TargetMode="External"/><Relationship Id="rId19" Type="http://schemas.openxmlformats.org/officeDocument/2006/relationships/hyperlink" Target="https://apps.leg.wa.gov/wac/default.aspx?cite=182-70-66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ps.leg.wa.gov/RCW/default.aspx?cite=43.371" TargetMode="External"/><Relationship Id="rId14" Type="http://schemas.openxmlformats.org/officeDocument/2006/relationships/hyperlink" Target="https://apps.leg.wa.gov/wac/default.aspx?cite=182-70-520" TargetMode="External"/><Relationship Id="rId22" Type="http://schemas.openxmlformats.org/officeDocument/2006/relationships/hyperlink" Target="mailto:apcd@hca.wa.gov"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https://apps.leg.wa.gov/wac/default.aspx?cite=182-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red\OneDrive%20-%20Washington%20State%20Executive%20Branch%20Agencies\H-drive\SHARE\WA-APCD-prim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11F13A6B81466CB08A58EAC4C4C8F7"/>
        <w:category>
          <w:name w:val="General"/>
          <w:gallery w:val="placeholder"/>
        </w:category>
        <w:types>
          <w:type w:val="bbPlcHdr"/>
        </w:types>
        <w:behaviors>
          <w:behavior w:val="content"/>
        </w:behaviors>
        <w:guid w:val="{0EA39C60-5270-4047-9D85-271E44636091}"/>
      </w:docPartPr>
      <w:docPartBody>
        <w:p w:rsidR="00A3346B" w:rsidRDefault="007554A9">
          <w:pPr>
            <w:pStyle w:val="0B11F13A6B81466CB08A58EAC4C4C8F7"/>
          </w:pPr>
          <w:r w:rsidRPr="00EB4545">
            <w:rPr>
              <w:rStyle w:val="PlaceholderText"/>
            </w:rPr>
            <w:t>Click or tap here to enter text.</w:t>
          </w:r>
        </w:p>
      </w:docPartBody>
    </w:docPart>
    <w:docPart>
      <w:docPartPr>
        <w:name w:val="C8E39F4DDACD431D8300F3B4688EAECF"/>
        <w:category>
          <w:name w:val="General"/>
          <w:gallery w:val="placeholder"/>
        </w:category>
        <w:types>
          <w:type w:val="bbPlcHdr"/>
        </w:types>
        <w:behaviors>
          <w:behavior w:val="content"/>
        </w:behaviors>
        <w:guid w:val="{F650BF31-46EC-40EA-8AE4-D7F0CDA5BE5B}"/>
      </w:docPartPr>
      <w:docPartBody>
        <w:p w:rsidR="00A3346B" w:rsidRDefault="007554A9">
          <w:pPr>
            <w:pStyle w:val="C8E39F4DDACD431D8300F3B4688EAECF"/>
          </w:pPr>
          <w:r w:rsidRPr="00EB4545">
            <w:rPr>
              <w:rStyle w:val="PlaceholderText"/>
            </w:rPr>
            <w:t>Click or tap to enter a date.</w:t>
          </w:r>
        </w:p>
      </w:docPartBody>
    </w:docPart>
    <w:docPart>
      <w:docPartPr>
        <w:name w:val="BDBB3CC20B7043E9B8B8987F5CAE7C8C"/>
        <w:category>
          <w:name w:val="General"/>
          <w:gallery w:val="placeholder"/>
        </w:category>
        <w:types>
          <w:type w:val="bbPlcHdr"/>
        </w:types>
        <w:behaviors>
          <w:behavior w:val="content"/>
        </w:behaviors>
        <w:guid w:val="{AB7D1EE6-8E46-4F53-9AE1-E949DD3F5C7E}"/>
      </w:docPartPr>
      <w:docPartBody>
        <w:p w:rsidR="00A3346B" w:rsidRDefault="007554A9">
          <w:pPr>
            <w:pStyle w:val="BDBB3CC20B7043E9B8B8987F5CAE7C8C"/>
          </w:pPr>
          <w:r w:rsidRPr="00EB4545">
            <w:rPr>
              <w:rStyle w:val="PlaceholderText"/>
            </w:rPr>
            <w:t>Click or tap here to enter text.</w:t>
          </w:r>
        </w:p>
      </w:docPartBody>
    </w:docPart>
    <w:docPart>
      <w:docPartPr>
        <w:name w:val="416DDAA899D84C71AA18494BC9201E61"/>
        <w:category>
          <w:name w:val="General"/>
          <w:gallery w:val="placeholder"/>
        </w:category>
        <w:types>
          <w:type w:val="bbPlcHdr"/>
        </w:types>
        <w:behaviors>
          <w:behavior w:val="content"/>
        </w:behaviors>
        <w:guid w:val="{30B12722-0CA6-4AC9-8E45-AE9DA5EF9DF1}"/>
      </w:docPartPr>
      <w:docPartBody>
        <w:p w:rsidR="00A3346B" w:rsidRDefault="007554A9">
          <w:pPr>
            <w:pStyle w:val="416DDAA899D84C71AA18494BC9201E61"/>
          </w:pPr>
          <w:r w:rsidRPr="00EB4545">
            <w:rPr>
              <w:rStyle w:val="PlaceholderText"/>
            </w:rPr>
            <w:t>Click or tap here to enter text.</w:t>
          </w:r>
        </w:p>
      </w:docPartBody>
    </w:docPart>
    <w:docPart>
      <w:docPartPr>
        <w:name w:val="A087961838BE492EBF77CB83D1DC107B"/>
        <w:category>
          <w:name w:val="General"/>
          <w:gallery w:val="placeholder"/>
        </w:category>
        <w:types>
          <w:type w:val="bbPlcHdr"/>
        </w:types>
        <w:behaviors>
          <w:behavior w:val="content"/>
        </w:behaviors>
        <w:guid w:val="{F0750FDC-5E1E-453E-A624-C360BFC94212}"/>
      </w:docPartPr>
      <w:docPartBody>
        <w:p w:rsidR="00A3346B" w:rsidRDefault="007554A9">
          <w:pPr>
            <w:pStyle w:val="A087961838BE492EBF77CB83D1DC107B"/>
          </w:pPr>
          <w:r w:rsidRPr="00EB4545">
            <w:rPr>
              <w:rStyle w:val="PlaceholderText"/>
            </w:rPr>
            <w:t>Click or tap to enter a date.</w:t>
          </w:r>
        </w:p>
      </w:docPartBody>
    </w:docPart>
    <w:docPart>
      <w:docPartPr>
        <w:name w:val="0B6022BD90604549A6585E0FBB5A0D73"/>
        <w:category>
          <w:name w:val="General"/>
          <w:gallery w:val="placeholder"/>
        </w:category>
        <w:types>
          <w:type w:val="bbPlcHdr"/>
        </w:types>
        <w:behaviors>
          <w:behavior w:val="content"/>
        </w:behaviors>
        <w:guid w:val="{FB0E9042-4DDC-417A-BFC1-79A509C7EAA5}"/>
      </w:docPartPr>
      <w:docPartBody>
        <w:p w:rsidR="00A3346B" w:rsidRDefault="007554A9">
          <w:pPr>
            <w:pStyle w:val="0B6022BD90604549A6585E0FBB5A0D73"/>
          </w:pPr>
          <w:r w:rsidRPr="00EB4545">
            <w:rPr>
              <w:rStyle w:val="PlaceholderText"/>
            </w:rPr>
            <w:t>Click or tap here to enter text.</w:t>
          </w:r>
        </w:p>
      </w:docPartBody>
    </w:docPart>
    <w:docPart>
      <w:docPartPr>
        <w:name w:val="8372E7B9051049BCA426AA24F1090A1C"/>
        <w:category>
          <w:name w:val="General"/>
          <w:gallery w:val="placeholder"/>
        </w:category>
        <w:types>
          <w:type w:val="bbPlcHdr"/>
        </w:types>
        <w:behaviors>
          <w:behavior w:val="content"/>
        </w:behaviors>
        <w:guid w:val="{18FF9A34-58F9-442F-8ACE-57F4CE11FF0E}"/>
      </w:docPartPr>
      <w:docPartBody>
        <w:p w:rsidR="00A3346B" w:rsidRDefault="007554A9">
          <w:pPr>
            <w:pStyle w:val="8372E7B9051049BCA426AA24F1090A1C"/>
          </w:pPr>
          <w:r w:rsidRPr="00EB4545">
            <w:rPr>
              <w:rStyle w:val="PlaceholderText"/>
            </w:rPr>
            <w:t>Click or tap to enter a date.</w:t>
          </w:r>
        </w:p>
      </w:docPartBody>
    </w:docPart>
    <w:docPart>
      <w:docPartPr>
        <w:name w:val="15A32A8E15D04B8D9FB68AB795D4F687"/>
        <w:category>
          <w:name w:val="General"/>
          <w:gallery w:val="placeholder"/>
        </w:category>
        <w:types>
          <w:type w:val="bbPlcHdr"/>
        </w:types>
        <w:behaviors>
          <w:behavior w:val="content"/>
        </w:behaviors>
        <w:guid w:val="{B545E2DD-ECA4-4A64-8C10-7499A533C3E5}"/>
      </w:docPartPr>
      <w:docPartBody>
        <w:p w:rsidR="00A3346B" w:rsidRDefault="007554A9">
          <w:pPr>
            <w:pStyle w:val="15A32A8E15D04B8D9FB68AB795D4F687"/>
          </w:pPr>
          <w:r w:rsidRPr="00EB4545">
            <w:rPr>
              <w:rStyle w:val="PlaceholderText"/>
            </w:rPr>
            <w:t>Click or tap here to enter text.</w:t>
          </w:r>
        </w:p>
      </w:docPartBody>
    </w:docPart>
    <w:docPart>
      <w:docPartPr>
        <w:name w:val="95CFA04838FF41F5B02D56BD9FD6556A"/>
        <w:category>
          <w:name w:val="General"/>
          <w:gallery w:val="placeholder"/>
        </w:category>
        <w:types>
          <w:type w:val="bbPlcHdr"/>
        </w:types>
        <w:behaviors>
          <w:behavior w:val="content"/>
        </w:behaviors>
        <w:guid w:val="{2CB5D321-BCA6-4B95-B2D9-27AA68C4E61D}"/>
      </w:docPartPr>
      <w:docPartBody>
        <w:p w:rsidR="00A3346B" w:rsidRDefault="007554A9">
          <w:pPr>
            <w:pStyle w:val="95CFA04838FF41F5B02D56BD9FD6556A"/>
          </w:pPr>
          <w:r w:rsidRPr="00EB4545">
            <w:rPr>
              <w:rStyle w:val="PlaceholderText"/>
            </w:rPr>
            <w:t>Click or tap to enter a date.</w:t>
          </w:r>
        </w:p>
      </w:docPartBody>
    </w:docPart>
    <w:docPart>
      <w:docPartPr>
        <w:name w:val="6693C8303B174E0AA5F6D1355F56EC9B"/>
        <w:category>
          <w:name w:val="General"/>
          <w:gallery w:val="placeholder"/>
        </w:category>
        <w:types>
          <w:type w:val="bbPlcHdr"/>
        </w:types>
        <w:behaviors>
          <w:behavior w:val="content"/>
        </w:behaviors>
        <w:guid w:val="{5195B385-409D-4499-898F-C8957778B7A8}"/>
      </w:docPartPr>
      <w:docPartBody>
        <w:p w:rsidR="00A3346B" w:rsidRDefault="007554A9">
          <w:pPr>
            <w:pStyle w:val="6693C8303B174E0AA5F6D1355F56EC9B"/>
          </w:pPr>
          <w:r w:rsidRPr="00EB4545">
            <w:rPr>
              <w:rStyle w:val="PlaceholderText"/>
            </w:rPr>
            <w:t>Click or tap to enter a date.</w:t>
          </w:r>
        </w:p>
      </w:docPartBody>
    </w:docPart>
    <w:docPart>
      <w:docPartPr>
        <w:name w:val="D44EC2E51E7240C8A9DF07201F9E72A8"/>
        <w:category>
          <w:name w:val="General"/>
          <w:gallery w:val="placeholder"/>
        </w:category>
        <w:types>
          <w:type w:val="bbPlcHdr"/>
        </w:types>
        <w:behaviors>
          <w:behavior w:val="content"/>
        </w:behaviors>
        <w:guid w:val="{6141DD65-6EAF-45F5-9070-6778C0FD9C53}"/>
      </w:docPartPr>
      <w:docPartBody>
        <w:p w:rsidR="00A3346B" w:rsidRDefault="007554A9">
          <w:pPr>
            <w:pStyle w:val="D44EC2E51E7240C8A9DF07201F9E72A8"/>
          </w:pPr>
          <w:r w:rsidRPr="00EB4545">
            <w:rPr>
              <w:rStyle w:val="PlaceholderText"/>
            </w:rPr>
            <w:t>Click or tap here to enter text.</w:t>
          </w:r>
        </w:p>
      </w:docPartBody>
    </w:docPart>
    <w:docPart>
      <w:docPartPr>
        <w:name w:val="CE1752BFF7DB4E108129CCE949890CD1"/>
        <w:category>
          <w:name w:val="General"/>
          <w:gallery w:val="placeholder"/>
        </w:category>
        <w:types>
          <w:type w:val="bbPlcHdr"/>
        </w:types>
        <w:behaviors>
          <w:behavior w:val="content"/>
        </w:behaviors>
        <w:guid w:val="{AA8ED794-4239-4E3A-9FB4-1BE05F815624}"/>
      </w:docPartPr>
      <w:docPartBody>
        <w:p w:rsidR="00A3346B" w:rsidRDefault="007554A9">
          <w:pPr>
            <w:pStyle w:val="CE1752BFF7DB4E108129CCE949890CD1"/>
          </w:pPr>
          <w:r w:rsidRPr="00EB4545">
            <w:rPr>
              <w:rStyle w:val="PlaceholderText"/>
            </w:rPr>
            <w:t>Click or tap here to enter text.</w:t>
          </w:r>
        </w:p>
      </w:docPartBody>
    </w:docPart>
    <w:docPart>
      <w:docPartPr>
        <w:name w:val="B5928CDDD8534454AE7F9BEE8E6A0BE7"/>
        <w:category>
          <w:name w:val="General"/>
          <w:gallery w:val="placeholder"/>
        </w:category>
        <w:types>
          <w:type w:val="bbPlcHdr"/>
        </w:types>
        <w:behaviors>
          <w:behavior w:val="content"/>
        </w:behaviors>
        <w:guid w:val="{F2E05EFB-A27C-4A95-B076-2C2A450FA3B0}"/>
      </w:docPartPr>
      <w:docPartBody>
        <w:p w:rsidR="00A3346B" w:rsidRDefault="007554A9">
          <w:pPr>
            <w:pStyle w:val="B5928CDDD8534454AE7F9BEE8E6A0BE7"/>
          </w:pPr>
          <w:r w:rsidRPr="00EB4545">
            <w:rPr>
              <w:rStyle w:val="PlaceholderText"/>
            </w:rPr>
            <w:t>Click or tap here to enter text.</w:t>
          </w:r>
        </w:p>
      </w:docPartBody>
    </w:docPart>
    <w:docPart>
      <w:docPartPr>
        <w:name w:val="2E195F2FD03C4F4AA0D342ABD86C2BCE"/>
        <w:category>
          <w:name w:val="General"/>
          <w:gallery w:val="placeholder"/>
        </w:category>
        <w:types>
          <w:type w:val="bbPlcHdr"/>
        </w:types>
        <w:behaviors>
          <w:behavior w:val="content"/>
        </w:behaviors>
        <w:guid w:val="{BE98BC9C-7174-40E2-A3E5-438FDC821C7D}"/>
      </w:docPartPr>
      <w:docPartBody>
        <w:p w:rsidR="00A3346B" w:rsidRDefault="007554A9">
          <w:pPr>
            <w:pStyle w:val="2E195F2FD03C4F4AA0D342ABD86C2BCE"/>
          </w:pPr>
          <w:r w:rsidRPr="00EB4545">
            <w:rPr>
              <w:rStyle w:val="PlaceholderText"/>
            </w:rPr>
            <w:t>Click or tap to enter a date.</w:t>
          </w:r>
        </w:p>
      </w:docPartBody>
    </w:docPart>
    <w:docPart>
      <w:docPartPr>
        <w:name w:val="69FD10C013154BEFB72C14F30D0422B4"/>
        <w:category>
          <w:name w:val="General"/>
          <w:gallery w:val="placeholder"/>
        </w:category>
        <w:types>
          <w:type w:val="bbPlcHdr"/>
        </w:types>
        <w:behaviors>
          <w:behavior w:val="content"/>
        </w:behaviors>
        <w:guid w:val="{FAF7AD63-F0AF-4F4D-8FDE-A0144A35732B}"/>
      </w:docPartPr>
      <w:docPartBody>
        <w:p w:rsidR="00A3346B" w:rsidRDefault="007554A9">
          <w:pPr>
            <w:pStyle w:val="69FD10C013154BEFB72C14F30D0422B4"/>
          </w:pPr>
          <w:r w:rsidRPr="00EB4545">
            <w:rPr>
              <w:rStyle w:val="PlaceholderText"/>
            </w:rPr>
            <w:t>Click or tap here to enter text.</w:t>
          </w:r>
        </w:p>
      </w:docPartBody>
    </w:docPart>
    <w:docPart>
      <w:docPartPr>
        <w:name w:val="F5F4AA1A28BB4C278E5C44E42C988751"/>
        <w:category>
          <w:name w:val="General"/>
          <w:gallery w:val="placeholder"/>
        </w:category>
        <w:types>
          <w:type w:val="bbPlcHdr"/>
        </w:types>
        <w:behaviors>
          <w:behavior w:val="content"/>
        </w:behaviors>
        <w:guid w:val="{5DF7055F-3C2A-4571-ACDC-9554E00E0F44}"/>
      </w:docPartPr>
      <w:docPartBody>
        <w:p w:rsidR="00A3346B" w:rsidRDefault="007554A9">
          <w:pPr>
            <w:pStyle w:val="F5F4AA1A28BB4C278E5C44E42C988751"/>
          </w:pPr>
          <w:r w:rsidRPr="00EB4545">
            <w:rPr>
              <w:rStyle w:val="PlaceholderText"/>
            </w:rPr>
            <w:t>Click or tap to enter a date.</w:t>
          </w:r>
        </w:p>
      </w:docPartBody>
    </w:docPart>
    <w:docPart>
      <w:docPartPr>
        <w:name w:val="FCBCC8ABDD974143B6CB450FF15A7E43"/>
        <w:category>
          <w:name w:val="General"/>
          <w:gallery w:val="placeholder"/>
        </w:category>
        <w:types>
          <w:type w:val="bbPlcHdr"/>
        </w:types>
        <w:behaviors>
          <w:behavior w:val="content"/>
        </w:behaviors>
        <w:guid w:val="{82EF23B4-48F7-43EA-AD19-F2DC3E7F1C01}"/>
      </w:docPartPr>
      <w:docPartBody>
        <w:p w:rsidR="00A3346B" w:rsidRDefault="007554A9">
          <w:pPr>
            <w:pStyle w:val="FCBCC8ABDD974143B6CB450FF15A7E43"/>
          </w:pPr>
          <w:r w:rsidRPr="00EB4545">
            <w:rPr>
              <w:rStyle w:val="PlaceholderText"/>
            </w:rPr>
            <w:t>Click or tap here to enter text.</w:t>
          </w:r>
        </w:p>
      </w:docPartBody>
    </w:docPart>
    <w:docPart>
      <w:docPartPr>
        <w:name w:val="1FAFC59DB2014AA49FAB30C6A2C871ED"/>
        <w:category>
          <w:name w:val="General"/>
          <w:gallery w:val="placeholder"/>
        </w:category>
        <w:types>
          <w:type w:val="bbPlcHdr"/>
        </w:types>
        <w:behaviors>
          <w:behavior w:val="content"/>
        </w:behaviors>
        <w:guid w:val="{A140B132-8B56-4BE6-9E19-BF4CFBFF1C21}"/>
      </w:docPartPr>
      <w:docPartBody>
        <w:p w:rsidR="00A3346B" w:rsidRDefault="007554A9">
          <w:pPr>
            <w:pStyle w:val="1FAFC59DB2014AA49FAB30C6A2C871ED"/>
          </w:pPr>
          <w:r w:rsidRPr="00EB4545">
            <w:rPr>
              <w:rStyle w:val="PlaceholderText"/>
            </w:rPr>
            <w:t>Click or tap to enter a date.</w:t>
          </w:r>
        </w:p>
      </w:docPartBody>
    </w:docPart>
    <w:docPart>
      <w:docPartPr>
        <w:name w:val="0665690E75B24CFDBCE1AC8EC1671C3B"/>
        <w:category>
          <w:name w:val="General"/>
          <w:gallery w:val="placeholder"/>
        </w:category>
        <w:types>
          <w:type w:val="bbPlcHdr"/>
        </w:types>
        <w:behaviors>
          <w:behavior w:val="content"/>
        </w:behaviors>
        <w:guid w:val="{60E8EC4A-805D-4C4D-BF21-DCAED3FD8D09}"/>
      </w:docPartPr>
      <w:docPartBody>
        <w:p w:rsidR="00A3346B" w:rsidRDefault="007554A9">
          <w:pPr>
            <w:pStyle w:val="0665690E75B24CFDBCE1AC8EC1671C3B"/>
          </w:pPr>
          <w:r w:rsidRPr="00EB454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9866E65-310C-4394-91EE-276CEB20364E}"/>
      </w:docPartPr>
      <w:docPartBody>
        <w:p w:rsidR="00736796" w:rsidRDefault="001E770F">
          <w:r w:rsidRPr="00CC5CA8">
            <w:rPr>
              <w:rStyle w:val="PlaceholderText"/>
            </w:rPr>
            <w:t>Click or tap here to enter text.</w:t>
          </w:r>
        </w:p>
      </w:docPartBody>
    </w:docPart>
    <w:docPart>
      <w:docPartPr>
        <w:name w:val="94655B6C212A4016996C61C3C4AF2854"/>
        <w:category>
          <w:name w:val="General"/>
          <w:gallery w:val="placeholder"/>
        </w:category>
        <w:types>
          <w:type w:val="bbPlcHdr"/>
        </w:types>
        <w:behaviors>
          <w:behavior w:val="content"/>
        </w:behaviors>
        <w:guid w:val="{AFC05D99-1B01-4D41-9FCA-42BB06B56425}"/>
      </w:docPartPr>
      <w:docPartBody>
        <w:p w:rsidR="00C367C2" w:rsidRDefault="004876A7" w:rsidP="004876A7">
          <w:pPr>
            <w:pStyle w:val="94655B6C212A4016996C61C3C4AF2854"/>
          </w:pPr>
          <w:r w:rsidRPr="00EB4545">
            <w:rPr>
              <w:rStyle w:val="PlaceholderText"/>
            </w:rPr>
            <w:t>Click or tap here to enter text.</w:t>
          </w:r>
        </w:p>
      </w:docPartBody>
    </w:docPart>
    <w:docPart>
      <w:docPartPr>
        <w:name w:val="CBDC3CAA9DA64D8ABA75A4D120721D12"/>
        <w:category>
          <w:name w:val="General"/>
          <w:gallery w:val="placeholder"/>
        </w:category>
        <w:types>
          <w:type w:val="bbPlcHdr"/>
        </w:types>
        <w:behaviors>
          <w:behavior w:val="content"/>
        </w:behaviors>
        <w:guid w:val="{5850A969-7C26-48B1-AC7B-35A36B23E56D}"/>
      </w:docPartPr>
      <w:docPartBody>
        <w:p w:rsidR="00C367C2" w:rsidRDefault="004876A7" w:rsidP="004876A7">
          <w:pPr>
            <w:pStyle w:val="CBDC3CAA9DA64D8ABA75A4D120721D12"/>
          </w:pPr>
          <w:r w:rsidRPr="00EB4545">
            <w:rPr>
              <w:rStyle w:val="PlaceholderText"/>
            </w:rPr>
            <w:t>Click or tap to enter a date.</w:t>
          </w:r>
        </w:p>
      </w:docPartBody>
    </w:docPart>
    <w:docPart>
      <w:docPartPr>
        <w:name w:val="7622A8109D0F4EC98CF55DADEFC46554"/>
        <w:category>
          <w:name w:val="General"/>
          <w:gallery w:val="placeholder"/>
        </w:category>
        <w:types>
          <w:type w:val="bbPlcHdr"/>
        </w:types>
        <w:behaviors>
          <w:behavior w:val="content"/>
        </w:behaviors>
        <w:guid w:val="{3D4F0824-D2A4-42FB-A81D-3ED443592F39}"/>
      </w:docPartPr>
      <w:docPartBody>
        <w:p w:rsidR="00C367C2" w:rsidRDefault="004876A7" w:rsidP="004876A7">
          <w:pPr>
            <w:pStyle w:val="7622A8109D0F4EC98CF55DADEFC46554"/>
          </w:pPr>
          <w:r w:rsidRPr="00EB4545">
            <w:rPr>
              <w:rStyle w:val="PlaceholderText"/>
            </w:rPr>
            <w:t>Click or tap here to enter text.</w:t>
          </w:r>
        </w:p>
      </w:docPartBody>
    </w:docPart>
    <w:docPart>
      <w:docPartPr>
        <w:name w:val="DCA42869D9474AB4836E6A7CF31434AB"/>
        <w:category>
          <w:name w:val="General"/>
          <w:gallery w:val="placeholder"/>
        </w:category>
        <w:types>
          <w:type w:val="bbPlcHdr"/>
        </w:types>
        <w:behaviors>
          <w:behavior w:val="content"/>
        </w:behaviors>
        <w:guid w:val="{1A0A14EA-C4E5-4D4A-882C-800DC0A5DE04}"/>
      </w:docPartPr>
      <w:docPartBody>
        <w:p w:rsidR="00C367C2" w:rsidRDefault="004876A7" w:rsidP="004876A7">
          <w:pPr>
            <w:pStyle w:val="DCA42869D9474AB4836E6A7CF31434AB"/>
          </w:pPr>
          <w:r w:rsidRPr="00EB4545">
            <w:rPr>
              <w:rStyle w:val="PlaceholderText"/>
            </w:rPr>
            <w:t>Click or tap to enter a date.</w:t>
          </w:r>
        </w:p>
      </w:docPartBody>
    </w:docPart>
    <w:docPart>
      <w:docPartPr>
        <w:name w:val="C6BFEBC7D8B64A15B6FA89FAE252DA7E"/>
        <w:category>
          <w:name w:val="General"/>
          <w:gallery w:val="placeholder"/>
        </w:category>
        <w:types>
          <w:type w:val="bbPlcHdr"/>
        </w:types>
        <w:behaviors>
          <w:behavior w:val="content"/>
        </w:behaviors>
        <w:guid w:val="{2E3B6E18-2A17-47D3-B771-A561DFA8B1A2}"/>
      </w:docPartPr>
      <w:docPartBody>
        <w:p w:rsidR="0072487C" w:rsidRDefault="001F4252" w:rsidP="001F4252">
          <w:pPr>
            <w:pStyle w:val="C6BFEBC7D8B64A15B6FA89FAE252DA7E"/>
          </w:pPr>
          <w:r w:rsidRPr="00CC5CA8">
            <w:rPr>
              <w:rStyle w:val="PlaceholderText"/>
            </w:rPr>
            <w:t>Click or tap here to enter text.</w:t>
          </w:r>
        </w:p>
      </w:docPartBody>
    </w:docPart>
    <w:docPart>
      <w:docPartPr>
        <w:name w:val="D37F22B2114548AA87E7F4E383AA664B"/>
        <w:category>
          <w:name w:val="General"/>
          <w:gallery w:val="placeholder"/>
        </w:category>
        <w:types>
          <w:type w:val="bbPlcHdr"/>
        </w:types>
        <w:behaviors>
          <w:behavior w:val="content"/>
        </w:behaviors>
        <w:guid w:val="{BF8C8183-D4C4-49BF-A14A-CE3563980101}"/>
      </w:docPartPr>
      <w:docPartBody>
        <w:p w:rsidR="0072487C" w:rsidRDefault="001F4252" w:rsidP="001F4252">
          <w:pPr>
            <w:pStyle w:val="D37F22B2114548AA87E7F4E383AA664B"/>
          </w:pPr>
          <w:r w:rsidRPr="00CC5CA8">
            <w:rPr>
              <w:rStyle w:val="PlaceholderText"/>
            </w:rPr>
            <w:t>Click or tap here to enter text.</w:t>
          </w:r>
        </w:p>
      </w:docPartBody>
    </w:docPart>
    <w:docPart>
      <w:docPartPr>
        <w:name w:val="EE028856DDF04F789A6F96094B16B137"/>
        <w:category>
          <w:name w:val="General"/>
          <w:gallery w:val="placeholder"/>
        </w:category>
        <w:types>
          <w:type w:val="bbPlcHdr"/>
        </w:types>
        <w:behaviors>
          <w:behavior w:val="content"/>
        </w:behaviors>
        <w:guid w:val="{3439CC9B-28C1-40F7-853D-7E50FEE6BB5B}"/>
      </w:docPartPr>
      <w:docPartBody>
        <w:p w:rsidR="0072487C" w:rsidRDefault="001F4252" w:rsidP="001F4252">
          <w:pPr>
            <w:pStyle w:val="EE028856DDF04F789A6F96094B16B137"/>
          </w:pPr>
          <w:r w:rsidRPr="00CC5CA8">
            <w:rPr>
              <w:rStyle w:val="PlaceholderText"/>
            </w:rPr>
            <w:t>Click or tap here to enter text.</w:t>
          </w:r>
        </w:p>
      </w:docPartBody>
    </w:docPart>
    <w:docPart>
      <w:docPartPr>
        <w:name w:val="D23D6FEF081348AE933163240068C090"/>
        <w:category>
          <w:name w:val="General"/>
          <w:gallery w:val="placeholder"/>
        </w:category>
        <w:types>
          <w:type w:val="bbPlcHdr"/>
        </w:types>
        <w:behaviors>
          <w:behavior w:val="content"/>
        </w:behaviors>
        <w:guid w:val="{1323BE06-0010-4926-A886-52D1B0D6BEDC}"/>
      </w:docPartPr>
      <w:docPartBody>
        <w:p w:rsidR="0072487C" w:rsidRDefault="001F4252" w:rsidP="001F4252">
          <w:pPr>
            <w:pStyle w:val="D23D6FEF081348AE933163240068C090"/>
          </w:pPr>
          <w:r w:rsidRPr="00CC5CA8">
            <w:rPr>
              <w:rStyle w:val="PlaceholderText"/>
            </w:rPr>
            <w:t>Click or tap here to enter text.</w:t>
          </w:r>
        </w:p>
      </w:docPartBody>
    </w:docPart>
    <w:docPart>
      <w:docPartPr>
        <w:name w:val="DED74BFAE5EB4EF4AAC9C9FC0C950C4D"/>
        <w:category>
          <w:name w:val="General"/>
          <w:gallery w:val="placeholder"/>
        </w:category>
        <w:types>
          <w:type w:val="bbPlcHdr"/>
        </w:types>
        <w:behaviors>
          <w:behavior w:val="content"/>
        </w:behaviors>
        <w:guid w:val="{EA886321-CD89-4749-8C8A-F18A9B670A46}"/>
      </w:docPartPr>
      <w:docPartBody>
        <w:p w:rsidR="0072487C" w:rsidRDefault="001F4252" w:rsidP="001F4252">
          <w:pPr>
            <w:pStyle w:val="DED74BFAE5EB4EF4AAC9C9FC0C950C4D"/>
          </w:pPr>
          <w:r w:rsidRPr="00CC5CA8">
            <w:rPr>
              <w:rStyle w:val="PlaceholderText"/>
            </w:rPr>
            <w:t>Click or tap here to enter text.</w:t>
          </w:r>
        </w:p>
      </w:docPartBody>
    </w:docPart>
    <w:docPart>
      <w:docPartPr>
        <w:name w:val="61EF0E2A22DE4D3A9FFBC7A530567750"/>
        <w:category>
          <w:name w:val="General"/>
          <w:gallery w:val="placeholder"/>
        </w:category>
        <w:types>
          <w:type w:val="bbPlcHdr"/>
        </w:types>
        <w:behaviors>
          <w:behavior w:val="content"/>
        </w:behaviors>
        <w:guid w:val="{04381DBC-E277-48FE-A935-BEB164A076C7}"/>
      </w:docPartPr>
      <w:docPartBody>
        <w:p w:rsidR="0072487C" w:rsidRDefault="001F4252" w:rsidP="001F4252">
          <w:pPr>
            <w:pStyle w:val="61EF0E2A22DE4D3A9FFBC7A530567750"/>
          </w:pPr>
          <w:r w:rsidRPr="00CC5CA8">
            <w:rPr>
              <w:rStyle w:val="PlaceholderText"/>
            </w:rPr>
            <w:t>Click or tap here to enter text.</w:t>
          </w:r>
        </w:p>
      </w:docPartBody>
    </w:docPart>
    <w:docPart>
      <w:docPartPr>
        <w:name w:val="0193082F63F14D95BABB26281D27C9B7"/>
        <w:category>
          <w:name w:val="General"/>
          <w:gallery w:val="placeholder"/>
        </w:category>
        <w:types>
          <w:type w:val="bbPlcHdr"/>
        </w:types>
        <w:behaviors>
          <w:behavior w:val="content"/>
        </w:behaviors>
        <w:guid w:val="{651BA464-0AE2-4E57-A8B8-5E9AEBC41E6A}"/>
      </w:docPartPr>
      <w:docPartBody>
        <w:p w:rsidR="00881B2B" w:rsidRDefault="003B5313" w:rsidP="003B5313">
          <w:pPr>
            <w:pStyle w:val="0193082F63F14D95BABB26281D27C9B7"/>
          </w:pPr>
          <w:r w:rsidRPr="00A44650">
            <w:rPr>
              <w:rStyle w:val="PlaceholderText"/>
            </w:rPr>
            <w:t>Click or tap here to enter text.</w:t>
          </w:r>
        </w:p>
      </w:docPartBody>
    </w:docPart>
    <w:docPart>
      <w:docPartPr>
        <w:name w:val="D56675E51C724D7384055623D30766A9"/>
        <w:category>
          <w:name w:val="General"/>
          <w:gallery w:val="placeholder"/>
        </w:category>
        <w:types>
          <w:type w:val="bbPlcHdr"/>
        </w:types>
        <w:behaviors>
          <w:behavior w:val="content"/>
        </w:behaviors>
        <w:guid w:val="{26A94AA3-42AA-4C44-9A39-F0EC33DABC59}"/>
      </w:docPartPr>
      <w:docPartBody>
        <w:p w:rsidR="00881B2B" w:rsidRDefault="003B5313" w:rsidP="003B5313">
          <w:pPr>
            <w:pStyle w:val="D56675E51C724D7384055623D30766A9"/>
          </w:pPr>
          <w:r w:rsidRPr="00EB45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Source Sans Pro">
    <w:panose1 w:val="020B0503030403020204"/>
    <w:charset w:val="00"/>
    <w:family w:val="swiss"/>
    <w:pitch w:val="variable"/>
    <w:sig w:usb0="600002F7" w:usb1="02000001" w:usb2="00000000" w:usb3="00000000" w:csb0="0000019F" w:csb1="00000000"/>
  </w:font>
  <w:font w:name="Nunito SemiBold">
    <w:panose1 w:val="00000000000000000000"/>
    <w:charset w:val="00"/>
    <w:family w:val="auto"/>
    <w:pitch w:val="variable"/>
    <w:sig w:usb0="A00002FF" w:usb1="5000204B" w:usb2="00000000" w:usb3="00000000" w:csb0="00000197" w:csb1="00000000"/>
  </w:font>
  <w:font w:name="Source Sans Pro Light">
    <w:panose1 w:val="020B0403030403020204"/>
    <w:charset w:val="00"/>
    <w:family w:val="swiss"/>
    <w:pitch w:val="variable"/>
    <w:sig w:usb0="600002F7" w:usb1="02000003" w:usb2="00000000" w:usb3="00000000" w:csb0="0000019F" w:csb1="00000000"/>
  </w:font>
  <w:font w:name="Source Sans Pro SemiBold">
    <w:panose1 w:val="020B0603030403020204"/>
    <w:charset w:val="00"/>
    <w:family w:val="swiss"/>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0F8"/>
    <w:rsid w:val="00001E6C"/>
    <w:rsid w:val="0005344E"/>
    <w:rsid w:val="000B36C7"/>
    <w:rsid w:val="001002B1"/>
    <w:rsid w:val="0010319D"/>
    <w:rsid w:val="00105CAD"/>
    <w:rsid w:val="001405C6"/>
    <w:rsid w:val="00166ACE"/>
    <w:rsid w:val="001E770F"/>
    <w:rsid w:val="001F4252"/>
    <w:rsid w:val="0023514C"/>
    <w:rsid w:val="002D76B0"/>
    <w:rsid w:val="0030376A"/>
    <w:rsid w:val="003B5313"/>
    <w:rsid w:val="003C5984"/>
    <w:rsid w:val="004876A7"/>
    <w:rsid w:val="004957C4"/>
    <w:rsid w:val="004A38E8"/>
    <w:rsid w:val="004F45EA"/>
    <w:rsid w:val="0057030B"/>
    <w:rsid w:val="00575E2F"/>
    <w:rsid w:val="005D25CA"/>
    <w:rsid w:val="00715272"/>
    <w:rsid w:val="0072487C"/>
    <w:rsid w:val="0073148F"/>
    <w:rsid w:val="0073200D"/>
    <w:rsid w:val="00735924"/>
    <w:rsid w:val="00736796"/>
    <w:rsid w:val="00740D59"/>
    <w:rsid w:val="007554A9"/>
    <w:rsid w:val="00792219"/>
    <w:rsid w:val="00793BBD"/>
    <w:rsid w:val="007A4D20"/>
    <w:rsid w:val="00821647"/>
    <w:rsid w:val="00854B29"/>
    <w:rsid w:val="00881B2B"/>
    <w:rsid w:val="008A0B8F"/>
    <w:rsid w:val="008D544D"/>
    <w:rsid w:val="00945E2C"/>
    <w:rsid w:val="00976595"/>
    <w:rsid w:val="0098745B"/>
    <w:rsid w:val="009962EE"/>
    <w:rsid w:val="009D3C39"/>
    <w:rsid w:val="009F4BFC"/>
    <w:rsid w:val="00A011CD"/>
    <w:rsid w:val="00A3346B"/>
    <w:rsid w:val="00A36D57"/>
    <w:rsid w:val="00A40F4B"/>
    <w:rsid w:val="00AD7D42"/>
    <w:rsid w:val="00AE0748"/>
    <w:rsid w:val="00C367C2"/>
    <w:rsid w:val="00C52714"/>
    <w:rsid w:val="00C66C2D"/>
    <w:rsid w:val="00C7156F"/>
    <w:rsid w:val="00C837C9"/>
    <w:rsid w:val="00CF57EB"/>
    <w:rsid w:val="00D54A6D"/>
    <w:rsid w:val="00D806BF"/>
    <w:rsid w:val="00DF10F8"/>
    <w:rsid w:val="00E94785"/>
    <w:rsid w:val="00F637C7"/>
    <w:rsid w:val="00F64670"/>
    <w:rsid w:val="00F73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313"/>
    <w:rPr>
      <w:color w:val="666666"/>
    </w:rPr>
  </w:style>
  <w:style w:type="paragraph" w:customStyle="1" w:styleId="0B11F13A6B81466CB08A58EAC4C4C8F7">
    <w:name w:val="0B11F13A6B81466CB08A58EAC4C4C8F7"/>
  </w:style>
  <w:style w:type="paragraph" w:customStyle="1" w:styleId="C8E39F4DDACD431D8300F3B4688EAECF">
    <w:name w:val="C8E39F4DDACD431D8300F3B4688EAECF"/>
  </w:style>
  <w:style w:type="paragraph" w:customStyle="1" w:styleId="BDBB3CC20B7043E9B8B8987F5CAE7C8C">
    <w:name w:val="BDBB3CC20B7043E9B8B8987F5CAE7C8C"/>
  </w:style>
  <w:style w:type="paragraph" w:customStyle="1" w:styleId="416DDAA899D84C71AA18494BC9201E61">
    <w:name w:val="416DDAA899D84C71AA18494BC9201E61"/>
  </w:style>
  <w:style w:type="paragraph" w:customStyle="1" w:styleId="A087961838BE492EBF77CB83D1DC107B">
    <w:name w:val="A087961838BE492EBF77CB83D1DC107B"/>
  </w:style>
  <w:style w:type="paragraph" w:customStyle="1" w:styleId="0B6022BD90604549A6585E0FBB5A0D73">
    <w:name w:val="0B6022BD90604549A6585E0FBB5A0D73"/>
  </w:style>
  <w:style w:type="paragraph" w:customStyle="1" w:styleId="8372E7B9051049BCA426AA24F1090A1C">
    <w:name w:val="8372E7B9051049BCA426AA24F1090A1C"/>
  </w:style>
  <w:style w:type="paragraph" w:customStyle="1" w:styleId="15A32A8E15D04B8D9FB68AB795D4F687">
    <w:name w:val="15A32A8E15D04B8D9FB68AB795D4F687"/>
  </w:style>
  <w:style w:type="paragraph" w:customStyle="1" w:styleId="95CFA04838FF41F5B02D56BD9FD6556A">
    <w:name w:val="95CFA04838FF41F5B02D56BD9FD6556A"/>
  </w:style>
  <w:style w:type="paragraph" w:customStyle="1" w:styleId="6693C8303B174E0AA5F6D1355F56EC9B">
    <w:name w:val="6693C8303B174E0AA5F6D1355F56EC9B"/>
  </w:style>
  <w:style w:type="paragraph" w:customStyle="1" w:styleId="D44EC2E51E7240C8A9DF07201F9E72A8">
    <w:name w:val="D44EC2E51E7240C8A9DF07201F9E72A8"/>
  </w:style>
  <w:style w:type="paragraph" w:customStyle="1" w:styleId="CE1752BFF7DB4E108129CCE949890CD1">
    <w:name w:val="CE1752BFF7DB4E108129CCE949890CD1"/>
  </w:style>
  <w:style w:type="paragraph" w:customStyle="1" w:styleId="B5928CDDD8534454AE7F9BEE8E6A0BE7">
    <w:name w:val="B5928CDDD8534454AE7F9BEE8E6A0BE7"/>
  </w:style>
  <w:style w:type="paragraph" w:customStyle="1" w:styleId="2E195F2FD03C4F4AA0D342ABD86C2BCE">
    <w:name w:val="2E195F2FD03C4F4AA0D342ABD86C2BCE"/>
  </w:style>
  <w:style w:type="paragraph" w:customStyle="1" w:styleId="69FD10C013154BEFB72C14F30D0422B4">
    <w:name w:val="69FD10C013154BEFB72C14F30D0422B4"/>
  </w:style>
  <w:style w:type="paragraph" w:customStyle="1" w:styleId="F5F4AA1A28BB4C278E5C44E42C988751">
    <w:name w:val="F5F4AA1A28BB4C278E5C44E42C988751"/>
  </w:style>
  <w:style w:type="paragraph" w:customStyle="1" w:styleId="FCBCC8ABDD974143B6CB450FF15A7E43">
    <w:name w:val="FCBCC8ABDD974143B6CB450FF15A7E43"/>
  </w:style>
  <w:style w:type="paragraph" w:customStyle="1" w:styleId="1FAFC59DB2014AA49FAB30C6A2C871ED">
    <w:name w:val="1FAFC59DB2014AA49FAB30C6A2C871ED"/>
  </w:style>
  <w:style w:type="paragraph" w:customStyle="1" w:styleId="0665690E75B24CFDBCE1AC8EC1671C3B">
    <w:name w:val="0665690E75B24CFDBCE1AC8EC1671C3B"/>
  </w:style>
  <w:style w:type="paragraph" w:customStyle="1" w:styleId="94655B6C212A4016996C61C3C4AF2854">
    <w:name w:val="94655B6C212A4016996C61C3C4AF2854"/>
    <w:rsid w:val="004876A7"/>
  </w:style>
  <w:style w:type="paragraph" w:customStyle="1" w:styleId="CBDC3CAA9DA64D8ABA75A4D120721D12">
    <w:name w:val="CBDC3CAA9DA64D8ABA75A4D120721D12"/>
    <w:rsid w:val="004876A7"/>
  </w:style>
  <w:style w:type="paragraph" w:customStyle="1" w:styleId="7622A8109D0F4EC98CF55DADEFC46554">
    <w:name w:val="7622A8109D0F4EC98CF55DADEFC46554"/>
    <w:rsid w:val="004876A7"/>
  </w:style>
  <w:style w:type="paragraph" w:customStyle="1" w:styleId="DCA42869D9474AB4836E6A7CF31434AB">
    <w:name w:val="DCA42869D9474AB4836E6A7CF31434AB"/>
    <w:rsid w:val="004876A7"/>
  </w:style>
  <w:style w:type="paragraph" w:customStyle="1" w:styleId="C6BFEBC7D8B64A15B6FA89FAE252DA7E">
    <w:name w:val="C6BFEBC7D8B64A15B6FA89FAE252DA7E"/>
    <w:rsid w:val="001F4252"/>
  </w:style>
  <w:style w:type="paragraph" w:customStyle="1" w:styleId="D37F22B2114548AA87E7F4E383AA664B">
    <w:name w:val="D37F22B2114548AA87E7F4E383AA664B"/>
    <w:rsid w:val="001F4252"/>
  </w:style>
  <w:style w:type="paragraph" w:customStyle="1" w:styleId="EE028856DDF04F789A6F96094B16B137">
    <w:name w:val="EE028856DDF04F789A6F96094B16B137"/>
    <w:rsid w:val="001F4252"/>
  </w:style>
  <w:style w:type="paragraph" w:customStyle="1" w:styleId="D23D6FEF081348AE933163240068C090">
    <w:name w:val="D23D6FEF081348AE933163240068C090"/>
    <w:rsid w:val="001F4252"/>
  </w:style>
  <w:style w:type="paragraph" w:customStyle="1" w:styleId="DED74BFAE5EB4EF4AAC9C9FC0C950C4D">
    <w:name w:val="DED74BFAE5EB4EF4AAC9C9FC0C950C4D"/>
    <w:rsid w:val="001F4252"/>
  </w:style>
  <w:style w:type="paragraph" w:customStyle="1" w:styleId="61EF0E2A22DE4D3A9FFBC7A530567750">
    <w:name w:val="61EF0E2A22DE4D3A9FFBC7A530567750"/>
    <w:rsid w:val="001F4252"/>
  </w:style>
  <w:style w:type="paragraph" w:customStyle="1" w:styleId="0193082F63F14D95BABB26281D27C9B7">
    <w:name w:val="0193082F63F14D95BABB26281D27C9B7"/>
    <w:rsid w:val="003B5313"/>
  </w:style>
  <w:style w:type="paragraph" w:customStyle="1" w:styleId="D56675E51C724D7384055623D30766A9">
    <w:name w:val="D56675E51C724D7384055623D30766A9"/>
    <w:rsid w:val="003B5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CA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HCA Regular">
      <a:majorFont>
        <a:latin typeface="Nunit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FC3A4-3143-48DB-9E07-E12725B90B65}">
  <ds:schemaRefs>
    <ds:schemaRef ds:uri="http://schemas.openxmlformats.org/officeDocument/2006/bibliography"/>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WA-APCD-prime-template</Template>
  <TotalTime>61</TotalTime>
  <Pages>20</Pages>
  <Words>4342</Words>
  <Characters>24756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29040</CharactersWithSpaces>
  <SharedDoc>false</SharedDoc>
  <HLinks>
    <vt:vector size="234" baseType="variant">
      <vt:variant>
        <vt:i4>2097267</vt:i4>
      </vt:variant>
      <vt:variant>
        <vt:i4>144</vt:i4>
      </vt:variant>
      <vt:variant>
        <vt:i4>0</vt:i4>
      </vt:variant>
      <vt:variant>
        <vt:i4>5</vt:i4>
      </vt:variant>
      <vt:variant>
        <vt:lpwstr>https://ocio.wa.gov/policy/securing-information-technology-assets-standards</vt:lpwstr>
      </vt:variant>
      <vt:variant>
        <vt:lpwstr/>
      </vt:variant>
      <vt:variant>
        <vt:i4>1900641</vt:i4>
      </vt:variant>
      <vt:variant>
        <vt:i4>141</vt:i4>
      </vt:variant>
      <vt:variant>
        <vt:i4>0</vt:i4>
      </vt:variant>
      <vt:variant>
        <vt:i4>5</vt:i4>
      </vt:variant>
      <vt:variant>
        <vt:lpwstr>mailto:apcd@hca.wa.gov</vt:lpwstr>
      </vt:variant>
      <vt:variant>
        <vt:lpwstr/>
      </vt:variant>
      <vt:variant>
        <vt:i4>1900641</vt:i4>
      </vt:variant>
      <vt:variant>
        <vt:i4>138</vt:i4>
      </vt:variant>
      <vt:variant>
        <vt:i4>0</vt:i4>
      </vt:variant>
      <vt:variant>
        <vt:i4>5</vt:i4>
      </vt:variant>
      <vt:variant>
        <vt:lpwstr>mailto:apcd@hca.wa.gov</vt:lpwstr>
      </vt:variant>
      <vt:variant>
        <vt:lpwstr/>
      </vt:variant>
      <vt:variant>
        <vt:i4>1900641</vt:i4>
      </vt:variant>
      <vt:variant>
        <vt:i4>135</vt:i4>
      </vt:variant>
      <vt:variant>
        <vt:i4>0</vt:i4>
      </vt:variant>
      <vt:variant>
        <vt:i4>5</vt:i4>
      </vt:variant>
      <vt:variant>
        <vt:lpwstr>mailto:apcd@hca.wa.gov</vt:lpwstr>
      </vt:variant>
      <vt:variant>
        <vt:lpwstr/>
      </vt:variant>
      <vt:variant>
        <vt:i4>5505085</vt:i4>
      </vt:variant>
      <vt:variant>
        <vt:i4>132</vt:i4>
      </vt:variant>
      <vt:variant>
        <vt:i4>0</vt:i4>
      </vt:variant>
      <vt:variant>
        <vt:i4>5</vt:i4>
      </vt:variant>
      <vt:variant>
        <vt:lpwstr>mailto:hcaadminaccountspayable@hca.wa.gov</vt:lpwstr>
      </vt:variant>
      <vt:variant>
        <vt:lpwstr/>
      </vt:variant>
      <vt:variant>
        <vt:i4>917599</vt:i4>
      </vt:variant>
      <vt:variant>
        <vt:i4>129</vt:i4>
      </vt:variant>
      <vt:variant>
        <vt:i4>0</vt:i4>
      </vt:variant>
      <vt:variant>
        <vt:i4>5</vt:i4>
      </vt:variant>
      <vt:variant>
        <vt:lpwstr>https://apps.leg.wa.gov/WAC/default.aspx?cite=182-70-270</vt:lpwstr>
      </vt:variant>
      <vt:variant>
        <vt:lpwstr/>
      </vt:variant>
      <vt:variant>
        <vt:i4>983134</vt:i4>
      </vt:variant>
      <vt:variant>
        <vt:i4>126</vt:i4>
      </vt:variant>
      <vt:variant>
        <vt:i4>0</vt:i4>
      </vt:variant>
      <vt:variant>
        <vt:i4>5</vt:i4>
      </vt:variant>
      <vt:variant>
        <vt:lpwstr>https://apps.leg.wa.gov/wac/default.aspx?cite=182-70-665</vt:lpwstr>
      </vt:variant>
      <vt:variant>
        <vt:lpwstr/>
      </vt:variant>
      <vt:variant>
        <vt:i4>655448</vt:i4>
      </vt:variant>
      <vt:variant>
        <vt:i4>123</vt:i4>
      </vt:variant>
      <vt:variant>
        <vt:i4>0</vt:i4>
      </vt:variant>
      <vt:variant>
        <vt:i4>5</vt:i4>
      </vt:variant>
      <vt:variant>
        <vt:lpwstr>https://apps.leg.wa.gov/wac/default.aspx?cite=182-70-600</vt:lpwstr>
      </vt:variant>
      <vt:variant>
        <vt:lpwstr/>
      </vt:variant>
      <vt:variant>
        <vt:i4>6553705</vt:i4>
      </vt:variant>
      <vt:variant>
        <vt:i4>120</vt:i4>
      </vt:variant>
      <vt:variant>
        <vt:i4>0</vt:i4>
      </vt:variant>
      <vt:variant>
        <vt:i4>5</vt:i4>
      </vt:variant>
      <vt:variant>
        <vt:lpwstr>https://app.leg.wa.gov/RCW/default.aspx?cite=43.371.070</vt:lpwstr>
      </vt:variant>
      <vt:variant>
        <vt:lpwstr/>
      </vt:variant>
      <vt:variant>
        <vt:i4>917599</vt:i4>
      </vt:variant>
      <vt:variant>
        <vt:i4>117</vt:i4>
      </vt:variant>
      <vt:variant>
        <vt:i4>0</vt:i4>
      </vt:variant>
      <vt:variant>
        <vt:i4>5</vt:i4>
      </vt:variant>
      <vt:variant>
        <vt:lpwstr>https://apps.leg.wa.gov/wac/default.aspx?cite=182-70-270</vt:lpwstr>
      </vt:variant>
      <vt:variant>
        <vt:lpwstr/>
      </vt:variant>
      <vt:variant>
        <vt:i4>917597</vt:i4>
      </vt:variant>
      <vt:variant>
        <vt:i4>114</vt:i4>
      </vt:variant>
      <vt:variant>
        <vt:i4>0</vt:i4>
      </vt:variant>
      <vt:variant>
        <vt:i4>5</vt:i4>
      </vt:variant>
      <vt:variant>
        <vt:lpwstr>https://apps.leg.wa.gov/wac/default.aspx?cite=182-70-250</vt:lpwstr>
      </vt:variant>
      <vt:variant>
        <vt:lpwstr/>
      </vt:variant>
      <vt:variant>
        <vt:i4>589914</vt:i4>
      </vt:variant>
      <vt:variant>
        <vt:i4>111</vt:i4>
      </vt:variant>
      <vt:variant>
        <vt:i4>0</vt:i4>
      </vt:variant>
      <vt:variant>
        <vt:i4>5</vt:i4>
      </vt:variant>
      <vt:variant>
        <vt:lpwstr>https://apps.leg.wa.gov/wac/default.aspx?cite=182-70-520</vt:lpwstr>
      </vt:variant>
      <vt:variant>
        <vt:lpwstr/>
      </vt:variant>
      <vt:variant>
        <vt:i4>589912</vt:i4>
      </vt:variant>
      <vt:variant>
        <vt:i4>108</vt:i4>
      </vt:variant>
      <vt:variant>
        <vt:i4>0</vt:i4>
      </vt:variant>
      <vt:variant>
        <vt:i4>5</vt:i4>
      </vt:variant>
      <vt:variant>
        <vt:lpwstr>https://apps.leg.wa.gov/wac/default.aspx?cite=182-70-500</vt:lpwstr>
      </vt:variant>
      <vt:variant>
        <vt:lpwstr/>
      </vt:variant>
      <vt:variant>
        <vt:i4>2097267</vt:i4>
      </vt:variant>
      <vt:variant>
        <vt:i4>105</vt:i4>
      </vt:variant>
      <vt:variant>
        <vt:i4>0</vt:i4>
      </vt:variant>
      <vt:variant>
        <vt:i4>5</vt:i4>
      </vt:variant>
      <vt:variant>
        <vt:lpwstr>https://ocio.wa.gov/policy/securing-information-technology-assets-standards</vt:lpwstr>
      </vt:variant>
      <vt:variant>
        <vt:lpwstr/>
      </vt:variant>
      <vt:variant>
        <vt:i4>786501</vt:i4>
      </vt:variant>
      <vt:variant>
        <vt:i4>102</vt:i4>
      </vt:variant>
      <vt:variant>
        <vt:i4>0</vt:i4>
      </vt:variant>
      <vt:variant>
        <vt:i4>5</vt:i4>
      </vt:variant>
      <vt:variant>
        <vt:lpwstr>https://apps.leg.wa.gov/wac/default.aspx?cite=182-70</vt:lpwstr>
      </vt:variant>
      <vt:variant>
        <vt:lpwstr/>
      </vt:variant>
      <vt:variant>
        <vt:i4>1704013</vt:i4>
      </vt:variant>
      <vt:variant>
        <vt:i4>99</vt:i4>
      </vt:variant>
      <vt:variant>
        <vt:i4>0</vt:i4>
      </vt:variant>
      <vt:variant>
        <vt:i4>5</vt:i4>
      </vt:variant>
      <vt:variant>
        <vt:lpwstr>https://apps.leg.wa.gov/RCW/default.aspx?cite=43.371</vt:lpwstr>
      </vt:variant>
      <vt:variant>
        <vt:lpwstr/>
      </vt:variant>
      <vt:variant>
        <vt:i4>1704013</vt:i4>
      </vt:variant>
      <vt:variant>
        <vt:i4>96</vt:i4>
      </vt:variant>
      <vt:variant>
        <vt:i4>0</vt:i4>
      </vt:variant>
      <vt:variant>
        <vt:i4>5</vt:i4>
      </vt:variant>
      <vt:variant>
        <vt:lpwstr>https://apps.leg.wa.gov/RCW/default.aspx?cite=43.371</vt:lpwstr>
      </vt:variant>
      <vt:variant>
        <vt:lpwstr/>
      </vt:variant>
      <vt:variant>
        <vt:i4>786501</vt:i4>
      </vt:variant>
      <vt:variant>
        <vt:i4>93</vt:i4>
      </vt:variant>
      <vt:variant>
        <vt:i4>0</vt:i4>
      </vt:variant>
      <vt:variant>
        <vt:i4>5</vt:i4>
      </vt:variant>
      <vt:variant>
        <vt:lpwstr>https://apps.leg.wa.gov/wac/default.aspx?cite=182-70</vt:lpwstr>
      </vt:variant>
      <vt:variant>
        <vt:lpwstr/>
      </vt:variant>
      <vt:variant>
        <vt:i4>983134</vt:i4>
      </vt:variant>
      <vt:variant>
        <vt:i4>90</vt:i4>
      </vt:variant>
      <vt:variant>
        <vt:i4>0</vt:i4>
      </vt:variant>
      <vt:variant>
        <vt:i4>5</vt:i4>
      </vt:variant>
      <vt:variant>
        <vt:lpwstr>https://apps.leg.wa.gov/wac/default.aspx?cite=182-70-665</vt:lpwstr>
      </vt:variant>
      <vt:variant>
        <vt:lpwstr/>
      </vt:variant>
      <vt:variant>
        <vt:i4>655448</vt:i4>
      </vt:variant>
      <vt:variant>
        <vt:i4>87</vt:i4>
      </vt:variant>
      <vt:variant>
        <vt:i4>0</vt:i4>
      </vt:variant>
      <vt:variant>
        <vt:i4>5</vt:i4>
      </vt:variant>
      <vt:variant>
        <vt:lpwstr>https://apps.leg.wa.gov/wac/default.aspx?cite=182-70-600</vt:lpwstr>
      </vt:variant>
      <vt:variant>
        <vt:lpwstr/>
      </vt:variant>
      <vt:variant>
        <vt:i4>983134</vt:i4>
      </vt:variant>
      <vt:variant>
        <vt:i4>84</vt:i4>
      </vt:variant>
      <vt:variant>
        <vt:i4>0</vt:i4>
      </vt:variant>
      <vt:variant>
        <vt:i4>5</vt:i4>
      </vt:variant>
      <vt:variant>
        <vt:lpwstr>https://apps.leg.wa.gov/wac/default.aspx?cite=182-70-665</vt:lpwstr>
      </vt:variant>
      <vt:variant>
        <vt:lpwstr/>
      </vt:variant>
      <vt:variant>
        <vt:i4>655448</vt:i4>
      </vt:variant>
      <vt:variant>
        <vt:i4>81</vt:i4>
      </vt:variant>
      <vt:variant>
        <vt:i4>0</vt:i4>
      </vt:variant>
      <vt:variant>
        <vt:i4>5</vt:i4>
      </vt:variant>
      <vt:variant>
        <vt:lpwstr>https://apps.leg.wa.gov/wac/default.aspx?cite=182-70-600</vt:lpwstr>
      </vt:variant>
      <vt:variant>
        <vt:lpwstr/>
      </vt:variant>
      <vt:variant>
        <vt:i4>1704013</vt:i4>
      </vt:variant>
      <vt:variant>
        <vt:i4>78</vt:i4>
      </vt:variant>
      <vt:variant>
        <vt:i4>0</vt:i4>
      </vt:variant>
      <vt:variant>
        <vt:i4>5</vt:i4>
      </vt:variant>
      <vt:variant>
        <vt:lpwstr>https://apps.leg.wa.gov/RCW/default.aspx?cite=43.371</vt:lpwstr>
      </vt:variant>
      <vt:variant>
        <vt:lpwstr/>
      </vt:variant>
      <vt:variant>
        <vt:i4>1704013</vt:i4>
      </vt:variant>
      <vt:variant>
        <vt:i4>75</vt:i4>
      </vt:variant>
      <vt:variant>
        <vt:i4>0</vt:i4>
      </vt:variant>
      <vt:variant>
        <vt:i4>5</vt:i4>
      </vt:variant>
      <vt:variant>
        <vt:lpwstr>https://apps.leg.wa.gov/RCW/default.aspx?cite=43.371</vt:lpwstr>
      </vt:variant>
      <vt:variant>
        <vt:lpwstr/>
      </vt:variant>
      <vt:variant>
        <vt:i4>917597</vt:i4>
      </vt:variant>
      <vt:variant>
        <vt:i4>72</vt:i4>
      </vt:variant>
      <vt:variant>
        <vt:i4>0</vt:i4>
      </vt:variant>
      <vt:variant>
        <vt:i4>5</vt:i4>
      </vt:variant>
      <vt:variant>
        <vt:lpwstr>https://apps.leg.wa.gov/wac/default.aspx?cite=182-70-250</vt:lpwstr>
      </vt:variant>
      <vt:variant>
        <vt:lpwstr/>
      </vt:variant>
      <vt:variant>
        <vt:i4>2097267</vt:i4>
      </vt:variant>
      <vt:variant>
        <vt:i4>69</vt:i4>
      </vt:variant>
      <vt:variant>
        <vt:i4>0</vt:i4>
      </vt:variant>
      <vt:variant>
        <vt:i4>5</vt:i4>
      </vt:variant>
      <vt:variant>
        <vt:lpwstr>https://ocio.wa.gov/policy/securing-information-technology-assets-standards</vt:lpwstr>
      </vt:variant>
      <vt:variant>
        <vt:lpwstr/>
      </vt:variant>
      <vt:variant>
        <vt:i4>786501</vt:i4>
      </vt:variant>
      <vt:variant>
        <vt:i4>66</vt:i4>
      </vt:variant>
      <vt:variant>
        <vt:i4>0</vt:i4>
      </vt:variant>
      <vt:variant>
        <vt:i4>5</vt:i4>
      </vt:variant>
      <vt:variant>
        <vt:lpwstr>https://apps.leg.wa.gov/wac/default.aspx?cite=182-70</vt:lpwstr>
      </vt:variant>
      <vt:variant>
        <vt:lpwstr/>
      </vt:variant>
      <vt:variant>
        <vt:i4>1704013</vt:i4>
      </vt:variant>
      <vt:variant>
        <vt:i4>63</vt:i4>
      </vt:variant>
      <vt:variant>
        <vt:i4>0</vt:i4>
      </vt:variant>
      <vt:variant>
        <vt:i4>5</vt:i4>
      </vt:variant>
      <vt:variant>
        <vt:lpwstr>https://apps.leg.wa.gov/RCW/default.aspx?cite=43.371</vt:lpwstr>
      </vt:variant>
      <vt:variant>
        <vt:lpwstr/>
      </vt:variant>
      <vt:variant>
        <vt:i4>589914</vt:i4>
      </vt:variant>
      <vt:variant>
        <vt:i4>60</vt:i4>
      </vt:variant>
      <vt:variant>
        <vt:i4>0</vt:i4>
      </vt:variant>
      <vt:variant>
        <vt:i4>5</vt:i4>
      </vt:variant>
      <vt:variant>
        <vt:lpwstr>https://apps.leg.wa.gov/wac/default.aspx?cite=182-70-520</vt:lpwstr>
      </vt:variant>
      <vt:variant>
        <vt:lpwstr/>
      </vt:variant>
      <vt:variant>
        <vt:i4>786501</vt:i4>
      </vt:variant>
      <vt:variant>
        <vt:i4>57</vt:i4>
      </vt:variant>
      <vt:variant>
        <vt:i4>0</vt:i4>
      </vt:variant>
      <vt:variant>
        <vt:i4>5</vt:i4>
      </vt:variant>
      <vt:variant>
        <vt:lpwstr>https://apps.leg.wa.gov/wac/default.aspx?cite=182-70</vt:lpwstr>
      </vt:variant>
      <vt:variant>
        <vt:lpwstr/>
      </vt:variant>
      <vt:variant>
        <vt:i4>1703986</vt:i4>
      </vt:variant>
      <vt:variant>
        <vt:i4>50</vt:i4>
      </vt:variant>
      <vt:variant>
        <vt:i4>0</vt:i4>
      </vt:variant>
      <vt:variant>
        <vt:i4>5</vt:i4>
      </vt:variant>
      <vt:variant>
        <vt:lpwstr/>
      </vt:variant>
      <vt:variant>
        <vt:lpwstr>_Toc227930466</vt:lpwstr>
      </vt:variant>
      <vt:variant>
        <vt:i4>1703986</vt:i4>
      </vt:variant>
      <vt:variant>
        <vt:i4>44</vt:i4>
      </vt:variant>
      <vt:variant>
        <vt:i4>0</vt:i4>
      </vt:variant>
      <vt:variant>
        <vt:i4>5</vt:i4>
      </vt:variant>
      <vt:variant>
        <vt:lpwstr/>
      </vt:variant>
      <vt:variant>
        <vt:lpwstr>_Toc227930465</vt:lpwstr>
      </vt:variant>
      <vt:variant>
        <vt:i4>1703986</vt:i4>
      </vt:variant>
      <vt:variant>
        <vt:i4>38</vt:i4>
      </vt:variant>
      <vt:variant>
        <vt:i4>0</vt:i4>
      </vt:variant>
      <vt:variant>
        <vt:i4>5</vt:i4>
      </vt:variant>
      <vt:variant>
        <vt:lpwstr/>
      </vt:variant>
      <vt:variant>
        <vt:lpwstr>_Toc227930464</vt:lpwstr>
      </vt:variant>
      <vt:variant>
        <vt:i4>1703986</vt:i4>
      </vt:variant>
      <vt:variant>
        <vt:i4>32</vt:i4>
      </vt:variant>
      <vt:variant>
        <vt:i4>0</vt:i4>
      </vt:variant>
      <vt:variant>
        <vt:i4>5</vt:i4>
      </vt:variant>
      <vt:variant>
        <vt:lpwstr/>
      </vt:variant>
      <vt:variant>
        <vt:lpwstr>_Toc227930463</vt:lpwstr>
      </vt:variant>
      <vt:variant>
        <vt:i4>1703986</vt:i4>
      </vt:variant>
      <vt:variant>
        <vt:i4>26</vt:i4>
      </vt:variant>
      <vt:variant>
        <vt:i4>0</vt:i4>
      </vt:variant>
      <vt:variant>
        <vt:i4>5</vt:i4>
      </vt:variant>
      <vt:variant>
        <vt:lpwstr/>
      </vt:variant>
      <vt:variant>
        <vt:lpwstr>_Toc227930462</vt:lpwstr>
      </vt:variant>
      <vt:variant>
        <vt:i4>1703986</vt:i4>
      </vt:variant>
      <vt:variant>
        <vt:i4>20</vt:i4>
      </vt:variant>
      <vt:variant>
        <vt:i4>0</vt:i4>
      </vt:variant>
      <vt:variant>
        <vt:i4>5</vt:i4>
      </vt:variant>
      <vt:variant>
        <vt:lpwstr/>
      </vt:variant>
      <vt:variant>
        <vt:lpwstr>_Toc227930461</vt:lpwstr>
      </vt:variant>
      <vt:variant>
        <vt:i4>1703986</vt:i4>
      </vt:variant>
      <vt:variant>
        <vt:i4>14</vt:i4>
      </vt:variant>
      <vt:variant>
        <vt:i4>0</vt:i4>
      </vt:variant>
      <vt:variant>
        <vt:i4>5</vt:i4>
      </vt:variant>
      <vt:variant>
        <vt:lpwstr/>
      </vt:variant>
      <vt:variant>
        <vt:lpwstr>_Toc227930460</vt:lpwstr>
      </vt:variant>
      <vt:variant>
        <vt:i4>1638450</vt:i4>
      </vt:variant>
      <vt:variant>
        <vt:i4>8</vt:i4>
      </vt:variant>
      <vt:variant>
        <vt:i4>0</vt:i4>
      </vt:variant>
      <vt:variant>
        <vt:i4>5</vt:i4>
      </vt:variant>
      <vt:variant>
        <vt:lpwstr/>
      </vt:variant>
      <vt:variant>
        <vt:lpwstr>_Toc227930459</vt:lpwstr>
      </vt:variant>
      <vt:variant>
        <vt:i4>1638450</vt:i4>
      </vt:variant>
      <vt:variant>
        <vt:i4>2</vt:i4>
      </vt:variant>
      <vt:variant>
        <vt:i4>0</vt:i4>
      </vt:variant>
      <vt:variant>
        <vt:i4>5</vt:i4>
      </vt:variant>
      <vt:variant>
        <vt:lpwstr/>
      </vt:variant>
      <vt:variant>
        <vt:lpwstr>_Toc227930458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Worrell, Dennis (HCA)</dc:creator>
  <cp:keywords/>
  <dc:description/>
  <cp:lastModifiedBy>Worrell, Dennis (HCA)</cp:lastModifiedBy>
  <cp:revision>13</cp:revision>
  <dcterms:created xsi:type="dcterms:W3CDTF">2026-06-09T23:24:00Z</dcterms:created>
  <dcterms:modified xsi:type="dcterms:W3CDTF">2026-06-15T20:54:00Z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2022-02-25T16:56:53Z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263ea6c3-12ca-4f7c-a484-ed4ded0b7db3</vt:lpwstr>
  </property>
  <property fmtid="{D5CDD505-2E9C-101B-9397-08002B2CF9AE}" pid="8" name="MSIP_Label_1520fa42-cf58-4c22-8b93-58cf1d3bd1cb_ContentBits">
    <vt:lpwstr>0</vt:lpwstr>
  </property>
</Properties>
</file>